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892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4D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54D88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4D88" w:rsidRPr="00A54D88">
              <w:rPr>
                <w:szCs w:val="28"/>
              </w:rPr>
              <w:t>1821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54D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4D88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2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муниципальной собственности, между Черниговским </w:t>
            </w:r>
            <w:proofErr w:type="spellStart"/>
            <w:r>
              <w:t>муниципаль-ным</w:t>
            </w:r>
            <w:proofErr w:type="spellEnd"/>
            <w:r>
              <w:t xml:space="preserve"> районом и поселениями, образованными в границах Черни-</w:t>
            </w:r>
            <w:proofErr w:type="spellStart"/>
            <w:r>
              <w:t>говского</w:t>
            </w:r>
            <w:proofErr w:type="spellEnd"/>
            <w:r>
              <w:t xml:space="preserve"> муниципального района"</w:t>
            </w:r>
          </w:p>
          <w:p w:rsidR="000B3FB2" w:rsidRPr="00A54D88" w:rsidRDefault="000B3FB2" w:rsidP="0094344A">
            <w:pPr>
              <w:ind w:left="-108"/>
              <w:jc w:val="both"/>
            </w:pPr>
          </w:p>
        </w:tc>
      </w:tr>
    </w:tbl>
    <w:p w:rsidR="00A54D88" w:rsidRDefault="00A54D88" w:rsidP="00A54D88">
      <w:pPr>
        <w:ind w:firstLine="720"/>
        <w:jc w:val="both"/>
      </w:pPr>
      <w:r>
        <w:t>Законодательное Собрание Приморского края</w:t>
      </w:r>
    </w:p>
    <w:p w:rsidR="00A54D88" w:rsidRDefault="00A54D88" w:rsidP="00A54D88">
      <w:pPr>
        <w:ind w:firstLine="720"/>
        <w:jc w:val="both"/>
      </w:pPr>
    </w:p>
    <w:p w:rsidR="00A54D88" w:rsidRDefault="00A54D88" w:rsidP="00A54D88">
      <w:pPr>
        <w:tabs>
          <w:tab w:val="left" w:pos="0"/>
        </w:tabs>
        <w:jc w:val="both"/>
      </w:pPr>
      <w:r>
        <w:t>ПОСТАНОВЛЯЕТ:</w:t>
      </w:r>
    </w:p>
    <w:p w:rsidR="00A54D88" w:rsidRDefault="00A54D88" w:rsidP="00A54D88"/>
    <w:p w:rsidR="00A54D88" w:rsidRDefault="00A54D88" w:rsidP="00A54D88">
      <w:pPr>
        <w:ind w:firstLine="720"/>
        <w:jc w:val="both"/>
      </w:pPr>
      <w:r>
        <w:t>1.Принять проект закона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в первом чтении.</w:t>
      </w:r>
    </w:p>
    <w:p w:rsidR="00A54D88" w:rsidRDefault="00A54D88" w:rsidP="00A54D88">
      <w:pPr>
        <w:ind w:firstLine="720"/>
        <w:jc w:val="both"/>
        <w:rPr>
          <w:szCs w:val="28"/>
        </w:rPr>
      </w:pPr>
    </w:p>
    <w:p w:rsidR="00A54D88" w:rsidRDefault="00A54D88" w:rsidP="00A54D8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апреля 2015 года.</w:t>
      </w:r>
    </w:p>
    <w:p w:rsidR="00A54D88" w:rsidRDefault="00A54D88" w:rsidP="00A54D88">
      <w:pPr>
        <w:ind w:firstLine="720"/>
        <w:jc w:val="both"/>
      </w:pPr>
    </w:p>
    <w:p w:rsidR="00A54D88" w:rsidRDefault="00A54D88" w:rsidP="00A54D88">
      <w:pPr>
        <w:ind w:firstLine="720"/>
        <w:jc w:val="both"/>
      </w:pPr>
      <w:bookmarkStart w:id="0" w:name="_GoBack"/>
      <w:bookmarkEnd w:id="0"/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54D88" w:rsidRDefault="00A54D88" w:rsidP="00A54D88">
      <w:pPr>
        <w:ind w:firstLine="720"/>
        <w:jc w:val="both"/>
      </w:pPr>
    </w:p>
    <w:p w:rsidR="00A54D88" w:rsidRDefault="00A54D88" w:rsidP="00A54D88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54D88" w:rsidRDefault="00A54D88" w:rsidP="00A54D88">
      <w:pPr>
        <w:ind w:firstLine="720"/>
        <w:jc w:val="both"/>
      </w:pPr>
    </w:p>
    <w:p w:rsidR="00A54D88" w:rsidRDefault="00A54D88" w:rsidP="00A54D88">
      <w:pPr>
        <w:ind w:firstLine="720"/>
        <w:jc w:val="both"/>
      </w:pPr>
    </w:p>
    <w:p w:rsidR="00A54D88" w:rsidRDefault="00A54D88" w:rsidP="00A54D88">
      <w:pPr>
        <w:ind w:firstLine="720"/>
        <w:jc w:val="both"/>
      </w:pPr>
    </w:p>
    <w:p w:rsidR="00A54D88" w:rsidRDefault="00A54D88" w:rsidP="00A54D88">
      <w:pPr>
        <w:jc w:val="both"/>
      </w:pPr>
      <w:r>
        <w:t>Председатель</w:t>
      </w:r>
    </w:p>
    <w:p w:rsidR="00931FD6" w:rsidRDefault="00A54D88" w:rsidP="00A54D88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6FC" w:rsidRDefault="008966FC">
      <w:r>
        <w:separator/>
      </w:r>
    </w:p>
  </w:endnote>
  <w:endnote w:type="continuationSeparator" w:id="0">
    <w:p w:rsidR="008966FC" w:rsidRDefault="0089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6FC" w:rsidRDefault="008966FC">
      <w:r>
        <w:separator/>
      </w:r>
    </w:p>
  </w:footnote>
  <w:footnote w:type="continuationSeparator" w:id="0">
    <w:p w:rsidR="008966FC" w:rsidRDefault="00896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4D8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66F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D88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2015-03-25T01:47:00Z</cp:lastPrinted>
  <dcterms:created xsi:type="dcterms:W3CDTF">2015-03-25T01:45:00Z</dcterms:created>
  <dcterms:modified xsi:type="dcterms:W3CDTF">2015-03-25T01:47:00Z</dcterms:modified>
</cp:coreProperties>
</file>