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715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E06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06E0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06E0" w:rsidRPr="005E06E0">
              <w:rPr>
                <w:szCs w:val="28"/>
              </w:rPr>
              <w:t>1818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06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E06E0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53150B">
              <w:rPr>
                <w:szCs w:val="28"/>
              </w:rPr>
              <w:t>О разграничении объектов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>муниципальной собственности между сельскими поселени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 xml:space="preserve">ми Михайловского муниципального </w:t>
            </w:r>
            <w:r w:rsidRPr="0053150B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Михайловским </w:t>
            </w:r>
            <w:r w:rsidRPr="0053150B">
              <w:rPr>
                <w:szCs w:val="28"/>
              </w:rPr>
              <w:t>муниципальным районом</w:t>
            </w:r>
            <w:r>
              <w:rPr>
                <w:szCs w:val="28"/>
              </w:rPr>
              <w:t>"</w:t>
            </w:r>
          </w:p>
          <w:p w:rsidR="000B3FB2" w:rsidRPr="005E06E0" w:rsidRDefault="000B3FB2" w:rsidP="0094344A">
            <w:pPr>
              <w:ind w:left="-108"/>
              <w:jc w:val="both"/>
            </w:pPr>
          </w:p>
        </w:tc>
      </w:tr>
    </w:tbl>
    <w:p w:rsidR="005E06E0" w:rsidRDefault="005E06E0" w:rsidP="005E06E0">
      <w:pPr>
        <w:ind w:firstLine="720"/>
      </w:pPr>
      <w:r>
        <w:t xml:space="preserve">Законодательное Собрание Приморского края </w:t>
      </w:r>
    </w:p>
    <w:p w:rsidR="005E06E0" w:rsidRDefault="005E06E0" w:rsidP="005E06E0"/>
    <w:p w:rsidR="005E06E0" w:rsidRDefault="005E06E0" w:rsidP="005E06E0">
      <w:r>
        <w:t>ПОСТАНОВЛЯЕТ:</w:t>
      </w:r>
    </w:p>
    <w:p w:rsidR="005E06E0" w:rsidRDefault="005E06E0" w:rsidP="005E06E0"/>
    <w:p w:rsidR="005E06E0" w:rsidRDefault="005E06E0" w:rsidP="005E06E0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Михайловского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r>
        <w:rPr>
          <w:szCs w:val="28"/>
        </w:rPr>
        <w:t xml:space="preserve">Михайловским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 xml:space="preserve"> в первом чтении.</w:t>
      </w:r>
    </w:p>
    <w:p w:rsidR="005E06E0" w:rsidRDefault="005E06E0" w:rsidP="005E06E0">
      <w:pPr>
        <w:ind w:firstLine="720"/>
        <w:jc w:val="both"/>
        <w:rPr>
          <w:szCs w:val="28"/>
        </w:rPr>
      </w:pPr>
    </w:p>
    <w:p w:rsidR="005E06E0" w:rsidRDefault="005E06E0" w:rsidP="005E06E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10</w:t>
      </w:r>
      <w:r w:rsidRPr="004360DE">
        <w:t xml:space="preserve"> </w:t>
      </w:r>
      <w:r>
        <w:t>апреля</w:t>
      </w:r>
      <w:r w:rsidRPr="006F3DBC">
        <w:t xml:space="preserve"> 2015</w:t>
      </w:r>
      <w:r>
        <w:t xml:space="preserve"> года.</w:t>
      </w:r>
    </w:p>
    <w:p w:rsidR="005E06E0" w:rsidRDefault="005E06E0" w:rsidP="005E06E0">
      <w:pPr>
        <w:ind w:firstLine="720"/>
        <w:jc w:val="both"/>
      </w:pPr>
    </w:p>
    <w:p w:rsidR="005E06E0" w:rsidRDefault="005E06E0" w:rsidP="005E06E0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E06E0" w:rsidRDefault="005E06E0" w:rsidP="005E06E0">
      <w:pPr>
        <w:ind w:firstLine="720"/>
        <w:jc w:val="both"/>
      </w:pPr>
    </w:p>
    <w:p w:rsidR="005E06E0" w:rsidRDefault="005E06E0" w:rsidP="005E06E0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5E06E0" w:rsidRDefault="005E06E0" w:rsidP="005E06E0">
      <w:pPr>
        <w:jc w:val="both"/>
      </w:pPr>
      <w:bookmarkStart w:id="0" w:name="_GoBack"/>
      <w:bookmarkEnd w:id="0"/>
    </w:p>
    <w:p w:rsidR="005E06E0" w:rsidRDefault="005E06E0" w:rsidP="005E06E0">
      <w:pPr>
        <w:jc w:val="both"/>
      </w:pPr>
    </w:p>
    <w:p w:rsidR="005E06E0" w:rsidRDefault="005E06E0" w:rsidP="005E06E0">
      <w:pPr>
        <w:jc w:val="both"/>
      </w:pPr>
    </w:p>
    <w:p w:rsidR="005E06E0" w:rsidRDefault="005E06E0" w:rsidP="005E06E0">
      <w:pPr>
        <w:jc w:val="both"/>
      </w:pPr>
      <w:r>
        <w:t xml:space="preserve">Председатель </w:t>
      </w:r>
    </w:p>
    <w:p w:rsidR="005E06E0" w:rsidRDefault="005E06E0" w:rsidP="005E06E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5E06E0" w:rsidRDefault="005E06E0" w:rsidP="005E06E0"/>
    <w:p w:rsidR="005E06E0" w:rsidRDefault="005E06E0" w:rsidP="005E06E0"/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316" w:rsidRDefault="00CF3316">
      <w:r>
        <w:separator/>
      </w:r>
    </w:p>
  </w:endnote>
  <w:endnote w:type="continuationSeparator" w:id="0">
    <w:p w:rsidR="00CF3316" w:rsidRDefault="00CF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316" w:rsidRDefault="00CF3316">
      <w:r>
        <w:separator/>
      </w:r>
    </w:p>
  </w:footnote>
  <w:footnote w:type="continuationSeparator" w:id="0">
    <w:p w:rsidR="00CF3316" w:rsidRDefault="00CF3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06E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06E0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3316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2015-03-26T00:39:00Z</cp:lastPrinted>
  <dcterms:created xsi:type="dcterms:W3CDTF">2015-03-26T00:37:00Z</dcterms:created>
  <dcterms:modified xsi:type="dcterms:W3CDTF">2015-03-26T00:39:00Z</dcterms:modified>
</cp:coreProperties>
</file>