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886486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C7C3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C7C30">
              <w:rPr>
                <w:szCs w:val="28"/>
              </w:rPr>
              <w:t>25.03.2015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C7C30" w:rsidRPr="00BC7C30">
              <w:rPr>
                <w:szCs w:val="28"/>
              </w:rPr>
              <w:t>1816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C7C3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C7C30" w:rsidP="0094344A">
            <w:pPr>
              <w:ind w:left="-108"/>
              <w:jc w:val="both"/>
            </w:pPr>
            <w:r w:rsidRPr="00BC7C30">
              <w:t xml:space="preserve">О проекте закона Приморского края "О преобразовании некоторых сельских поселений Пограничного муниципального района </w:t>
            </w:r>
            <w:proofErr w:type="spellStart"/>
            <w:proofErr w:type="gramStart"/>
            <w:r w:rsidRPr="00BC7C30">
              <w:t>Примор</w:t>
            </w:r>
            <w:r>
              <w:t>-</w:t>
            </w:r>
            <w:r w:rsidRPr="00BC7C30">
              <w:t>ского</w:t>
            </w:r>
            <w:proofErr w:type="spellEnd"/>
            <w:proofErr w:type="gramEnd"/>
            <w:r w:rsidRPr="00BC7C30">
              <w:t xml:space="preserve"> края и о внесении изменений в Закон Приморского края "О Пограничном муниципальном районе"</w:t>
            </w:r>
          </w:p>
          <w:p w:rsidR="000B3FB2" w:rsidRPr="00BC7C30" w:rsidRDefault="000B3FB2" w:rsidP="0094344A">
            <w:pPr>
              <w:ind w:left="-108"/>
              <w:jc w:val="both"/>
            </w:pPr>
          </w:p>
        </w:tc>
      </w:tr>
    </w:tbl>
    <w:p w:rsidR="00BC7C30" w:rsidRDefault="00BC7C30" w:rsidP="00BC7C30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BC7C30" w:rsidRDefault="00BC7C30" w:rsidP="00BC7C30">
      <w:pPr>
        <w:pStyle w:val="a3"/>
        <w:tabs>
          <w:tab w:val="clear" w:pos="4153"/>
          <w:tab w:val="clear" w:pos="8306"/>
        </w:tabs>
      </w:pPr>
    </w:p>
    <w:p w:rsidR="00BC7C30" w:rsidRDefault="00BC7C30" w:rsidP="00BC7C30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BC7C30" w:rsidRDefault="00BC7C30" w:rsidP="00BC7C30"/>
    <w:p w:rsidR="00BC7C30" w:rsidRDefault="00BC7C30" w:rsidP="00BC7C30">
      <w:pPr>
        <w:ind w:firstLine="720"/>
        <w:jc w:val="both"/>
      </w:pPr>
      <w:r>
        <w:t>1.Принять проект закона Приморского края "</w:t>
      </w:r>
      <w:r w:rsidRPr="00AC6838">
        <w:rPr>
          <w:szCs w:val="28"/>
        </w:rPr>
        <w:t xml:space="preserve">О преобразовании некоторых сельских поселений Пограничного муниципального района Приморского края и о внесении изменений в </w:t>
      </w:r>
      <w:r>
        <w:rPr>
          <w:szCs w:val="28"/>
        </w:rPr>
        <w:t>З</w:t>
      </w:r>
      <w:r w:rsidRPr="00AC6838">
        <w:rPr>
          <w:szCs w:val="28"/>
        </w:rPr>
        <w:t xml:space="preserve">акон Приморского края </w:t>
      </w:r>
      <w:r>
        <w:rPr>
          <w:szCs w:val="28"/>
        </w:rPr>
        <w:t>"</w:t>
      </w:r>
      <w:r w:rsidRPr="00AC6838">
        <w:rPr>
          <w:szCs w:val="28"/>
        </w:rPr>
        <w:t>О Пограничном муниципальном районе</w:t>
      </w:r>
      <w:r>
        <w:rPr>
          <w:szCs w:val="28"/>
        </w:rPr>
        <w:t xml:space="preserve">" </w:t>
      </w:r>
      <w:r>
        <w:t xml:space="preserve">в первом чтении. </w:t>
      </w:r>
    </w:p>
    <w:p w:rsidR="00BC7C30" w:rsidRDefault="00BC7C30" w:rsidP="00BC7C30">
      <w:pPr>
        <w:ind w:firstLine="720"/>
        <w:jc w:val="both"/>
      </w:pPr>
    </w:p>
    <w:p w:rsidR="00BC7C30" w:rsidRDefault="00BC7C30" w:rsidP="00BC7C30">
      <w:pPr>
        <w:ind w:firstLine="708"/>
        <w:jc w:val="both"/>
      </w:pPr>
      <w:r>
        <w:rPr>
          <w:color w:val="000000"/>
        </w:rP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9 апреля 2015 года.</w:t>
      </w:r>
    </w:p>
    <w:p w:rsidR="00BC7C30" w:rsidRDefault="00BC7C30" w:rsidP="00BC7C30">
      <w:pPr>
        <w:ind w:firstLine="709"/>
        <w:jc w:val="both"/>
      </w:pPr>
    </w:p>
    <w:p w:rsidR="00BC7C30" w:rsidRDefault="00BC7C30" w:rsidP="00BC7C30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C7C30" w:rsidRDefault="00BC7C30" w:rsidP="00BC7C30">
      <w:pPr>
        <w:ind w:firstLine="709"/>
        <w:jc w:val="both"/>
      </w:pPr>
    </w:p>
    <w:p w:rsidR="00BC7C30" w:rsidRDefault="00BC7C30" w:rsidP="00BC7C30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BC7C30" w:rsidRDefault="00BC7C30" w:rsidP="00BC7C30">
      <w:pPr>
        <w:pStyle w:val="a3"/>
        <w:tabs>
          <w:tab w:val="clear" w:pos="4153"/>
          <w:tab w:val="clear" w:pos="8306"/>
        </w:tabs>
        <w:jc w:val="both"/>
      </w:pPr>
    </w:p>
    <w:p w:rsidR="00BC7C30" w:rsidRDefault="00BC7C30" w:rsidP="00BC7C30">
      <w:pPr>
        <w:pStyle w:val="a3"/>
        <w:tabs>
          <w:tab w:val="clear" w:pos="4153"/>
          <w:tab w:val="clear" w:pos="8306"/>
        </w:tabs>
        <w:jc w:val="both"/>
      </w:pPr>
    </w:p>
    <w:p w:rsidR="00BC7C30" w:rsidRDefault="00BC7C30" w:rsidP="00BC7C30">
      <w:pPr>
        <w:pStyle w:val="a3"/>
        <w:tabs>
          <w:tab w:val="clear" w:pos="4153"/>
          <w:tab w:val="clear" w:pos="8306"/>
        </w:tabs>
        <w:jc w:val="both"/>
      </w:pPr>
    </w:p>
    <w:p w:rsidR="00BC7C30" w:rsidRDefault="00BC7C30" w:rsidP="00BC7C30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BC7C30" w:rsidRDefault="00BC7C30" w:rsidP="00BC7C30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  <w:bookmarkStart w:id="0" w:name="_GoBack"/>
      <w:bookmarkEnd w:id="0"/>
    </w:p>
    <w:sectPr w:rsidR="00BC7C3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2C64" w:rsidRDefault="008D2C64">
      <w:r>
        <w:separator/>
      </w:r>
    </w:p>
  </w:endnote>
  <w:endnote w:type="continuationSeparator" w:id="0">
    <w:p w:rsidR="008D2C64" w:rsidRDefault="008D2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2C64" w:rsidRDefault="008D2C64">
      <w:r>
        <w:separator/>
      </w:r>
    </w:p>
  </w:footnote>
  <w:footnote w:type="continuationSeparator" w:id="0">
    <w:p w:rsidR="008D2C64" w:rsidRDefault="008D2C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C7C3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D2C64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C7C30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BC7C3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2015-03-25T22:47:00Z</cp:lastPrinted>
  <dcterms:created xsi:type="dcterms:W3CDTF">2015-03-25T22:46:00Z</dcterms:created>
  <dcterms:modified xsi:type="dcterms:W3CDTF">2015-03-25T22:47:00Z</dcterms:modified>
</cp:coreProperties>
</file>