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651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2E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2E9B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2E9B" w:rsidRPr="00762E9B">
              <w:rPr>
                <w:szCs w:val="28"/>
              </w:rPr>
              <w:t>1815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2E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2E9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преобразовании некоторых сельских поселений Октябрьского муниципального района </w:t>
            </w:r>
            <w:proofErr w:type="spellStart"/>
            <w:r>
              <w:t>Примор-ского</w:t>
            </w:r>
            <w:proofErr w:type="spellEnd"/>
            <w:r>
              <w:t xml:space="preserve"> края и о внесении изменений в Закон Приморского края "</w:t>
            </w:r>
            <w:proofErr w:type="gramStart"/>
            <w:r>
              <w:t>Об</w:t>
            </w:r>
            <w:proofErr w:type="gramEnd"/>
            <w:r>
              <w:t xml:space="preserve"> Октябрьском муниципальном рай</w:t>
            </w:r>
            <w:r>
              <w:t>-</w:t>
            </w:r>
            <w:bookmarkStart w:id="0" w:name="_GoBack"/>
            <w:bookmarkEnd w:id="0"/>
            <w:r>
              <w:t>оне"</w:t>
            </w:r>
          </w:p>
          <w:p w:rsidR="000B3FB2" w:rsidRPr="00762E9B" w:rsidRDefault="000B3FB2" w:rsidP="0094344A">
            <w:pPr>
              <w:ind w:left="-108"/>
              <w:jc w:val="both"/>
            </w:pPr>
          </w:p>
        </w:tc>
      </w:tr>
    </w:tbl>
    <w:p w:rsidR="00762E9B" w:rsidRPr="00F2794F" w:rsidRDefault="00762E9B" w:rsidP="00762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62E9B" w:rsidRPr="00F2794F" w:rsidRDefault="00762E9B" w:rsidP="00762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2E9B" w:rsidRPr="00F2794F" w:rsidRDefault="00762E9B" w:rsidP="00762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62E9B" w:rsidRPr="00F2794F" w:rsidRDefault="00762E9B" w:rsidP="00762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2E9B" w:rsidRDefault="00762E9B" w:rsidP="00762E9B">
      <w:pPr>
        <w:ind w:left="-108"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преобразовании некоторых сельских поселений Октябрьского муниципального района Приморского края и о внесении изменений в Закон Приморского края "Об Октябрьском муниципальном районе" </w:t>
      </w:r>
      <w:r>
        <w:rPr>
          <w:szCs w:val="28"/>
        </w:rPr>
        <w:t>в первом чтении.</w:t>
      </w:r>
    </w:p>
    <w:p w:rsidR="00762E9B" w:rsidRDefault="00762E9B" w:rsidP="00762E9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2E9B" w:rsidRDefault="00762E9B" w:rsidP="00762E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апреля 2015 года.</w:t>
      </w:r>
    </w:p>
    <w:p w:rsidR="00762E9B" w:rsidRDefault="00762E9B" w:rsidP="00762E9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2E9B" w:rsidRDefault="00762E9B" w:rsidP="00762E9B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762E9B" w:rsidRDefault="00762E9B" w:rsidP="00762E9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2E9B" w:rsidRDefault="00762E9B" w:rsidP="00762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62E9B" w:rsidRDefault="00762E9B" w:rsidP="00762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2E9B" w:rsidRDefault="00762E9B" w:rsidP="00762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2E9B" w:rsidRPr="00F2794F" w:rsidRDefault="00762E9B" w:rsidP="00762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2E9B" w:rsidRPr="00F2794F" w:rsidRDefault="00762E9B" w:rsidP="00762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62E9B" w:rsidRPr="00D964B6" w:rsidRDefault="00762E9B" w:rsidP="00762E9B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397" w:rsidRDefault="00D62397">
      <w:r>
        <w:separator/>
      </w:r>
    </w:p>
  </w:endnote>
  <w:endnote w:type="continuationSeparator" w:id="0">
    <w:p w:rsidR="00D62397" w:rsidRDefault="00D6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397" w:rsidRDefault="00D62397">
      <w:r>
        <w:separator/>
      </w:r>
    </w:p>
  </w:footnote>
  <w:footnote w:type="continuationSeparator" w:id="0">
    <w:p w:rsidR="00D62397" w:rsidRDefault="00D62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2E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2E9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239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62E9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2015-03-25T22:52:00Z</cp:lastPrinted>
  <dcterms:created xsi:type="dcterms:W3CDTF">2015-03-25T22:51:00Z</dcterms:created>
  <dcterms:modified xsi:type="dcterms:W3CDTF">2015-03-25T22:52:00Z</dcterms:modified>
</cp:coreProperties>
</file>