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887910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5221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52218">
              <w:rPr>
                <w:szCs w:val="28"/>
              </w:rPr>
              <w:t>25.03.2015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52218" w:rsidRPr="00352218">
              <w:rPr>
                <w:szCs w:val="28"/>
              </w:rPr>
              <w:t>1814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5221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52218" w:rsidP="0094344A">
            <w:pPr>
              <w:ind w:left="-108"/>
              <w:jc w:val="both"/>
            </w:pPr>
            <w:proofErr w:type="gramStart"/>
            <w:r w:rsidRPr="00352218">
              <w:t xml:space="preserve">О проекте закона Приморского края "О внесении изменений в статью 6 Закона Приморского края "Об обеспечении доступа к информации о деятельности </w:t>
            </w:r>
            <w:proofErr w:type="spellStart"/>
            <w:r w:rsidRPr="00352218">
              <w:t>госу</w:t>
            </w:r>
            <w:proofErr w:type="spellEnd"/>
            <w:r>
              <w:t>-</w:t>
            </w:r>
            <w:r w:rsidRPr="00352218">
              <w:t>дарственных органов Приморского края и органов местного само</w:t>
            </w:r>
            <w:r>
              <w:t>-</w:t>
            </w:r>
            <w:r w:rsidRPr="00352218">
              <w:t xml:space="preserve">управления муниципальных </w:t>
            </w:r>
            <w:proofErr w:type="spellStart"/>
            <w:r w:rsidRPr="00352218">
              <w:t>обра</w:t>
            </w:r>
            <w:r>
              <w:t>-</w:t>
            </w:r>
            <w:r w:rsidRPr="00352218">
              <w:t>зований</w:t>
            </w:r>
            <w:proofErr w:type="spellEnd"/>
            <w:r w:rsidRPr="00352218">
              <w:t xml:space="preserve"> Приморского края"</w:t>
            </w:r>
            <w:proofErr w:type="gramEnd"/>
          </w:p>
          <w:p w:rsidR="000B3FB2" w:rsidRPr="00352218" w:rsidRDefault="000B3FB2" w:rsidP="0094344A">
            <w:pPr>
              <w:ind w:left="-108"/>
              <w:jc w:val="both"/>
            </w:pPr>
          </w:p>
        </w:tc>
      </w:tr>
    </w:tbl>
    <w:p w:rsidR="00352218" w:rsidRPr="00F2794F" w:rsidRDefault="00352218" w:rsidP="0035221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352218" w:rsidRPr="00F2794F" w:rsidRDefault="00352218" w:rsidP="0035221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218" w:rsidRPr="00F2794F" w:rsidRDefault="00352218" w:rsidP="0035221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352218" w:rsidRPr="00F2794F" w:rsidRDefault="00352218" w:rsidP="0035221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52218" w:rsidRDefault="00352218" w:rsidP="0035221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F2794F">
        <w:rPr>
          <w:szCs w:val="28"/>
        </w:rPr>
        <w:t>1.</w:t>
      </w:r>
      <w:r>
        <w:rPr>
          <w:szCs w:val="28"/>
        </w:rPr>
        <w:t>Принять проект закона Приморского края "О внесении изменений в статью 6 Закона Приморского края "Об обеспечении 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края" в первом чтении.</w:t>
      </w:r>
      <w:proofErr w:type="gramEnd"/>
    </w:p>
    <w:p w:rsidR="00352218" w:rsidRDefault="00352218" w:rsidP="00352218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52218" w:rsidRDefault="00352218" w:rsidP="0035221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апреля 2015 года.</w:t>
      </w:r>
    </w:p>
    <w:p w:rsidR="00352218" w:rsidRDefault="00352218" w:rsidP="00352218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352218" w:rsidRDefault="00352218" w:rsidP="00352218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3.Комитету Законодательного Собрания по региональной политике и законности (</w:t>
      </w:r>
      <w:proofErr w:type="spellStart"/>
      <w:r>
        <w:rPr>
          <w:szCs w:val="28"/>
        </w:rPr>
        <w:t>Текиев</w:t>
      </w:r>
      <w:proofErr w:type="spellEnd"/>
      <w:r>
        <w:rPr>
          <w:szCs w:val="28"/>
        </w:rP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352218" w:rsidRPr="00F2794F" w:rsidRDefault="00352218" w:rsidP="0035221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352218" w:rsidRDefault="00352218" w:rsidP="00352218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352218" w:rsidRDefault="00352218" w:rsidP="0035221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218" w:rsidRDefault="00352218" w:rsidP="00352218">
      <w:pPr>
        <w:pStyle w:val="ConsNormal"/>
        <w:tabs>
          <w:tab w:val="left" w:pos="1365"/>
        </w:tabs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218" w:rsidRPr="00F2794F" w:rsidRDefault="00352218" w:rsidP="0035221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52218" w:rsidRPr="00F2794F" w:rsidRDefault="00352218" w:rsidP="0035221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352218" w:rsidRPr="00D964B6" w:rsidRDefault="00352218" w:rsidP="0035221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D964B6">
        <w:rPr>
          <w:rFonts w:ascii="Times New Roman" w:hAnsi="Times New Roman" w:cs="Times New Roman"/>
          <w:sz w:val="28"/>
          <w:szCs w:val="28"/>
        </w:rPr>
        <w:t>В.В.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964B6">
        <w:rPr>
          <w:rFonts w:ascii="Times New Roman" w:hAnsi="Times New Roman" w:cs="Times New Roman"/>
          <w:sz w:val="28"/>
          <w:szCs w:val="28"/>
        </w:rPr>
        <w:t>Горчаков</w:t>
      </w:r>
      <w:bookmarkStart w:id="0" w:name="_GoBack"/>
      <w:bookmarkEnd w:id="0"/>
    </w:p>
    <w:sectPr w:rsidR="00352218" w:rsidRPr="00D964B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A23" w:rsidRDefault="00DC6A23">
      <w:r>
        <w:separator/>
      </w:r>
    </w:p>
  </w:endnote>
  <w:endnote w:type="continuationSeparator" w:id="0">
    <w:p w:rsidR="00DC6A23" w:rsidRDefault="00DC6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A23" w:rsidRDefault="00DC6A23">
      <w:r>
        <w:separator/>
      </w:r>
    </w:p>
  </w:footnote>
  <w:footnote w:type="continuationSeparator" w:id="0">
    <w:p w:rsidR="00DC6A23" w:rsidRDefault="00DC6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52218"/>
    <w:rsid w:val="00057575"/>
    <w:rsid w:val="000B3FB2"/>
    <w:rsid w:val="000D628E"/>
    <w:rsid w:val="000E5228"/>
    <w:rsid w:val="00123119"/>
    <w:rsid w:val="00155F7F"/>
    <w:rsid w:val="003325F4"/>
    <w:rsid w:val="00352218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C6A2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52218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2015-03-25T02:17:00Z</cp:lastPrinted>
  <dcterms:created xsi:type="dcterms:W3CDTF">2015-03-25T02:15:00Z</dcterms:created>
  <dcterms:modified xsi:type="dcterms:W3CDTF">2015-03-25T02:18:00Z</dcterms:modified>
</cp:coreProperties>
</file>