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1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36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363E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363E" w:rsidRPr="00EF363E">
              <w:rPr>
                <w:szCs w:val="28"/>
              </w:rPr>
              <w:t>1813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36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363E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</w:t>
            </w:r>
            <w:r w:rsidRPr="00F424F9">
              <w:rPr>
                <w:szCs w:val="28"/>
              </w:rPr>
              <w:t>внесении измен</w:t>
            </w:r>
            <w:r w:rsidRPr="00F424F9">
              <w:rPr>
                <w:szCs w:val="28"/>
              </w:rPr>
              <w:t>е</w:t>
            </w:r>
            <w:r w:rsidRPr="00F424F9"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</w:t>
            </w:r>
            <w:r w:rsidRPr="00F424F9">
              <w:rPr>
                <w:szCs w:val="28"/>
              </w:rPr>
              <w:t xml:space="preserve">О </w:t>
            </w:r>
            <w:r>
              <w:rPr>
                <w:szCs w:val="28"/>
              </w:rPr>
              <w:t>м</w:t>
            </w:r>
            <w:r w:rsidRPr="00F424F9">
              <w:rPr>
                <w:szCs w:val="28"/>
              </w:rPr>
              <w:t>ун</w:t>
            </w:r>
            <w:r>
              <w:rPr>
                <w:szCs w:val="28"/>
              </w:rPr>
              <w:t>иципаль</w:t>
            </w:r>
            <w:r w:rsidRPr="00F424F9">
              <w:rPr>
                <w:szCs w:val="28"/>
              </w:rPr>
              <w:t>н</w:t>
            </w:r>
            <w:r>
              <w:rPr>
                <w:szCs w:val="28"/>
              </w:rPr>
              <w:t>ой</w:t>
            </w:r>
            <w:r w:rsidRPr="00F424F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службе в </w:t>
            </w:r>
            <w:r w:rsidRPr="00F424F9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F424F9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>
              <w:t>"</w:t>
            </w:r>
          </w:p>
          <w:p w:rsidR="000B3FB2" w:rsidRPr="00EF363E" w:rsidRDefault="000B3FB2" w:rsidP="0094344A">
            <w:pPr>
              <w:ind w:left="-108"/>
              <w:jc w:val="both"/>
            </w:pPr>
          </w:p>
        </w:tc>
      </w:tr>
    </w:tbl>
    <w:p w:rsidR="00EF363E" w:rsidRPr="00F2794F" w:rsidRDefault="00EF363E" w:rsidP="00EF363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F363E" w:rsidRPr="00F2794F" w:rsidRDefault="00EF363E" w:rsidP="00EF363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63E" w:rsidRPr="00F2794F" w:rsidRDefault="00EF363E" w:rsidP="00EF363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F363E" w:rsidRPr="00F2794F" w:rsidRDefault="00EF363E" w:rsidP="00EF363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63E" w:rsidRDefault="00EF363E" w:rsidP="00EF36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Закон Приморского края </w:t>
      </w:r>
      <w:r>
        <w:rPr>
          <w:szCs w:val="28"/>
        </w:rPr>
        <w:t>"</w:t>
      </w:r>
      <w:r w:rsidRPr="00F424F9">
        <w:rPr>
          <w:szCs w:val="28"/>
        </w:rPr>
        <w:t xml:space="preserve">О </w:t>
      </w:r>
      <w:r>
        <w:rPr>
          <w:szCs w:val="28"/>
        </w:rPr>
        <w:t>м</w:t>
      </w:r>
      <w:r w:rsidRPr="00F424F9">
        <w:rPr>
          <w:szCs w:val="28"/>
        </w:rPr>
        <w:t>ун</w:t>
      </w:r>
      <w:r>
        <w:rPr>
          <w:szCs w:val="28"/>
        </w:rPr>
        <w:t>иципаль</w:t>
      </w:r>
      <w:r w:rsidRPr="00F424F9">
        <w:rPr>
          <w:szCs w:val="28"/>
        </w:rPr>
        <w:t>н</w:t>
      </w:r>
      <w:r>
        <w:rPr>
          <w:szCs w:val="28"/>
        </w:rPr>
        <w:t>ой</w:t>
      </w:r>
      <w:r w:rsidRPr="00F424F9">
        <w:rPr>
          <w:szCs w:val="28"/>
        </w:rPr>
        <w:t xml:space="preserve"> </w:t>
      </w:r>
      <w:r>
        <w:rPr>
          <w:szCs w:val="28"/>
        </w:rPr>
        <w:t xml:space="preserve">службе в </w:t>
      </w:r>
      <w:r w:rsidRPr="00F424F9">
        <w:rPr>
          <w:szCs w:val="28"/>
        </w:rPr>
        <w:t>Приморско</w:t>
      </w:r>
      <w:r>
        <w:rPr>
          <w:szCs w:val="28"/>
        </w:rPr>
        <w:t>м</w:t>
      </w:r>
      <w:r w:rsidRPr="00F424F9">
        <w:rPr>
          <w:szCs w:val="28"/>
        </w:rPr>
        <w:t xml:space="preserve"> кра</w:t>
      </w:r>
      <w:r>
        <w:rPr>
          <w:szCs w:val="28"/>
        </w:rPr>
        <w:t>е</w:t>
      </w:r>
      <w:r>
        <w:t xml:space="preserve">" </w:t>
      </w:r>
      <w:r>
        <w:rPr>
          <w:szCs w:val="28"/>
        </w:rPr>
        <w:t>в первом чтении.</w:t>
      </w:r>
    </w:p>
    <w:p w:rsidR="00EF363E" w:rsidRDefault="00EF363E" w:rsidP="00EF363E">
      <w:pPr>
        <w:autoSpaceDE w:val="0"/>
        <w:autoSpaceDN w:val="0"/>
        <w:adjustRightInd w:val="0"/>
        <w:jc w:val="both"/>
        <w:rPr>
          <w:szCs w:val="28"/>
        </w:rPr>
      </w:pPr>
    </w:p>
    <w:p w:rsidR="00EF363E" w:rsidRDefault="00EF363E" w:rsidP="00EF36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>Установить, что поправки к указанному законопроекту направляются в комитет Законодательного Собрания по региональной политике и законности до 10</w:t>
      </w:r>
      <w:r w:rsidRPr="00746BD2">
        <w:rPr>
          <w:color w:val="000000"/>
        </w:rPr>
        <w:t xml:space="preserve"> а</w:t>
      </w:r>
      <w:r>
        <w:rPr>
          <w:color w:val="000000"/>
        </w:rPr>
        <w:t>преля 2015 года.</w:t>
      </w:r>
    </w:p>
    <w:p w:rsidR="00EF363E" w:rsidRDefault="00EF363E" w:rsidP="00EF363E">
      <w:pPr>
        <w:autoSpaceDE w:val="0"/>
        <w:autoSpaceDN w:val="0"/>
        <w:adjustRightInd w:val="0"/>
        <w:jc w:val="both"/>
        <w:rPr>
          <w:szCs w:val="28"/>
        </w:rPr>
      </w:pPr>
    </w:p>
    <w:p w:rsidR="00EF363E" w:rsidRDefault="00EF363E" w:rsidP="00EF363E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EF363E" w:rsidRDefault="00EF363E" w:rsidP="00EF363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F363E" w:rsidRDefault="00EF363E" w:rsidP="00EF363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EF363E" w:rsidRDefault="00EF363E" w:rsidP="00EF363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F363E" w:rsidRDefault="00EF363E" w:rsidP="00EF363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F363E" w:rsidRPr="00F2794F" w:rsidRDefault="00EF363E" w:rsidP="00EF363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F363E" w:rsidRPr="00F2794F" w:rsidRDefault="00EF363E" w:rsidP="00EF363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63E" w:rsidRDefault="00EF363E" w:rsidP="00EF363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1CA" w:rsidRDefault="00EC51CA">
      <w:r>
        <w:separator/>
      </w:r>
    </w:p>
  </w:endnote>
  <w:endnote w:type="continuationSeparator" w:id="0">
    <w:p w:rsidR="00EC51CA" w:rsidRDefault="00EC5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1CA" w:rsidRDefault="00EC51CA">
      <w:r>
        <w:separator/>
      </w:r>
    </w:p>
  </w:footnote>
  <w:footnote w:type="continuationSeparator" w:id="0">
    <w:p w:rsidR="00EC51CA" w:rsidRDefault="00EC5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363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51CA"/>
    <w:rsid w:val="00EF363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F363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2015-03-25T02:19:00Z</cp:lastPrinted>
  <dcterms:created xsi:type="dcterms:W3CDTF">2015-03-25T02:18:00Z</dcterms:created>
  <dcterms:modified xsi:type="dcterms:W3CDTF">2015-03-25T02:19:00Z</dcterms:modified>
</cp:coreProperties>
</file>