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12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44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444C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444C" w:rsidRPr="0049444C">
              <w:rPr>
                <w:szCs w:val="28"/>
              </w:rPr>
              <w:t>1812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44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444C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</w:t>
            </w:r>
            <w:r w:rsidRPr="00F424F9">
              <w:rPr>
                <w:szCs w:val="28"/>
              </w:rPr>
              <w:t>внесении измен</w:t>
            </w:r>
            <w:r w:rsidRPr="00F424F9">
              <w:rPr>
                <w:szCs w:val="28"/>
              </w:rPr>
              <w:t>е</w:t>
            </w:r>
            <w:r w:rsidRPr="00F424F9"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"</w:t>
            </w:r>
            <w:r w:rsidRPr="00F424F9">
              <w:rPr>
                <w:szCs w:val="28"/>
              </w:rPr>
              <w:t>О г</w:t>
            </w:r>
            <w:r w:rsidRPr="00F424F9">
              <w:rPr>
                <w:szCs w:val="28"/>
              </w:rPr>
              <w:t>о</w:t>
            </w:r>
            <w:r w:rsidRPr="00F424F9">
              <w:rPr>
                <w:szCs w:val="28"/>
              </w:rPr>
              <w:t>сударственн</w:t>
            </w:r>
            <w:r>
              <w:rPr>
                <w:szCs w:val="28"/>
              </w:rPr>
              <w:t>ой</w:t>
            </w:r>
            <w:r w:rsidRPr="00F424F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гражданской службе </w:t>
            </w:r>
            <w:r w:rsidRPr="00F424F9">
              <w:rPr>
                <w:szCs w:val="28"/>
              </w:rPr>
              <w:t>Приморского края</w:t>
            </w:r>
            <w:r>
              <w:t>"</w:t>
            </w:r>
          </w:p>
          <w:p w:rsidR="000B3FB2" w:rsidRPr="0049444C" w:rsidRDefault="000B3FB2" w:rsidP="0094344A">
            <w:pPr>
              <w:ind w:left="-108"/>
              <w:jc w:val="both"/>
            </w:pPr>
          </w:p>
        </w:tc>
      </w:tr>
    </w:tbl>
    <w:p w:rsidR="0049444C" w:rsidRPr="00F2794F" w:rsidRDefault="0049444C" w:rsidP="004944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49444C" w:rsidRPr="00F2794F" w:rsidRDefault="0049444C" w:rsidP="004944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44C" w:rsidRPr="00F2794F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9444C" w:rsidRPr="00F2794F" w:rsidRDefault="0049444C" w:rsidP="004944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44C" w:rsidRDefault="0049444C" w:rsidP="004944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Закон Приморского края </w:t>
      </w:r>
      <w:r>
        <w:rPr>
          <w:szCs w:val="28"/>
        </w:rPr>
        <w:t>"</w:t>
      </w:r>
      <w:r w:rsidRPr="00F424F9">
        <w:rPr>
          <w:szCs w:val="28"/>
        </w:rPr>
        <w:t>О г</w:t>
      </w:r>
      <w:r w:rsidRPr="00F424F9">
        <w:rPr>
          <w:szCs w:val="28"/>
        </w:rPr>
        <w:t>о</w:t>
      </w:r>
      <w:r w:rsidRPr="00F424F9">
        <w:rPr>
          <w:szCs w:val="28"/>
        </w:rPr>
        <w:t>сударственн</w:t>
      </w:r>
      <w:r>
        <w:rPr>
          <w:szCs w:val="28"/>
        </w:rPr>
        <w:t>ой</w:t>
      </w:r>
      <w:r w:rsidRPr="00F424F9">
        <w:rPr>
          <w:szCs w:val="28"/>
        </w:rPr>
        <w:t xml:space="preserve"> </w:t>
      </w:r>
      <w:r>
        <w:rPr>
          <w:szCs w:val="28"/>
        </w:rPr>
        <w:t xml:space="preserve">гражданской службе </w:t>
      </w:r>
      <w:r w:rsidRPr="00F424F9">
        <w:rPr>
          <w:szCs w:val="28"/>
        </w:rPr>
        <w:t>Приморского края</w:t>
      </w:r>
      <w:r>
        <w:t xml:space="preserve">" </w:t>
      </w:r>
      <w:r>
        <w:rPr>
          <w:szCs w:val="28"/>
        </w:rPr>
        <w:t>в первом чтении.</w:t>
      </w:r>
    </w:p>
    <w:p w:rsidR="0049444C" w:rsidRDefault="0049444C" w:rsidP="0049444C">
      <w:pPr>
        <w:autoSpaceDE w:val="0"/>
        <w:autoSpaceDN w:val="0"/>
        <w:adjustRightInd w:val="0"/>
        <w:jc w:val="both"/>
        <w:rPr>
          <w:szCs w:val="28"/>
        </w:rPr>
      </w:pPr>
    </w:p>
    <w:p w:rsidR="0049444C" w:rsidRDefault="0049444C" w:rsidP="0049444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>
        <w:rPr>
          <w:color w:val="000000"/>
        </w:rPr>
        <w:t>Установить, что поправки к указанному законопроекту направляются в комитет Законодательного Собрания по региональной политике и законности до 10</w:t>
      </w:r>
      <w:r w:rsidRPr="00746BD2">
        <w:rPr>
          <w:color w:val="000000"/>
        </w:rPr>
        <w:t xml:space="preserve"> а</w:t>
      </w:r>
      <w:r>
        <w:rPr>
          <w:color w:val="000000"/>
        </w:rPr>
        <w:t>преля 2015 года.</w:t>
      </w:r>
    </w:p>
    <w:p w:rsidR="0049444C" w:rsidRDefault="0049444C" w:rsidP="0049444C">
      <w:pPr>
        <w:autoSpaceDE w:val="0"/>
        <w:autoSpaceDN w:val="0"/>
        <w:adjustRightInd w:val="0"/>
        <w:jc w:val="both"/>
        <w:rPr>
          <w:szCs w:val="28"/>
        </w:rPr>
      </w:pPr>
    </w:p>
    <w:p w:rsidR="0049444C" w:rsidRDefault="0049444C" w:rsidP="0049444C">
      <w:pPr>
        <w:autoSpaceDE w:val="0"/>
        <w:autoSpaceDN w:val="0"/>
        <w:adjustRightInd w:val="0"/>
        <w:ind w:firstLine="708"/>
        <w:jc w:val="both"/>
      </w:pPr>
      <w:r>
        <w:rPr>
          <w:szCs w:val="28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49444C" w:rsidRDefault="0049444C" w:rsidP="0049444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9444C" w:rsidRDefault="0049444C" w:rsidP="0049444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49444C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444C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444C" w:rsidRPr="00F2794F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9444C" w:rsidRPr="00F2794F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44C" w:rsidRDefault="0049444C" w:rsidP="0049444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7BD" w:rsidRDefault="003317BD">
      <w:r>
        <w:separator/>
      </w:r>
    </w:p>
  </w:endnote>
  <w:endnote w:type="continuationSeparator" w:id="0">
    <w:p w:rsidR="003317BD" w:rsidRDefault="0033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7BD" w:rsidRDefault="003317BD">
      <w:r>
        <w:separator/>
      </w:r>
    </w:p>
  </w:footnote>
  <w:footnote w:type="continuationSeparator" w:id="0">
    <w:p w:rsidR="003317BD" w:rsidRDefault="00331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444C"/>
    <w:rsid w:val="00057575"/>
    <w:rsid w:val="000B3FB2"/>
    <w:rsid w:val="000D628E"/>
    <w:rsid w:val="000E5228"/>
    <w:rsid w:val="00123119"/>
    <w:rsid w:val="00155F7F"/>
    <w:rsid w:val="003317BD"/>
    <w:rsid w:val="003325F4"/>
    <w:rsid w:val="00392E21"/>
    <w:rsid w:val="0049444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49444C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2015-03-25T02:20:00Z</cp:lastPrinted>
  <dcterms:created xsi:type="dcterms:W3CDTF">2015-03-25T02:19:00Z</dcterms:created>
  <dcterms:modified xsi:type="dcterms:W3CDTF">2015-03-25T02:21:00Z</dcterms:modified>
</cp:coreProperties>
</file>