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880387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5085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50854">
              <w:rPr>
                <w:szCs w:val="28"/>
              </w:rPr>
              <w:t>25.03.2015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50854" w:rsidRPr="00C50854">
              <w:rPr>
                <w:szCs w:val="28"/>
              </w:rPr>
              <w:t>1811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5085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50854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закона Приморского края "О внесении изменений в Закон Приморского края "Об административных правонару</w:t>
            </w:r>
            <w:r>
              <w:rPr>
                <w:szCs w:val="28"/>
              </w:rPr>
              <w:softHyphen/>
              <w:t>шениях в Приморском крае"</w:t>
            </w:r>
          </w:p>
          <w:p w:rsidR="000B3FB2" w:rsidRPr="00C50854" w:rsidRDefault="000B3FB2" w:rsidP="0094344A">
            <w:pPr>
              <w:ind w:left="-108"/>
              <w:jc w:val="both"/>
            </w:pPr>
          </w:p>
        </w:tc>
      </w:tr>
    </w:tbl>
    <w:p w:rsidR="00C50854" w:rsidRDefault="00C50854" w:rsidP="00C50854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C50854" w:rsidRDefault="00C50854" w:rsidP="00C50854">
      <w:pPr>
        <w:pStyle w:val="a3"/>
        <w:tabs>
          <w:tab w:val="clear" w:pos="4153"/>
          <w:tab w:val="clear" w:pos="8306"/>
        </w:tabs>
      </w:pPr>
    </w:p>
    <w:p w:rsidR="00C50854" w:rsidRDefault="00C50854" w:rsidP="00C50854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C50854" w:rsidRDefault="00C50854" w:rsidP="00C50854"/>
    <w:p w:rsidR="00C50854" w:rsidRDefault="00C50854" w:rsidP="00C50854">
      <w:pPr>
        <w:ind w:firstLine="720"/>
        <w:jc w:val="both"/>
      </w:pPr>
      <w:r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Закон Приморского края "Об административных правонарушениях в Приморском крае" </w:t>
      </w:r>
      <w:r>
        <w:t xml:space="preserve">в первом чтении. </w:t>
      </w:r>
    </w:p>
    <w:p w:rsidR="00C50854" w:rsidRDefault="00C50854" w:rsidP="00C50854">
      <w:pPr>
        <w:ind w:firstLine="720"/>
        <w:jc w:val="both"/>
      </w:pPr>
    </w:p>
    <w:p w:rsidR="00C50854" w:rsidRDefault="00C50854" w:rsidP="00C50854">
      <w:pPr>
        <w:ind w:firstLine="708"/>
        <w:jc w:val="both"/>
      </w:pPr>
      <w:r>
        <w:rPr>
          <w:color w:val="000000"/>
        </w:rP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8 апреля 2015 года.</w:t>
      </w:r>
    </w:p>
    <w:p w:rsidR="00C50854" w:rsidRDefault="00C50854" w:rsidP="00C50854">
      <w:pPr>
        <w:ind w:firstLine="709"/>
        <w:jc w:val="both"/>
      </w:pPr>
    </w:p>
    <w:p w:rsidR="00C50854" w:rsidRDefault="00C50854" w:rsidP="00C50854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50854" w:rsidRDefault="00C50854" w:rsidP="00C50854">
      <w:pPr>
        <w:ind w:firstLine="709"/>
        <w:jc w:val="both"/>
      </w:pPr>
    </w:p>
    <w:p w:rsidR="00C50854" w:rsidRDefault="00C50854" w:rsidP="00C50854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C50854" w:rsidRDefault="00C50854" w:rsidP="00C50854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C50854" w:rsidRDefault="00C50854" w:rsidP="00C50854">
      <w:pPr>
        <w:pStyle w:val="a3"/>
        <w:tabs>
          <w:tab w:val="clear" w:pos="4153"/>
          <w:tab w:val="clear" w:pos="8306"/>
        </w:tabs>
        <w:jc w:val="both"/>
      </w:pPr>
    </w:p>
    <w:p w:rsidR="00C50854" w:rsidRDefault="00C50854" w:rsidP="00C50854">
      <w:pPr>
        <w:pStyle w:val="a3"/>
        <w:tabs>
          <w:tab w:val="clear" w:pos="4153"/>
          <w:tab w:val="clear" w:pos="8306"/>
        </w:tabs>
        <w:jc w:val="both"/>
      </w:pPr>
    </w:p>
    <w:p w:rsidR="00C50854" w:rsidRDefault="00C50854" w:rsidP="00C50854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C50854" w:rsidRDefault="00C50854" w:rsidP="00C5085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1A47" w:rsidRDefault="007A1A47">
      <w:r>
        <w:separator/>
      </w:r>
    </w:p>
  </w:endnote>
  <w:endnote w:type="continuationSeparator" w:id="0">
    <w:p w:rsidR="007A1A47" w:rsidRDefault="007A1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1A47" w:rsidRDefault="007A1A47">
      <w:r>
        <w:separator/>
      </w:r>
    </w:p>
  </w:footnote>
  <w:footnote w:type="continuationSeparator" w:id="0">
    <w:p w:rsidR="007A1A47" w:rsidRDefault="007A1A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085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A1A4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50854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C5085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2015-03-25T05:50:00Z</cp:lastPrinted>
  <dcterms:created xsi:type="dcterms:W3CDTF">2015-03-25T05:49:00Z</dcterms:created>
  <dcterms:modified xsi:type="dcterms:W3CDTF">2015-03-25T05:51:00Z</dcterms:modified>
</cp:coreProperties>
</file>