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39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10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E1079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1079" w:rsidRPr="007E1079">
              <w:rPr>
                <w:szCs w:val="28"/>
              </w:rPr>
              <w:t>1810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1079" w:rsidP="0094344A">
            <w:pPr>
              <w:ind w:left="-108"/>
              <w:jc w:val="both"/>
            </w:pPr>
            <w:r w:rsidRPr="007E1079">
              <w:t>О проекте закона Приморского края "О внесении изменений в статью 12.5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E1079" w:rsidRDefault="007E1079" w:rsidP="007E107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E1079" w:rsidRDefault="007E1079" w:rsidP="007E1079">
      <w:pPr>
        <w:pStyle w:val="a3"/>
        <w:tabs>
          <w:tab w:val="clear" w:pos="4153"/>
          <w:tab w:val="clear" w:pos="8306"/>
        </w:tabs>
      </w:pPr>
    </w:p>
    <w:p w:rsidR="007E1079" w:rsidRDefault="007E1079" w:rsidP="007E10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E1079" w:rsidRDefault="007E1079" w:rsidP="007E1079"/>
    <w:p w:rsidR="007E1079" w:rsidRDefault="007E1079" w:rsidP="007E1079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 в статью 12.5 Закона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7E1079" w:rsidRDefault="007E1079" w:rsidP="007E1079">
      <w:pPr>
        <w:ind w:firstLine="720"/>
        <w:jc w:val="both"/>
      </w:pPr>
    </w:p>
    <w:p w:rsidR="007E1079" w:rsidRDefault="007E1079" w:rsidP="007E1079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апреля 2015 года.</w:t>
      </w:r>
    </w:p>
    <w:p w:rsidR="007E1079" w:rsidRDefault="007E1079" w:rsidP="007E1079">
      <w:pPr>
        <w:ind w:firstLine="709"/>
        <w:jc w:val="both"/>
      </w:pPr>
    </w:p>
    <w:p w:rsidR="007E1079" w:rsidRDefault="007E1079" w:rsidP="007E1079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E1079" w:rsidRDefault="007E1079" w:rsidP="007E1079">
      <w:pPr>
        <w:ind w:firstLine="709"/>
        <w:jc w:val="both"/>
      </w:pP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E1079" w:rsidRDefault="007E1079" w:rsidP="007E10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14B" w:rsidRDefault="00FC514B">
      <w:r>
        <w:separator/>
      </w:r>
    </w:p>
  </w:endnote>
  <w:endnote w:type="continuationSeparator" w:id="0">
    <w:p w:rsidR="00FC514B" w:rsidRDefault="00FC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14B" w:rsidRDefault="00FC514B">
      <w:r>
        <w:separator/>
      </w:r>
    </w:p>
  </w:footnote>
  <w:footnote w:type="continuationSeparator" w:id="0">
    <w:p w:rsidR="00FC514B" w:rsidRDefault="00FC5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10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107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E10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2015-03-25T05:52:00Z</cp:lastPrinted>
  <dcterms:created xsi:type="dcterms:W3CDTF">2015-03-25T05:51:00Z</dcterms:created>
  <dcterms:modified xsi:type="dcterms:W3CDTF">2015-03-25T05:52:00Z</dcterms:modified>
</cp:coreProperties>
</file>