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8952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11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113F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113F" w:rsidRPr="0019113F">
              <w:rPr>
                <w:szCs w:val="28"/>
              </w:rPr>
              <w:t>1808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113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113F" w:rsidP="0094344A">
            <w:pPr>
              <w:ind w:left="-108"/>
              <w:jc w:val="both"/>
            </w:pPr>
            <w:r w:rsidRPr="0019113F">
              <w:t xml:space="preserve">О привлечении федерального судьи, находящегося в отставке, </w:t>
            </w:r>
            <w:r>
              <w:br/>
            </w:r>
            <w:r w:rsidRPr="0019113F">
              <w:t>к исполнению обязанностей мирового судьи в Приморском крае</w:t>
            </w:r>
          </w:p>
          <w:p w:rsidR="000B3FB2" w:rsidRPr="0019113F" w:rsidRDefault="000B3FB2" w:rsidP="0094344A">
            <w:pPr>
              <w:ind w:left="-108"/>
              <w:jc w:val="both"/>
            </w:pPr>
          </w:p>
        </w:tc>
      </w:tr>
    </w:tbl>
    <w:p w:rsidR="0019113F" w:rsidRPr="00FC206E" w:rsidRDefault="0019113F" w:rsidP="0019113F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9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10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19113F" w:rsidRDefault="0019113F" w:rsidP="0019113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113F" w:rsidRDefault="0019113F" w:rsidP="0019113F">
      <w:r>
        <w:t>ПОСТАНОВЛЯЕТ:</w:t>
      </w:r>
    </w:p>
    <w:p w:rsidR="0019113F" w:rsidRPr="00FC206E" w:rsidRDefault="0019113F" w:rsidP="001911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19113F" w:rsidRDefault="0019113F" w:rsidP="001911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Воронько Аллу Евгеньевну, федерального судью в отставке, к исполнению обязанностей мирового судьи судебного </w:t>
      </w:r>
      <w:r w:rsidR="00C963C9">
        <w:br/>
      </w:r>
      <w:r>
        <w:t xml:space="preserve">участка </w:t>
      </w:r>
      <w:bookmarkStart w:id="0" w:name="_GoBack"/>
      <w:bookmarkEnd w:id="0"/>
      <w:r>
        <w:t xml:space="preserve">№ </w:t>
      </w:r>
      <w:r w:rsidRPr="00B677BA">
        <w:rPr>
          <w:snapToGrid w:val="0"/>
          <w:color w:val="000000"/>
          <w:szCs w:val="28"/>
        </w:rPr>
        <w:t>71 Кавалеровского района Приморского края</w:t>
      </w:r>
      <w:r>
        <w:t xml:space="preserve"> на срок до одного года.</w:t>
      </w:r>
    </w:p>
    <w:p w:rsidR="0019113F" w:rsidRDefault="0019113F" w:rsidP="0019113F">
      <w:pPr>
        <w:jc w:val="both"/>
      </w:pPr>
    </w:p>
    <w:p w:rsidR="0019113F" w:rsidRDefault="0019113F" w:rsidP="0019113F">
      <w:pPr>
        <w:jc w:val="both"/>
      </w:pPr>
      <w:r>
        <w:tab/>
        <w:t>2.Настоящее постановление  вступает в силу со дня его принятия.</w:t>
      </w:r>
    </w:p>
    <w:p w:rsidR="0019113F" w:rsidRDefault="0019113F" w:rsidP="0019113F">
      <w:pPr>
        <w:jc w:val="both"/>
      </w:pPr>
    </w:p>
    <w:p w:rsidR="0019113F" w:rsidRDefault="0019113F" w:rsidP="0019113F">
      <w:pPr>
        <w:jc w:val="both"/>
      </w:pPr>
      <w:r>
        <w:tab/>
      </w:r>
    </w:p>
    <w:p w:rsidR="0019113F" w:rsidRDefault="0019113F" w:rsidP="0019113F">
      <w:pPr>
        <w:jc w:val="both"/>
      </w:pPr>
    </w:p>
    <w:p w:rsidR="0019113F" w:rsidRDefault="0019113F" w:rsidP="0019113F">
      <w:pPr>
        <w:jc w:val="both"/>
      </w:pPr>
      <w:r>
        <w:t>Председатель</w:t>
      </w:r>
    </w:p>
    <w:p w:rsidR="0019113F" w:rsidRDefault="0019113F" w:rsidP="0019113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19113F" w:rsidRDefault="0019113F" w:rsidP="0019113F"/>
    <w:p w:rsidR="0019113F" w:rsidRDefault="0019113F" w:rsidP="0019113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BA1" w:rsidRDefault="00C02BA1">
      <w:r>
        <w:separator/>
      </w:r>
    </w:p>
  </w:endnote>
  <w:endnote w:type="continuationSeparator" w:id="0">
    <w:p w:rsidR="00C02BA1" w:rsidRDefault="00C0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BA1" w:rsidRDefault="00C02BA1">
      <w:r>
        <w:separator/>
      </w:r>
    </w:p>
  </w:footnote>
  <w:footnote w:type="continuationSeparator" w:id="0">
    <w:p w:rsidR="00C02BA1" w:rsidRDefault="00C02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13F"/>
    <w:rsid w:val="00057575"/>
    <w:rsid w:val="00075ADF"/>
    <w:rsid w:val="000B3FB2"/>
    <w:rsid w:val="000D628E"/>
    <w:rsid w:val="000E5228"/>
    <w:rsid w:val="00123119"/>
    <w:rsid w:val="00155F7F"/>
    <w:rsid w:val="0019113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2BA1"/>
    <w:rsid w:val="00C20E8F"/>
    <w:rsid w:val="00C963C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9113F"/>
    <w:rPr>
      <w:sz w:val="28"/>
    </w:rPr>
  </w:style>
  <w:style w:type="paragraph" w:customStyle="1" w:styleId="ConsPlusNormal">
    <w:name w:val="ConsPlusNormal"/>
    <w:rsid w:val="0019113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36776B63392FE9425255C85AE2475299B8C0CBE206AEC18CCE33D8A8F4E463B1B07CB2ERCB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6776B63392FE9425255C85AE2475299B8C08B52664EC18CCE33D8A8F4E463B1B07CB25RCB8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2015-03-26T05:39:00Z</cp:lastPrinted>
  <dcterms:created xsi:type="dcterms:W3CDTF">2015-03-26T00:02:00Z</dcterms:created>
  <dcterms:modified xsi:type="dcterms:W3CDTF">2015-03-26T05:39:00Z</dcterms:modified>
</cp:coreProperties>
</file>