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650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B40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400B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400B" w:rsidRPr="008B400B">
              <w:rPr>
                <w:szCs w:val="28"/>
              </w:rPr>
              <w:t>1807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B400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400B" w:rsidP="0094344A">
            <w:pPr>
              <w:ind w:left="-108"/>
              <w:jc w:val="both"/>
            </w:pPr>
            <w:r w:rsidRPr="008B400B">
              <w:t>О проекте закона Приморского края "О развитии российского казачества в Приморском крае"</w:t>
            </w:r>
          </w:p>
          <w:p w:rsidR="000B3FB2" w:rsidRPr="008B400B" w:rsidRDefault="000B3FB2" w:rsidP="0094344A">
            <w:pPr>
              <w:ind w:left="-108"/>
              <w:jc w:val="both"/>
            </w:pPr>
          </w:p>
        </w:tc>
      </w:tr>
    </w:tbl>
    <w:p w:rsidR="008B400B" w:rsidRDefault="008B400B" w:rsidP="008B400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B400B" w:rsidRDefault="008B400B" w:rsidP="008B400B">
      <w:pPr>
        <w:pStyle w:val="a3"/>
        <w:tabs>
          <w:tab w:val="clear" w:pos="4153"/>
          <w:tab w:val="clear" w:pos="8306"/>
        </w:tabs>
      </w:pPr>
    </w:p>
    <w:p w:rsidR="008B400B" w:rsidRDefault="008B400B" w:rsidP="008B400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B400B" w:rsidRDefault="008B400B" w:rsidP="008B400B"/>
    <w:p w:rsidR="008B400B" w:rsidRDefault="008B400B" w:rsidP="008B400B">
      <w:pPr>
        <w:jc w:val="both"/>
        <w:rPr>
          <w:szCs w:val="28"/>
        </w:rPr>
      </w:pPr>
      <w:r>
        <w:tab/>
        <w:t xml:space="preserve">1.Принять проект закона Приморского края </w:t>
      </w:r>
      <w:r w:rsidRPr="00E67C09">
        <w:rPr>
          <w:snapToGrid w:val="0"/>
          <w:color w:val="000000"/>
          <w:szCs w:val="28"/>
        </w:rPr>
        <w:t xml:space="preserve">"О </w:t>
      </w:r>
      <w:r>
        <w:rPr>
          <w:snapToGrid w:val="0"/>
          <w:color w:val="000000"/>
          <w:szCs w:val="28"/>
        </w:rPr>
        <w:t>развитии российского казачества</w:t>
      </w:r>
      <w:r w:rsidRPr="00E67C09">
        <w:rPr>
          <w:snapToGrid w:val="0"/>
          <w:color w:val="000000"/>
          <w:szCs w:val="28"/>
        </w:rPr>
        <w:t xml:space="preserve"> в Приморском крае"</w:t>
      </w:r>
      <w:r>
        <w:t xml:space="preserve"> </w:t>
      </w:r>
      <w:r>
        <w:rPr>
          <w:szCs w:val="28"/>
        </w:rPr>
        <w:t>во втором чтении.</w:t>
      </w:r>
    </w:p>
    <w:p w:rsidR="008B400B" w:rsidRDefault="008B400B" w:rsidP="008B400B">
      <w:pPr>
        <w:ind w:firstLine="720"/>
        <w:jc w:val="both"/>
        <w:rPr>
          <w:szCs w:val="28"/>
        </w:rPr>
      </w:pPr>
    </w:p>
    <w:p w:rsidR="008B400B" w:rsidRDefault="008B400B" w:rsidP="008B400B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B400B" w:rsidRDefault="008B400B" w:rsidP="008B400B"/>
    <w:p w:rsidR="008B400B" w:rsidRDefault="008B400B" w:rsidP="008B400B">
      <w:r>
        <w:tab/>
        <w:t>3.Настоящее постановление вступает в силу со дня его принятия.</w:t>
      </w:r>
    </w:p>
    <w:p w:rsidR="008B400B" w:rsidRDefault="008B400B" w:rsidP="008B400B">
      <w:bookmarkStart w:id="0" w:name="_GoBack"/>
      <w:bookmarkEnd w:id="0"/>
    </w:p>
    <w:p w:rsidR="008B400B" w:rsidRDefault="008B400B" w:rsidP="008B400B"/>
    <w:p w:rsidR="008B400B" w:rsidRDefault="008B400B" w:rsidP="008B400B"/>
    <w:p w:rsidR="008B400B" w:rsidRDefault="008B400B" w:rsidP="008B400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B400B" w:rsidRDefault="008B400B" w:rsidP="008B400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9FB" w:rsidRDefault="001D19FB">
      <w:r>
        <w:separator/>
      </w:r>
    </w:p>
  </w:endnote>
  <w:endnote w:type="continuationSeparator" w:id="0">
    <w:p w:rsidR="001D19FB" w:rsidRDefault="001D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9FB" w:rsidRDefault="001D19FB">
      <w:r>
        <w:separator/>
      </w:r>
    </w:p>
  </w:footnote>
  <w:footnote w:type="continuationSeparator" w:id="0">
    <w:p w:rsidR="001D19FB" w:rsidRDefault="001D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00B"/>
    <w:rsid w:val="00057575"/>
    <w:rsid w:val="000B3FB2"/>
    <w:rsid w:val="000D628E"/>
    <w:rsid w:val="000E5228"/>
    <w:rsid w:val="00123119"/>
    <w:rsid w:val="00155F7F"/>
    <w:rsid w:val="001D19F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400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B400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2015-03-25T22:49:00Z</cp:lastPrinted>
  <dcterms:created xsi:type="dcterms:W3CDTF">2015-03-25T22:48:00Z</dcterms:created>
  <dcterms:modified xsi:type="dcterms:W3CDTF">2015-03-25T22:49:00Z</dcterms:modified>
</cp:coreProperties>
</file>