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898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754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754F3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54F3" w:rsidRPr="004754F3">
              <w:rPr>
                <w:szCs w:val="28"/>
              </w:rPr>
              <w:t>1805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754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54F3" w:rsidP="0094344A">
            <w:pPr>
              <w:ind w:left="-108"/>
              <w:jc w:val="both"/>
            </w:pPr>
            <w:r w:rsidRPr="00F72B6F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F72B6F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F72B6F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</w:t>
            </w:r>
            <w:r>
              <w:rPr>
                <w:color w:val="000000"/>
                <w:szCs w:val="28"/>
              </w:rPr>
              <w:t xml:space="preserve">О денежном содержании </w:t>
            </w:r>
            <w:proofErr w:type="spellStart"/>
            <w:proofErr w:type="gramStart"/>
            <w:r>
              <w:rPr>
                <w:color w:val="000000"/>
                <w:szCs w:val="28"/>
              </w:rPr>
              <w:t>Губерна</w:t>
            </w:r>
            <w:proofErr w:type="spellEnd"/>
            <w:r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>тора</w:t>
            </w:r>
            <w:proofErr w:type="gramEnd"/>
            <w:r>
              <w:rPr>
                <w:color w:val="000000"/>
                <w:szCs w:val="28"/>
              </w:rPr>
              <w:t xml:space="preserve"> Приморского края и лиц, замещающих отдельные </w:t>
            </w:r>
            <w:proofErr w:type="spellStart"/>
            <w:r>
              <w:rPr>
                <w:color w:val="000000"/>
                <w:szCs w:val="28"/>
              </w:rPr>
              <w:t>государ</w:t>
            </w:r>
            <w:r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>ственные</w:t>
            </w:r>
            <w:proofErr w:type="spellEnd"/>
            <w:r>
              <w:rPr>
                <w:color w:val="000000"/>
                <w:szCs w:val="28"/>
              </w:rPr>
              <w:t xml:space="preserve"> должности Приморского края"</w:t>
            </w:r>
          </w:p>
          <w:p w:rsidR="000B3FB2" w:rsidRPr="004754F3" w:rsidRDefault="000B3FB2" w:rsidP="0094344A">
            <w:pPr>
              <w:ind w:left="-108"/>
              <w:jc w:val="both"/>
            </w:pPr>
          </w:p>
        </w:tc>
      </w:tr>
    </w:tbl>
    <w:p w:rsidR="004754F3" w:rsidRDefault="004754F3" w:rsidP="004754F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754F3" w:rsidRDefault="004754F3" w:rsidP="004754F3">
      <w:pPr>
        <w:pStyle w:val="a3"/>
        <w:tabs>
          <w:tab w:val="clear" w:pos="4153"/>
          <w:tab w:val="clear" w:pos="8306"/>
        </w:tabs>
      </w:pPr>
    </w:p>
    <w:p w:rsidR="004754F3" w:rsidRDefault="004754F3" w:rsidP="004754F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754F3" w:rsidRDefault="004754F3" w:rsidP="004754F3"/>
    <w:p w:rsidR="004754F3" w:rsidRDefault="004754F3" w:rsidP="004754F3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color w:val="000000"/>
          <w:szCs w:val="28"/>
        </w:rPr>
        <w:t>О денежном содержании Губернатора Приморского края и лиц, замещающих отдельные государственные должности Приморского края".</w:t>
      </w:r>
    </w:p>
    <w:p w:rsidR="004754F3" w:rsidRDefault="004754F3" w:rsidP="004754F3">
      <w:pPr>
        <w:ind w:firstLine="709"/>
        <w:jc w:val="both"/>
      </w:pPr>
    </w:p>
    <w:p w:rsidR="004754F3" w:rsidRDefault="004754F3" w:rsidP="004754F3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4754F3" w:rsidRDefault="004754F3" w:rsidP="004754F3">
      <w:pPr>
        <w:ind w:firstLine="709"/>
        <w:jc w:val="both"/>
      </w:pPr>
    </w:p>
    <w:p w:rsidR="004754F3" w:rsidRDefault="004754F3" w:rsidP="004754F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4754F3" w:rsidRDefault="004754F3" w:rsidP="004754F3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754F3" w:rsidRDefault="004754F3" w:rsidP="004754F3">
      <w:pPr>
        <w:pStyle w:val="a3"/>
        <w:tabs>
          <w:tab w:val="clear" w:pos="4153"/>
          <w:tab w:val="clear" w:pos="8306"/>
        </w:tabs>
        <w:jc w:val="both"/>
      </w:pPr>
    </w:p>
    <w:p w:rsidR="004754F3" w:rsidRDefault="004754F3" w:rsidP="004754F3">
      <w:pPr>
        <w:pStyle w:val="a3"/>
        <w:tabs>
          <w:tab w:val="clear" w:pos="4153"/>
          <w:tab w:val="clear" w:pos="8306"/>
        </w:tabs>
        <w:jc w:val="both"/>
      </w:pPr>
    </w:p>
    <w:p w:rsidR="004754F3" w:rsidRDefault="004754F3" w:rsidP="004754F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754F3" w:rsidRDefault="004754F3" w:rsidP="004754F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609" w:rsidRDefault="008E0609">
      <w:r>
        <w:separator/>
      </w:r>
    </w:p>
  </w:endnote>
  <w:endnote w:type="continuationSeparator" w:id="0">
    <w:p w:rsidR="008E0609" w:rsidRDefault="008E0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609" w:rsidRDefault="008E0609">
      <w:r>
        <w:separator/>
      </w:r>
    </w:p>
  </w:footnote>
  <w:footnote w:type="continuationSeparator" w:id="0">
    <w:p w:rsidR="008E0609" w:rsidRDefault="008E06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54F3"/>
    <w:rsid w:val="00057575"/>
    <w:rsid w:val="000B3FB2"/>
    <w:rsid w:val="000D628E"/>
    <w:rsid w:val="000E5228"/>
    <w:rsid w:val="00123119"/>
    <w:rsid w:val="00155F7F"/>
    <w:rsid w:val="003325F4"/>
    <w:rsid w:val="00392E21"/>
    <w:rsid w:val="004754F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060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754F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2015-03-25T01:58:00Z</cp:lastPrinted>
  <dcterms:created xsi:type="dcterms:W3CDTF">2015-03-25T01:57:00Z</dcterms:created>
  <dcterms:modified xsi:type="dcterms:W3CDTF">2015-03-25T01:58:00Z</dcterms:modified>
</cp:coreProperties>
</file>