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0221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01E6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01E6C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01E6C" w:rsidRPr="00901E6C">
              <w:rPr>
                <w:szCs w:val="28"/>
              </w:rPr>
              <w:t>1802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01E6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01E6C" w:rsidP="0094344A">
            <w:pPr>
              <w:ind w:left="-108"/>
              <w:jc w:val="both"/>
            </w:pPr>
            <w:r w:rsidRPr="00901E6C">
              <w:t>О Законе Приморского края                 "О внесении изменений в Закон Приморского края "О</w:t>
            </w:r>
            <w:r>
              <w:t xml:space="preserve"> </w:t>
            </w:r>
            <w:r w:rsidRPr="00901E6C">
              <w:t xml:space="preserve">бесплатном предоставлении земельных </w:t>
            </w:r>
            <w:proofErr w:type="spellStart"/>
            <w:proofErr w:type="gramStart"/>
            <w:r w:rsidRPr="00901E6C">
              <w:t>участ</w:t>
            </w:r>
            <w:proofErr w:type="spellEnd"/>
            <w:r>
              <w:t>-</w:t>
            </w:r>
            <w:r w:rsidRPr="00901E6C">
              <w:t>ков</w:t>
            </w:r>
            <w:proofErr w:type="gramEnd"/>
            <w:r w:rsidRPr="00901E6C">
              <w:t xml:space="preserve"> для индивидуального жилищ</w:t>
            </w:r>
            <w:r>
              <w:t>-</w:t>
            </w:r>
            <w:proofErr w:type="spellStart"/>
            <w:r w:rsidRPr="00901E6C">
              <w:t>ного</w:t>
            </w:r>
            <w:proofErr w:type="spellEnd"/>
            <w:r w:rsidRPr="00901E6C">
              <w:t xml:space="preserve"> строительства на территории  Приморского края"</w:t>
            </w:r>
          </w:p>
          <w:p w:rsidR="000B3FB2" w:rsidRPr="00901E6C" w:rsidRDefault="000B3FB2" w:rsidP="0094344A">
            <w:pPr>
              <w:ind w:left="-108"/>
              <w:jc w:val="both"/>
            </w:pPr>
          </w:p>
        </w:tc>
      </w:tr>
    </w:tbl>
    <w:p w:rsidR="00901E6C" w:rsidRPr="00901E6C" w:rsidRDefault="00901E6C" w:rsidP="00901E6C">
      <w:pPr>
        <w:tabs>
          <w:tab w:val="left" w:pos="567"/>
        </w:tabs>
        <w:ind w:firstLine="709"/>
        <w:jc w:val="both"/>
      </w:pPr>
      <w:r w:rsidRPr="00901E6C">
        <w:t>Законодательное Собрание Приморского края</w:t>
      </w:r>
    </w:p>
    <w:p w:rsidR="00901E6C" w:rsidRPr="00901E6C" w:rsidRDefault="00901E6C" w:rsidP="00901E6C">
      <w:pPr>
        <w:ind w:firstLine="851"/>
        <w:jc w:val="both"/>
      </w:pPr>
    </w:p>
    <w:p w:rsidR="00901E6C" w:rsidRPr="00901E6C" w:rsidRDefault="00901E6C" w:rsidP="00901E6C">
      <w:pPr>
        <w:jc w:val="both"/>
      </w:pPr>
      <w:r w:rsidRPr="00901E6C">
        <w:t>ПОСТАНОВЛЯЕТ:</w:t>
      </w:r>
    </w:p>
    <w:p w:rsidR="00901E6C" w:rsidRPr="00901E6C" w:rsidRDefault="00901E6C" w:rsidP="00901E6C">
      <w:pPr>
        <w:jc w:val="both"/>
      </w:pPr>
      <w:r w:rsidRPr="00901E6C">
        <w:tab/>
      </w:r>
    </w:p>
    <w:p w:rsidR="00901E6C" w:rsidRPr="00901E6C" w:rsidRDefault="00901E6C" w:rsidP="00901E6C">
      <w:pPr>
        <w:ind w:firstLine="709"/>
        <w:jc w:val="both"/>
      </w:pPr>
      <w:bookmarkStart w:id="0" w:name="_GoBack"/>
      <w:bookmarkEnd w:id="0"/>
      <w:r w:rsidRPr="00901E6C">
        <w:t>1.Принять Закон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901E6C" w:rsidRPr="00901E6C" w:rsidRDefault="00901E6C" w:rsidP="00901E6C">
      <w:pPr>
        <w:ind w:firstLine="709"/>
        <w:jc w:val="both"/>
      </w:pPr>
    </w:p>
    <w:p w:rsidR="00901E6C" w:rsidRPr="00901E6C" w:rsidRDefault="00901E6C" w:rsidP="00901E6C">
      <w:pPr>
        <w:ind w:firstLine="709"/>
        <w:jc w:val="both"/>
      </w:pPr>
      <w:r w:rsidRPr="00901E6C">
        <w:t>2.Направить указанный Закон Губернатору Приморского края для обнародования.</w:t>
      </w:r>
    </w:p>
    <w:p w:rsidR="00901E6C" w:rsidRPr="00901E6C" w:rsidRDefault="00901E6C" w:rsidP="00901E6C">
      <w:pPr>
        <w:ind w:firstLine="709"/>
        <w:jc w:val="both"/>
      </w:pPr>
    </w:p>
    <w:p w:rsidR="00901E6C" w:rsidRPr="00901E6C" w:rsidRDefault="00901E6C" w:rsidP="00901E6C">
      <w:pPr>
        <w:ind w:firstLine="709"/>
        <w:jc w:val="both"/>
      </w:pPr>
      <w:r w:rsidRPr="00901E6C">
        <w:t>3.Настоящее постановление вступает в силу со дня его принятия.</w:t>
      </w:r>
    </w:p>
    <w:p w:rsidR="00901E6C" w:rsidRPr="00901E6C" w:rsidRDefault="00901E6C" w:rsidP="00901E6C">
      <w:pPr>
        <w:ind w:firstLine="851"/>
        <w:jc w:val="both"/>
      </w:pPr>
    </w:p>
    <w:p w:rsidR="00901E6C" w:rsidRPr="00901E6C" w:rsidRDefault="00901E6C" w:rsidP="00901E6C">
      <w:pPr>
        <w:ind w:firstLine="851"/>
        <w:jc w:val="both"/>
      </w:pPr>
    </w:p>
    <w:p w:rsidR="00901E6C" w:rsidRPr="00901E6C" w:rsidRDefault="00901E6C" w:rsidP="00901E6C">
      <w:pPr>
        <w:ind w:firstLine="851"/>
        <w:jc w:val="both"/>
      </w:pPr>
    </w:p>
    <w:p w:rsidR="00901E6C" w:rsidRPr="00901E6C" w:rsidRDefault="00901E6C" w:rsidP="00901E6C">
      <w:pPr>
        <w:jc w:val="both"/>
      </w:pPr>
      <w:r w:rsidRPr="00901E6C">
        <w:t xml:space="preserve">Председатель </w:t>
      </w:r>
    </w:p>
    <w:p w:rsidR="00901E6C" w:rsidRPr="00901E6C" w:rsidRDefault="00901E6C" w:rsidP="00901E6C">
      <w:pPr>
        <w:jc w:val="both"/>
      </w:pPr>
      <w:r w:rsidRPr="00901E6C"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B39" w:rsidRDefault="00D46B39">
      <w:r>
        <w:separator/>
      </w:r>
    </w:p>
  </w:endnote>
  <w:endnote w:type="continuationSeparator" w:id="0">
    <w:p w:rsidR="00D46B39" w:rsidRDefault="00D4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B39" w:rsidRDefault="00D46B39">
      <w:r>
        <w:separator/>
      </w:r>
    </w:p>
  </w:footnote>
  <w:footnote w:type="continuationSeparator" w:id="0">
    <w:p w:rsidR="00D46B39" w:rsidRDefault="00D46B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1E6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01E6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46B3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2015-03-25T05:23:00Z</cp:lastPrinted>
  <dcterms:created xsi:type="dcterms:W3CDTF">2015-03-25T05:21:00Z</dcterms:created>
  <dcterms:modified xsi:type="dcterms:W3CDTF">2015-03-25T05:23:00Z</dcterms:modified>
</cp:coreProperties>
</file>