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76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25D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25D1D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25D1D" w:rsidRPr="00225D1D">
              <w:rPr>
                <w:szCs w:val="28"/>
              </w:rPr>
              <w:t>1800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25D1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25D1D" w:rsidP="0094344A">
            <w:pPr>
              <w:ind w:left="-108"/>
              <w:jc w:val="both"/>
            </w:pPr>
            <w:r w:rsidRPr="00225D1D">
              <w:t xml:space="preserve">О Законе Приморского края "О разграничении объектов </w:t>
            </w:r>
            <w:proofErr w:type="spellStart"/>
            <w:proofErr w:type="gramStart"/>
            <w:r w:rsidRPr="00225D1D">
              <w:t>муници</w:t>
            </w:r>
            <w:r>
              <w:t>-</w:t>
            </w:r>
            <w:r w:rsidRPr="00225D1D">
              <w:t>пальной</w:t>
            </w:r>
            <w:proofErr w:type="spellEnd"/>
            <w:proofErr w:type="gramEnd"/>
            <w:r w:rsidRPr="00225D1D">
              <w:t xml:space="preserve"> собственности между сельскими поселениями Красно</w:t>
            </w:r>
            <w:r>
              <w:t>-</w:t>
            </w:r>
            <w:r w:rsidRPr="00225D1D">
              <w:t xml:space="preserve">армейского муниципального </w:t>
            </w:r>
            <w:proofErr w:type="spellStart"/>
            <w:r w:rsidRPr="00225D1D">
              <w:t>райо</w:t>
            </w:r>
            <w:proofErr w:type="spellEnd"/>
            <w:r>
              <w:t>-</w:t>
            </w:r>
            <w:r w:rsidRPr="00225D1D">
              <w:t xml:space="preserve">на и Красноармейским </w:t>
            </w:r>
            <w:proofErr w:type="spellStart"/>
            <w:r w:rsidRPr="00225D1D">
              <w:t>муници</w:t>
            </w:r>
            <w:r>
              <w:t>-</w:t>
            </w:r>
            <w:r w:rsidRPr="00225D1D">
              <w:t>пальным</w:t>
            </w:r>
            <w:proofErr w:type="spellEnd"/>
            <w:r w:rsidRPr="00225D1D">
              <w:t xml:space="preserve"> районом"</w:t>
            </w:r>
          </w:p>
          <w:p w:rsidR="000B3FB2" w:rsidRPr="00225D1D" w:rsidRDefault="000B3FB2" w:rsidP="0094344A">
            <w:pPr>
              <w:ind w:left="-108"/>
              <w:jc w:val="both"/>
            </w:pPr>
          </w:p>
        </w:tc>
      </w:tr>
    </w:tbl>
    <w:p w:rsidR="00225D1D" w:rsidRDefault="00225D1D" w:rsidP="00225D1D">
      <w:pPr>
        <w:ind w:firstLine="720"/>
      </w:pPr>
      <w:r>
        <w:t xml:space="preserve">Законодательное Собрание Приморского края </w:t>
      </w:r>
    </w:p>
    <w:p w:rsidR="00225D1D" w:rsidRDefault="00225D1D" w:rsidP="00225D1D"/>
    <w:p w:rsidR="00225D1D" w:rsidRDefault="00225D1D" w:rsidP="00225D1D">
      <w:r>
        <w:t>ПОСТАНОВЛЯЕТ:</w:t>
      </w:r>
    </w:p>
    <w:p w:rsidR="00225D1D" w:rsidRDefault="00225D1D" w:rsidP="00225D1D">
      <w:pPr>
        <w:ind w:firstLine="709"/>
      </w:pPr>
    </w:p>
    <w:p w:rsidR="00225D1D" w:rsidRPr="003E64B3" w:rsidRDefault="00225D1D" w:rsidP="00225D1D">
      <w:pPr>
        <w:widowControl w:val="0"/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7105CC">
        <w:t xml:space="preserve">"О разграничении объектов муниципальной собственности между сельскими поселениями </w:t>
      </w:r>
      <w:r>
        <w:t xml:space="preserve">Красноармейского </w:t>
      </w:r>
      <w:r w:rsidRPr="007105CC">
        <w:t xml:space="preserve">муниципального района и </w:t>
      </w:r>
      <w:r>
        <w:t xml:space="preserve">Красноармейским </w:t>
      </w:r>
      <w:r w:rsidRPr="007105CC">
        <w:t>муниципальным районом"</w:t>
      </w:r>
      <w:r>
        <w:t>.</w:t>
      </w:r>
    </w:p>
    <w:p w:rsidR="00225D1D" w:rsidRDefault="00225D1D" w:rsidP="00225D1D">
      <w:pPr>
        <w:jc w:val="both"/>
      </w:pPr>
    </w:p>
    <w:p w:rsidR="00225D1D" w:rsidRDefault="00225D1D" w:rsidP="00225D1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25D1D" w:rsidRDefault="00225D1D" w:rsidP="00225D1D">
      <w:pPr>
        <w:jc w:val="both"/>
      </w:pPr>
    </w:p>
    <w:p w:rsidR="00225D1D" w:rsidRDefault="00225D1D" w:rsidP="00225D1D">
      <w:pPr>
        <w:jc w:val="both"/>
      </w:pPr>
      <w:r>
        <w:tab/>
        <w:t>3.Настоящее постановление вступает в силу со дня его принятия.</w:t>
      </w:r>
    </w:p>
    <w:p w:rsidR="00225D1D" w:rsidRDefault="00225D1D" w:rsidP="00225D1D">
      <w:pPr>
        <w:jc w:val="both"/>
      </w:pPr>
      <w:bookmarkStart w:id="0" w:name="_GoBack"/>
      <w:bookmarkEnd w:id="0"/>
    </w:p>
    <w:p w:rsidR="00225D1D" w:rsidRDefault="00225D1D" w:rsidP="00225D1D">
      <w:pPr>
        <w:jc w:val="both"/>
      </w:pPr>
    </w:p>
    <w:p w:rsidR="00225D1D" w:rsidRDefault="00225D1D" w:rsidP="00225D1D">
      <w:pPr>
        <w:jc w:val="both"/>
      </w:pPr>
    </w:p>
    <w:p w:rsidR="00225D1D" w:rsidRDefault="00225D1D" w:rsidP="00225D1D">
      <w:pPr>
        <w:jc w:val="both"/>
      </w:pPr>
      <w:r>
        <w:t xml:space="preserve">Председатель </w:t>
      </w:r>
    </w:p>
    <w:p w:rsidR="00225D1D" w:rsidRDefault="00225D1D" w:rsidP="00225D1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225D1D" w:rsidRDefault="00225D1D" w:rsidP="00225D1D"/>
    <w:p w:rsidR="00225D1D" w:rsidRDefault="00225D1D" w:rsidP="00225D1D"/>
    <w:p w:rsidR="00225D1D" w:rsidRDefault="00225D1D" w:rsidP="00225D1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B53" w:rsidRDefault="00560B53">
      <w:r>
        <w:separator/>
      </w:r>
    </w:p>
  </w:endnote>
  <w:endnote w:type="continuationSeparator" w:id="0">
    <w:p w:rsidR="00560B53" w:rsidRDefault="0056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B53" w:rsidRDefault="00560B53">
      <w:r>
        <w:separator/>
      </w:r>
    </w:p>
  </w:footnote>
  <w:footnote w:type="continuationSeparator" w:id="0">
    <w:p w:rsidR="00560B53" w:rsidRDefault="00560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5D1D"/>
    <w:rsid w:val="00057575"/>
    <w:rsid w:val="000B3FB2"/>
    <w:rsid w:val="000D628E"/>
    <w:rsid w:val="000E5228"/>
    <w:rsid w:val="00123119"/>
    <w:rsid w:val="00155F7F"/>
    <w:rsid w:val="00225D1D"/>
    <w:rsid w:val="003325F4"/>
    <w:rsid w:val="00392E21"/>
    <w:rsid w:val="004B69FA"/>
    <w:rsid w:val="004D1A01"/>
    <w:rsid w:val="00560B5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2015-03-25T04:07:00Z</cp:lastPrinted>
  <dcterms:created xsi:type="dcterms:W3CDTF">2015-03-25T04:06:00Z</dcterms:created>
  <dcterms:modified xsi:type="dcterms:W3CDTF">2015-03-25T04:07:00Z</dcterms:modified>
</cp:coreProperties>
</file>