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77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79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7938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7938" w:rsidRPr="009A7938">
              <w:rPr>
                <w:szCs w:val="28"/>
              </w:rPr>
              <w:t>1799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79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7938" w:rsidP="0094344A">
            <w:pPr>
              <w:ind w:left="-108"/>
              <w:jc w:val="both"/>
            </w:pPr>
            <w:r w:rsidRPr="009A7938">
              <w:t xml:space="preserve">О проекте закона Приморского края "О разграничении объектов муниципальной собственности между сельскими поселениями Красноармейского </w:t>
            </w:r>
            <w:proofErr w:type="spellStart"/>
            <w:proofErr w:type="gramStart"/>
            <w:r w:rsidRPr="009A7938">
              <w:t>муниципально-го</w:t>
            </w:r>
            <w:proofErr w:type="spellEnd"/>
            <w:proofErr w:type="gramEnd"/>
            <w:r w:rsidRPr="009A7938">
              <w:t xml:space="preserve"> района и Красноармейским муниципальным районом"</w:t>
            </w:r>
          </w:p>
          <w:p w:rsidR="000B3FB2" w:rsidRPr="009A7938" w:rsidRDefault="000B3FB2" w:rsidP="0094344A">
            <w:pPr>
              <w:ind w:left="-108"/>
              <w:jc w:val="both"/>
            </w:pPr>
          </w:p>
        </w:tc>
      </w:tr>
    </w:tbl>
    <w:p w:rsidR="009A7938" w:rsidRDefault="009A7938" w:rsidP="009A7938">
      <w:pPr>
        <w:ind w:firstLine="720"/>
      </w:pPr>
      <w:r>
        <w:t xml:space="preserve">Законодательное Собрание Приморского края </w:t>
      </w:r>
    </w:p>
    <w:p w:rsidR="009A7938" w:rsidRDefault="009A7938" w:rsidP="009A7938"/>
    <w:p w:rsidR="009A7938" w:rsidRDefault="009A7938" w:rsidP="009A7938">
      <w:r>
        <w:t>ПОСТАНОВЛЯЕТ:</w:t>
      </w:r>
    </w:p>
    <w:p w:rsidR="009A7938" w:rsidRDefault="009A7938" w:rsidP="009A7938">
      <w:pPr>
        <w:ind w:firstLine="709"/>
      </w:pPr>
    </w:p>
    <w:p w:rsidR="009A7938" w:rsidRPr="003E64B3" w:rsidRDefault="009A7938" w:rsidP="009A7938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 xml:space="preserve">"О разграничении объектов муниципальной собственности между сельскими поселениями </w:t>
      </w:r>
      <w:r>
        <w:t xml:space="preserve">Красноармейского </w:t>
      </w:r>
      <w:r w:rsidRPr="007105CC">
        <w:t xml:space="preserve">муниципального района и </w:t>
      </w:r>
      <w:r>
        <w:t xml:space="preserve">Красноармейским </w:t>
      </w:r>
      <w:r w:rsidRPr="007105CC">
        <w:t>муниципальным районом"</w:t>
      </w:r>
      <w:r>
        <w:t xml:space="preserve"> во втором чтении.</w:t>
      </w:r>
    </w:p>
    <w:p w:rsidR="009A7938" w:rsidRDefault="009A7938" w:rsidP="009A7938">
      <w:pPr>
        <w:ind w:firstLine="709"/>
      </w:pPr>
    </w:p>
    <w:p w:rsidR="009A7938" w:rsidRDefault="009A7938" w:rsidP="009A7938">
      <w:pPr>
        <w:ind w:firstLine="709"/>
        <w:jc w:val="both"/>
      </w:pPr>
      <w:r>
        <w:t>2.Комитету Законодательного Собрания по экономической политике и собственности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A7938" w:rsidRDefault="009A7938" w:rsidP="009A7938">
      <w:pPr>
        <w:ind w:firstLine="709"/>
      </w:pPr>
    </w:p>
    <w:p w:rsidR="009A7938" w:rsidRDefault="009A7938" w:rsidP="009A7938">
      <w:pPr>
        <w:ind w:firstLine="709"/>
      </w:pPr>
      <w:r>
        <w:t>3.Настоящее постановление вступает в силу со дня его принятия.</w:t>
      </w:r>
    </w:p>
    <w:p w:rsidR="009A7938" w:rsidRDefault="009A7938" w:rsidP="009A7938">
      <w:pPr>
        <w:jc w:val="both"/>
      </w:pPr>
    </w:p>
    <w:p w:rsidR="009A7938" w:rsidRDefault="009A7938" w:rsidP="009A7938">
      <w:pPr>
        <w:jc w:val="both"/>
      </w:pPr>
    </w:p>
    <w:p w:rsidR="009A7938" w:rsidRDefault="009A7938" w:rsidP="009A7938">
      <w:pPr>
        <w:jc w:val="both"/>
      </w:pPr>
    </w:p>
    <w:p w:rsidR="009A7938" w:rsidRDefault="009A7938" w:rsidP="009A7938">
      <w:pPr>
        <w:jc w:val="both"/>
      </w:pPr>
      <w:r>
        <w:t xml:space="preserve">Председатель </w:t>
      </w:r>
    </w:p>
    <w:p w:rsidR="009A7938" w:rsidRDefault="009A7938" w:rsidP="009A793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A7938" w:rsidRDefault="009A7938" w:rsidP="009A7938"/>
    <w:p w:rsidR="009A7938" w:rsidRDefault="009A7938" w:rsidP="009A7938"/>
    <w:p w:rsidR="009A7938" w:rsidRDefault="009A7938" w:rsidP="009A793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E81" w:rsidRDefault="00736E81">
      <w:r>
        <w:separator/>
      </w:r>
    </w:p>
  </w:endnote>
  <w:endnote w:type="continuationSeparator" w:id="0">
    <w:p w:rsidR="00736E81" w:rsidRDefault="00736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E81" w:rsidRDefault="00736E81">
      <w:r>
        <w:separator/>
      </w:r>
    </w:p>
  </w:footnote>
  <w:footnote w:type="continuationSeparator" w:id="0">
    <w:p w:rsidR="00736E81" w:rsidRDefault="00736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793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6E8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7938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2015-03-25T04:09:00Z</cp:lastPrinted>
  <dcterms:created xsi:type="dcterms:W3CDTF">2015-03-25T04:08:00Z</dcterms:created>
  <dcterms:modified xsi:type="dcterms:W3CDTF">2015-03-25T04:09:00Z</dcterms:modified>
</cp:coreProperties>
</file>