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78734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D2A0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D2A0C" w:rsidRPr="003D2A0C">
              <w:rPr>
                <w:szCs w:val="28"/>
              </w:rPr>
              <w:t>1796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D2A0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D2A0C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разграничении объектов муниципальной собственности между сельскими поселениями Ханкайского муниципального района и </w:t>
            </w:r>
            <w:proofErr w:type="spellStart"/>
            <w:r>
              <w:t>Ханкайским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муници-пальным</w:t>
            </w:r>
            <w:proofErr w:type="spellEnd"/>
            <w:proofErr w:type="gramEnd"/>
            <w:r>
              <w:t xml:space="preserve"> районом"</w:t>
            </w:r>
          </w:p>
          <w:p w:rsidR="000B3FB2" w:rsidRPr="003D2A0C" w:rsidRDefault="000B3FB2" w:rsidP="0094344A">
            <w:pPr>
              <w:ind w:left="-108"/>
              <w:jc w:val="both"/>
            </w:pPr>
          </w:p>
        </w:tc>
      </w:tr>
    </w:tbl>
    <w:p w:rsidR="003D2A0C" w:rsidRDefault="003D2A0C" w:rsidP="003D2A0C">
      <w:pPr>
        <w:ind w:firstLine="720"/>
        <w:jc w:val="both"/>
      </w:pPr>
      <w:r>
        <w:t>Законодательное Собрание Приморского края</w:t>
      </w:r>
    </w:p>
    <w:p w:rsidR="003D2A0C" w:rsidRDefault="003D2A0C" w:rsidP="003D2A0C">
      <w:pPr>
        <w:ind w:firstLine="720"/>
        <w:jc w:val="both"/>
      </w:pPr>
    </w:p>
    <w:p w:rsidR="003D2A0C" w:rsidRDefault="003D2A0C" w:rsidP="003D2A0C">
      <w:pPr>
        <w:jc w:val="both"/>
      </w:pPr>
      <w:r>
        <w:t>ПОСТАНОВЛЯЕТ:</w:t>
      </w:r>
    </w:p>
    <w:p w:rsidR="003D2A0C" w:rsidRDefault="003D2A0C" w:rsidP="003D2A0C"/>
    <w:p w:rsidR="003D2A0C" w:rsidRDefault="003D2A0C" w:rsidP="003D2A0C">
      <w:pPr>
        <w:ind w:firstLine="720"/>
        <w:jc w:val="both"/>
      </w:pPr>
      <w:r>
        <w:t>1.Принять Закон Приморского края "О разграничении объектов</w:t>
      </w:r>
      <w:r>
        <w:br/>
        <w:t xml:space="preserve">муниципальной собственности между сельскими поселениями Ханкайского муниципального района и </w:t>
      </w:r>
      <w:proofErr w:type="spellStart"/>
      <w:r>
        <w:t>Ханкайским</w:t>
      </w:r>
      <w:proofErr w:type="spellEnd"/>
      <w:r>
        <w:t xml:space="preserve"> муниципальным районом".</w:t>
      </w:r>
    </w:p>
    <w:p w:rsidR="003D2A0C" w:rsidRDefault="003D2A0C" w:rsidP="003D2A0C">
      <w:pPr>
        <w:ind w:firstLine="720"/>
        <w:jc w:val="both"/>
        <w:rPr>
          <w:szCs w:val="28"/>
        </w:rPr>
      </w:pPr>
    </w:p>
    <w:p w:rsidR="003D2A0C" w:rsidRDefault="003D2A0C" w:rsidP="003D2A0C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3D2A0C" w:rsidRDefault="003D2A0C" w:rsidP="003D2A0C">
      <w:pPr>
        <w:ind w:firstLine="720"/>
        <w:jc w:val="both"/>
      </w:pPr>
    </w:p>
    <w:p w:rsidR="003D2A0C" w:rsidRDefault="003D2A0C" w:rsidP="003D2A0C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3D2A0C" w:rsidRDefault="003D2A0C" w:rsidP="003D2A0C">
      <w:pPr>
        <w:ind w:firstLine="720"/>
        <w:jc w:val="both"/>
      </w:pPr>
      <w:bookmarkStart w:id="0" w:name="_GoBack"/>
      <w:bookmarkEnd w:id="0"/>
    </w:p>
    <w:p w:rsidR="003D2A0C" w:rsidRDefault="003D2A0C" w:rsidP="003D2A0C">
      <w:pPr>
        <w:ind w:firstLine="720"/>
        <w:jc w:val="both"/>
      </w:pPr>
    </w:p>
    <w:p w:rsidR="003D2A0C" w:rsidRDefault="003D2A0C" w:rsidP="003D2A0C">
      <w:pPr>
        <w:ind w:firstLine="720"/>
        <w:jc w:val="both"/>
      </w:pPr>
    </w:p>
    <w:p w:rsidR="003D2A0C" w:rsidRDefault="003D2A0C" w:rsidP="003D2A0C">
      <w:pPr>
        <w:jc w:val="both"/>
      </w:pPr>
      <w:r>
        <w:t>Председатель</w:t>
      </w:r>
    </w:p>
    <w:p w:rsidR="003D2A0C" w:rsidRDefault="003D2A0C" w:rsidP="003D2A0C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1D5" w:rsidRDefault="004A11D5">
      <w:r>
        <w:separator/>
      </w:r>
    </w:p>
  </w:endnote>
  <w:endnote w:type="continuationSeparator" w:id="0">
    <w:p w:rsidR="004A11D5" w:rsidRDefault="004A1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1D5" w:rsidRDefault="004A11D5">
      <w:r>
        <w:separator/>
      </w:r>
    </w:p>
  </w:footnote>
  <w:footnote w:type="continuationSeparator" w:id="0">
    <w:p w:rsidR="004A11D5" w:rsidRDefault="004A11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2A0C"/>
    <w:rsid w:val="00057575"/>
    <w:rsid w:val="000B3FB2"/>
    <w:rsid w:val="000D628E"/>
    <w:rsid w:val="000E5228"/>
    <w:rsid w:val="00123119"/>
    <w:rsid w:val="00155F7F"/>
    <w:rsid w:val="003325F4"/>
    <w:rsid w:val="00392E21"/>
    <w:rsid w:val="003D2A0C"/>
    <w:rsid w:val="004A11D5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D2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2015-03-25T01:15:00Z</cp:lastPrinted>
  <dcterms:created xsi:type="dcterms:W3CDTF">2015-03-25T01:11:00Z</dcterms:created>
  <dcterms:modified xsi:type="dcterms:W3CDTF">2015-03-25T01:16:00Z</dcterms:modified>
</cp:coreProperties>
</file>