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20.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E56" w:rsidRDefault="003E5E56">
      <w:pPr>
        <w:framePr w:h="1166" w:wrap="around" w:hAnchor="margin" w:x="-5361" w:y="421"/>
        <w:jc w:val="center"/>
        <w:rPr>
          <w:sz w:val="2"/>
          <w:szCs w:val="2"/>
        </w:rPr>
      </w:pPr>
      <w:r w:rsidRPr="002D19A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25pt;height:58.5pt;visibility:visible">
            <v:imagedata r:id="rId7" o:title=""/>
          </v:shape>
        </w:pict>
      </w:r>
    </w:p>
    <w:p w:rsidR="003E5E56" w:rsidRDefault="003E5E56">
      <w:pPr>
        <w:pStyle w:val="2"/>
        <w:framePr w:h="1166" w:wrap="around" w:hAnchor="margin" w:x="-5361" w:y="421"/>
        <w:shd w:val="clear" w:color="auto" w:fill="auto"/>
      </w:pPr>
      <w:r>
        <w:rPr>
          <w:spacing w:val="0"/>
        </w:rPr>
        <w:t>ДУМА ОКТЯБРЬСКОГО РАЙОНА ПРИМОРСКОГО КРАЯ</w:t>
      </w:r>
    </w:p>
    <w:p w:rsidR="003E5E56" w:rsidRDefault="003E5E56">
      <w:pPr>
        <w:pStyle w:val="21"/>
        <w:shd w:val="clear" w:color="auto" w:fill="auto"/>
        <w:spacing w:after="642"/>
        <w:ind w:right="260"/>
      </w:pPr>
      <w:r>
        <w:t>Председателю Законодательного Собрания Приморского края</w:t>
      </w:r>
    </w:p>
    <w:p w:rsidR="003E5E56" w:rsidRDefault="003E5E56">
      <w:pPr>
        <w:pStyle w:val="30"/>
        <w:framePr w:w="3813" w:h="336" w:wrap="around" w:vAnchor="text" w:hAnchor="margin" w:x="-5653" w:y="193"/>
        <w:shd w:val="clear" w:color="auto" w:fill="auto"/>
        <w:ind w:firstLine="0"/>
      </w:pPr>
      <w:r>
        <w:rPr>
          <w:rStyle w:val="3Exact"/>
          <w:spacing w:val="0"/>
        </w:rPr>
        <w:t>ул. Карла Маркса, 85, с.Покровка, Октябрьский район, Приморский край, 692561</w:t>
      </w:r>
    </w:p>
    <w:p w:rsidR="003E5E56" w:rsidRDefault="003E5E56">
      <w:pPr>
        <w:pStyle w:val="22"/>
        <w:shd w:val="clear" w:color="auto" w:fill="auto"/>
        <w:spacing w:before="0" w:line="260" w:lineRule="exact"/>
        <w:sectPr w:rsidR="003E5E56">
          <w:footnotePr>
            <w:numFmt w:val="chicago"/>
            <w:numRestart w:val="eachPage"/>
          </w:footnotePr>
          <w:type w:val="continuous"/>
          <w:pgSz w:w="16838" w:h="23810"/>
          <w:pgMar w:top="4499" w:right="3721" w:bottom="4182" w:left="9467" w:header="0" w:footer="3" w:gutter="0"/>
          <w:cols w:space="720"/>
          <w:noEndnote/>
          <w:docGrid w:linePitch="360"/>
        </w:sectPr>
      </w:pPr>
      <w:r>
        <w:t>В.В. Горчакову</w:t>
      </w:r>
    </w:p>
    <w:p w:rsidR="003E5E56" w:rsidRDefault="003E5E56">
      <w:pPr>
        <w:spacing w:before="96" w:after="96"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30"/>
        <w:shd w:val="clear" w:color="auto" w:fill="auto"/>
        <w:spacing w:after="99"/>
        <w:ind w:left="900" w:right="5760"/>
        <w:jc w:val="left"/>
      </w:pPr>
      <w:r>
        <w:t xml:space="preserve">Телефон: (42344) 5-74-70, факс (42344) 5-74-70 </w:t>
      </w:r>
      <w:r>
        <w:rPr>
          <w:lang w:val="en-US" w:eastAsia="en-US"/>
        </w:rPr>
        <w:t>E</w:t>
      </w:r>
      <w:r w:rsidRPr="00D23830">
        <w:rPr>
          <w:lang w:eastAsia="en-US"/>
        </w:rPr>
        <w:t>-</w:t>
      </w:r>
      <w:r>
        <w:rPr>
          <w:lang w:val="en-US" w:eastAsia="en-US"/>
        </w:rPr>
        <w:t>mail</w:t>
      </w:r>
      <w:r w:rsidRPr="00D23830">
        <w:rPr>
          <w:lang w:eastAsia="en-US"/>
        </w:rPr>
        <w:t xml:space="preserve">: </w:t>
      </w:r>
      <w:r>
        <w:rPr>
          <w:lang w:val="en-US" w:eastAsia="en-US"/>
        </w:rPr>
        <w:t>duma</w:t>
      </w:r>
      <w:r w:rsidRPr="00D23830">
        <w:rPr>
          <w:lang w:eastAsia="en-US"/>
        </w:rPr>
        <w:t>_</w:t>
      </w:r>
      <w:r>
        <w:rPr>
          <w:lang w:val="en-US" w:eastAsia="en-US"/>
        </w:rPr>
        <w:t>okt</w:t>
      </w:r>
      <w:r w:rsidRPr="00D23830">
        <w:rPr>
          <w:lang w:eastAsia="en-US"/>
        </w:rPr>
        <w:t xml:space="preserve"> </w:t>
      </w:r>
      <w:r>
        <w:t xml:space="preserve">@ </w:t>
      </w:r>
      <w:r>
        <w:rPr>
          <w:lang w:val="en-US" w:eastAsia="en-US"/>
        </w:rPr>
        <w:t>mail</w:t>
      </w:r>
      <w:r w:rsidRPr="00D23830">
        <w:rPr>
          <w:lang w:eastAsia="en-US"/>
        </w:rPr>
        <w:t>.</w:t>
      </w:r>
      <w:r>
        <w:rPr>
          <w:lang w:val="en-US" w:eastAsia="en-US"/>
        </w:rPr>
        <w:t>ru</w:t>
      </w:r>
    </w:p>
    <w:p w:rsidR="003E5E56" w:rsidRDefault="003E5E56">
      <w:pPr>
        <w:pStyle w:val="30"/>
        <w:shd w:val="clear" w:color="auto" w:fill="auto"/>
        <w:tabs>
          <w:tab w:val="right" w:pos="2618"/>
          <w:tab w:val="right" w:pos="3006"/>
        </w:tabs>
        <w:spacing w:after="856" w:line="190" w:lineRule="exact"/>
        <w:ind w:left="1120" w:firstLine="0"/>
        <w:jc w:val="both"/>
      </w:pPr>
      <w:r>
        <w:t>от 03.03.</w:t>
      </w:r>
      <w:r>
        <w:tab/>
        <w:t>№</w:t>
      </w:r>
      <w:r>
        <w:tab/>
        <w:t>15</w:t>
      </w:r>
    </w:p>
    <w:p w:rsidR="003E5E56" w:rsidRDefault="003E5E56">
      <w:pPr>
        <w:pStyle w:val="22"/>
        <w:shd w:val="clear" w:color="auto" w:fill="auto"/>
        <w:spacing w:before="0" w:after="206" w:line="260" w:lineRule="exact"/>
        <w:jc w:val="center"/>
      </w:pPr>
      <w:r>
        <w:t>Уважаемый Виктор Васильевич!</w:t>
      </w:r>
    </w:p>
    <w:p w:rsidR="003E5E56" w:rsidRDefault="003E5E56">
      <w:pPr>
        <w:pStyle w:val="22"/>
        <w:shd w:val="clear" w:color="auto" w:fill="auto"/>
        <w:spacing w:before="0" w:after="282" w:line="374" w:lineRule="exact"/>
        <w:ind w:right="40" w:firstLine="720"/>
        <w:jc w:val="both"/>
      </w:pPr>
      <w:r>
        <w:t>Направляю Вам решение Думы Октябрьского муниципального района от 26.02.2015 № 64 «О законодательной инициативе Думы Октябрьского района по внесению в Законодательное Собрание Приморского края проекта закона Приморского края «О преобразовании сельских поселений Октябрьского муниципального района Приморского края».</w:t>
      </w:r>
    </w:p>
    <w:p w:rsidR="003E5E56" w:rsidRDefault="003E5E56">
      <w:pPr>
        <w:pStyle w:val="22"/>
        <w:shd w:val="clear" w:color="auto" w:fill="auto"/>
        <w:spacing w:before="0" w:line="322" w:lineRule="exact"/>
        <w:ind w:left="140" w:right="40"/>
        <w:jc w:val="right"/>
      </w:pPr>
      <w:r>
        <w:t>Приложения: 1. Проект Закона Приморского края «О преобразовании сельских поселений Октябрьского муниципального района» в 1 экз. на</w:t>
      </w:r>
    </w:p>
    <w:p w:rsidR="003E5E56" w:rsidRDefault="003E5E56">
      <w:pPr>
        <w:pStyle w:val="22"/>
        <w:shd w:val="clear" w:color="auto" w:fill="auto"/>
        <w:spacing w:before="0" w:line="260" w:lineRule="exact"/>
        <w:ind w:left="1960"/>
        <w:jc w:val="both"/>
      </w:pPr>
      <w:r>
        <w:t>Зл.</w:t>
      </w:r>
    </w:p>
    <w:p w:rsidR="003E5E56" w:rsidRDefault="003E5E56">
      <w:pPr>
        <w:pStyle w:val="22"/>
        <w:numPr>
          <w:ilvl w:val="0"/>
          <w:numId w:val="3"/>
        </w:numPr>
        <w:shd w:val="clear" w:color="auto" w:fill="auto"/>
        <w:spacing w:before="0" w:line="322" w:lineRule="exact"/>
        <w:ind w:left="1960" w:right="40"/>
        <w:jc w:val="both"/>
      </w:pPr>
      <w:r>
        <w:t xml:space="preserve"> Финансово-экономическое обоснование проекта закона Приморского края «О преобразовании сельских поселений Октябрьского муниципального района Приморского края» в 1 экз. на 2л.</w:t>
      </w:r>
    </w:p>
    <w:p w:rsidR="003E5E56" w:rsidRDefault="003E5E56">
      <w:pPr>
        <w:pStyle w:val="22"/>
        <w:numPr>
          <w:ilvl w:val="0"/>
          <w:numId w:val="3"/>
        </w:numPr>
        <w:shd w:val="clear" w:color="auto" w:fill="auto"/>
        <w:spacing w:before="0" w:line="322" w:lineRule="exact"/>
        <w:ind w:left="1960" w:right="40"/>
        <w:jc w:val="both"/>
      </w:pPr>
      <w:r>
        <w:t xml:space="preserve"> Пояснительная записка к проекту закона Приморского края «О преобразовании сельских поселений Октябрьского муниципального района Приморского края» и описание границ Покровского сельского поселения в 1 экз. на 4л.</w:t>
      </w:r>
    </w:p>
    <w:p w:rsidR="003E5E56" w:rsidRDefault="003E5E56">
      <w:pPr>
        <w:pStyle w:val="22"/>
        <w:numPr>
          <w:ilvl w:val="0"/>
          <w:numId w:val="3"/>
        </w:numPr>
        <w:shd w:val="clear" w:color="auto" w:fill="auto"/>
        <w:spacing w:before="0" w:line="322" w:lineRule="exact"/>
        <w:ind w:left="1960" w:right="40"/>
        <w:jc w:val="both"/>
      </w:pPr>
      <w:r>
        <w:t xml:space="preserve"> Перечень законов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Закона Приморского края «О преобразовании сельских поселений Октябрьского муниципального района Приморского края» в 1 экз. на 1л.</w:t>
      </w:r>
    </w:p>
    <w:p w:rsidR="003E5E56" w:rsidRDefault="003E5E56">
      <w:pPr>
        <w:pStyle w:val="22"/>
        <w:numPr>
          <w:ilvl w:val="0"/>
          <w:numId w:val="3"/>
        </w:numPr>
        <w:shd w:val="clear" w:color="auto" w:fill="auto"/>
        <w:spacing w:before="0" w:line="322" w:lineRule="exact"/>
        <w:ind w:left="1960" w:right="40"/>
        <w:jc w:val="both"/>
      </w:pPr>
      <w:r>
        <w:t xml:space="preserve"> Решение Думы Октябрьского района от 27.11.2014 № 26 «О выдвижении инициативы о преобразовании Покровского сельского поселения путем обьединения с Галенкинским сельским поселением и Новогеоргиевским сельским поселением Октябрьского муниципального района» в 1 экз. на 1л.</w:t>
      </w:r>
    </w:p>
    <w:p w:rsidR="003E5E56" w:rsidRDefault="003E5E56">
      <w:pPr>
        <w:pStyle w:val="22"/>
        <w:numPr>
          <w:ilvl w:val="0"/>
          <w:numId w:val="3"/>
        </w:numPr>
        <w:shd w:val="clear" w:color="auto" w:fill="auto"/>
        <w:spacing w:before="0" w:line="322" w:lineRule="exact"/>
        <w:ind w:left="1960" w:right="900"/>
      </w:pPr>
      <w:r>
        <w:t xml:space="preserve"> Решение муниципального комитета Новогеоргиевского сельского поселения от 23. 12.2014 № 41 «О поддержании</w:t>
      </w:r>
      <w:r>
        <w:br w:type="page"/>
      </w:r>
    </w:p>
    <w:p w:rsidR="003E5E56" w:rsidRDefault="003E5E56">
      <w:pPr>
        <w:pStyle w:val="22"/>
        <w:shd w:val="clear" w:color="auto" w:fill="auto"/>
        <w:spacing w:before="0" w:line="322" w:lineRule="exact"/>
        <w:ind w:left="60" w:right="60"/>
      </w:pPr>
      <w:r>
        <w:t xml:space="preserve">инициативы о преобразовании Новогеоргиевского сельского поселения путем объединения с Галенкинским сельским поселением и Покровским сельским поселением Октябрьского муниципального района» в 1 экз. на </w:t>
      </w:r>
      <w:smartTag w:uri="urn:schemas-microsoft-com:office:smarttags" w:element="metricconverter">
        <w:smartTagPr>
          <w:attr w:name="ProductID" w:val="1 л"/>
        </w:smartTagPr>
        <w:r>
          <w:t>1 л</w:t>
        </w:r>
      </w:smartTag>
      <w:r>
        <w:t>.</w:t>
      </w:r>
    </w:p>
    <w:p w:rsidR="003E5E56" w:rsidRDefault="003E5E56">
      <w:pPr>
        <w:pStyle w:val="22"/>
        <w:numPr>
          <w:ilvl w:val="0"/>
          <w:numId w:val="3"/>
        </w:numPr>
        <w:shd w:val="clear" w:color="auto" w:fill="auto"/>
        <w:spacing w:before="0" w:line="322" w:lineRule="exact"/>
        <w:ind w:left="60" w:right="60"/>
        <w:jc w:val="both"/>
      </w:pPr>
      <w:r>
        <w:t xml:space="preserve"> Решение муниципального комитета Новогеоргиевского сельского поселения от 23.12.2014 № 42 «О назначении публичных слушаний» в 1 экз. на </w:t>
      </w:r>
      <w:smartTag w:uri="urn:schemas-microsoft-com:office:smarttags" w:element="metricconverter">
        <w:smartTagPr>
          <w:attr w:name="ProductID" w:val="2 л"/>
        </w:smartTagPr>
        <w:r>
          <w:t>2 л</w:t>
        </w:r>
      </w:smartTag>
      <w:r>
        <w:t>.</w:t>
      </w:r>
    </w:p>
    <w:p w:rsidR="003E5E56" w:rsidRDefault="003E5E56">
      <w:pPr>
        <w:pStyle w:val="22"/>
        <w:numPr>
          <w:ilvl w:val="0"/>
          <w:numId w:val="3"/>
        </w:numPr>
        <w:shd w:val="clear" w:color="auto" w:fill="auto"/>
        <w:spacing w:before="0" w:line="322" w:lineRule="exact"/>
        <w:ind w:left="60" w:right="60"/>
      </w:pPr>
      <w:r>
        <w:t xml:space="preserve"> Объявление о проведении публичных слушаний в Новогеоргиевском сельском поселении (газета Заря от</w:t>
      </w:r>
    </w:p>
    <w:p w:rsidR="003E5E56" w:rsidRDefault="003E5E56">
      <w:pPr>
        <w:pStyle w:val="22"/>
        <w:numPr>
          <w:ilvl w:val="0"/>
          <w:numId w:val="4"/>
        </w:numPr>
        <w:shd w:val="clear" w:color="auto" w:fill="auto"/>
        <w:spacing w:before="0" w:line="322" w:lineRule="exact"/>
        <w:ind w:left="60"/>
      </w:pPr>
      <w:r>
        <w:t xml:space="preserve"> на1л.</w:t>
      </w:r>
    </w:p>
    <w:p w:rsidR="003E5E56" w:rsidRDefault="003E5E56">
      <w:pPr>
        <w:pStyle w:val="22"/>
        <w:numPr>
          <w:ilvl w:val="0"/>
          <w:numId w:val="3"/>
        </w:numPr>
        <w:shd w:val="clear" w:color="auto" w:fill="auto"/>
        <w:spacing w:before="0" w:line="322" w:lineRule="exact"/>
        <w:ind w:left="60" w:right="60"/>
        <w:jc w:val="both"/>
      </w:pPr>
      <w:r>
        <w:t xml:space="preserve"> Решение муниципального комитета Новогеоргиевского сельского поселения от 20.01.2015 № 1 «Об итогах публичных слушаний» в 1 экз. на </w:t>
      </w:r>
      <w:smartTag w:uri="urn:schemas-microsoft-com:office:smarttags" w:element="metricconverter">
        <w:smartTagPr>
          <w:attr w:name="ProductID" w:val="2 л"/>
        </w:smartTagPr>
        <w:r>
          <w:t>2 л</w:t>
        </w:r>
      </w:smartTag>
      <w:r>
        <w:t>.</w:t>
      </w:r>
    </w:p>
    <w:p w:rsidR="003E5E56" w:rsidRDefault="003E5E56">
      <w:pPr>
        <w:pStyle w:val="22"/>
        <w:numPr>
          <w:ilvl w:val="0"/>
          <w:numId w:val="3"/>
        </w:numPr>
        <w:shd w:val="clear" w:color="auto" w:fill="auto"/>
        <w:spacing w:before="0" w:line="322" w:lineRule="exact"/>
        <w:ind w:left="60" w:right="60"/>
        <w:jc w:val="both"/>
      </w:pPr>
      <w:r>
        <w:t xml:space="preserve"> Итоговый документ публичных слушаний от 26.12.2014 по вопросу «О преобразовании Новогеоргиевского сельского поселения путем объединения с Галенкинским сельским поселением и Покровским сельским поселением» в 1 экз. на 1л.</w:t>
      </w:r>
    </w:p>
    <w:p w:rsidR="003E5E56" w:rsidRDefault="003E5E56">
      <w:pPr>
        <w:pStyle w:val="22"/>
        <w:numPr>
          <w:ilvl w:val="0"/>
          <w:numId w:val="3"/>
        </w:numPr>
        <w:shd w:val="clear" w:color="auto" w:fill="auto"/>
        <w:spacing w:before="0" w:line="322" w:lineRule="exact"/>
        <w:ind w:left="60" w:right="60"/>
        <w:jc w:val="both"/>
      </w:pPr>
      <w:r>
        <w:t xml:space="preserve"> Решение муниципального комитета Новогеоргиевского сельского поселения от 29.01.2015 № 2 «О преобразовании Новогеоргиевского сельского поселения путем объединения с </w:t>
      </w:r>
      <w:r>
        <w:rPr>
          <w:rStyle w:val="12pt"/>
        </w:rPr>
        <w:t xml:space="preserve">Г </w:t>
      </w:r>
      <w:r>
        <w:t xml:space="preserve">аленкинским и Покровским сельскими поселениями Октябрьского муниципального района» в 1 экз. на </w:t>
      </w:r>
      <w:smartTag w:uri="urn:schemas-microsoft-com:office:smarttags" w:element="metricconverter">
        <w:smartTagPr>
          <w:attr w:name="ProductID" w:val="1 л"/>
        </w:smartTagPr>
        <w:r>
          <w:t>1 л</w:t>
        </w:r>
      </w:smartTag>
      <w:r>
        <w:t>.</w:t>
      </w:r>
    </w:p>
    <w:p w:rsidR="003E5E56" w:rsidRDefault="003E5E56">
      <w:pPr>
        <w:pStyle w:val="22"/>
        <w:numPr>
          <w:ilvl w:val="0"/>
          <w:numId w:val="3"/>
        </w:numPr>
        <w:shd w:val="clear" w:color="auto" w:fill="auto"/>
        <w:tabs>
          <w:tab w:val="left" w:pos="696"/>
          <w:tab w:val="left" w:pos="1873"/>
          <w:tab w:val="left" w:pos="4162"/>
          <w:tab w:val="right" w:pos="7398"/>
        </w:tabs>
        <w:spacing w:before="0" w:line="322" w:lineRule="exact"/>
        <w:ind w:left="60"/>
        <w:jc w:val="both"/>
      </w:pPr>
      <w:r>
        <w:t>Решение</w:t>
      </w:r>
      <w:r>
        <w:tab/>
        <w:t>муниципального</w:t>
      </w:r>
      <w:r>
        <w:tab/>
        <w:t>комитета</w:t>
      </w:r>
      <w:r>
        <w:tab/>
        <w:t>Галенкинского</w:t>
      </w:r>
    </w:p>
    <w:p w:rsidR="003E5E56" w:rsidRDefault="003E5E56">
      <w:pPr>
        <w:pStyle w:val="22"/>
        <w:shd w:val="clear" w:color="auto" w:fill="auto"/>
        <w:tabs>
          <w:tab w:val="left" w:pos="5340"/>
          <w:tab w:val="left" w:pos="5964"/>
        </w:tabs>
        <w:spacing w:before="0" w:line="322" w:lineRule="exact"/>
        <w:ind w:left="60"/>
        <w:jc w:val="both"/>
      </w:pPr>
      <w:r>
        <w:t>сельского поселения от 25.12.2014</w:t>
      </w:r>
      <w:r>
        <w:tab/>
        <w:t>№</w:t>
      </w:r>
      <w:r>
        <w:tab/>
        <w:t>224\2с «О</w:t>
      </w:r>
    </w:p>
    <w:p w:rsidR="003E5E56" w:rsidRDefault="003E5E56">
      <w:pPr>
        <w:pStyle w:val="22"/>
        <w:shd w:val="clear" w:color="auto" w:fill="auto"/>
        <w:tabs>
          <w:tab w:val="left" w:pos="3287"/>
          <w:tab w:val="right" w:pos="7398"/>
        </w:tabs>
        <w:spacing w:before="0" w:line="322" w:lineRule="exact"/>
        <w:ind w:left="60" w:right="60"/>
        <w:jc w:val="both"/>
      </w:pPr>
      <w:r>
        <w:t>поддержании инициативы о преобразовании Галенкинского сельского поселения путем объединения с Новогеоргиевским сельским поселением и Покровским сельским поселением</w:t>
      </w:r>
      <w:r>
        <w:tab/>
        <w:t>Октябрьского</w:t>
      </w:r>
      <w:r>
        <w:tab/>
        <w:t>муниципального</w:t>
      </w:r>
    </w:p>
    <w:p w:rsidR="003E5E56" w:rsidRDefault="003E5E56">
      <w:pPr>
        <w:pStyle w:val="22"/>
        <w:shd w:val="clear" w:color="auto" w:fill="auto"/>
        <w:spacing w:before="0" w:line="322" w:lineRule="exact"/>
        <w:ind w:left="60"/>
        <w:jc w:val="both"/>
      </w:pPr>
      <w:r>
        <w:t xml:space="preserve">района» в 1 экз. на </w:t>
      </w:r>
      <w:smartTag w:uri="urn:schemas-microsoft-com:office:smarttags" w:element="metricconverter">
        <w:smartTagPr>
          <w:attr w:name="ProductID" w:val="1 л"/>
        </w:smartTagPr>
        <w:r>
          <w:t>1 л</w:t>
        </w:r>
      </w:smartTag>
      <w:r>
        <w:t>.</w:t>
      </w:r>
    </w:p>
    <w:p w:rsidR="003E5E56" w:rsidRDefault="003E5E56">
      <w:pPr>
        <w:pStyle w:val="22"/>
        <w:numPr>
          <w:ilvl w:val="0"/>
          <w:numId w:val="3"/>
        </w:numPr>
        <w:shd w:val="clear" w:color="auto" w:fill="auto"/>
        <w:tabs>
          <w:tab w:val="left" w:pos="696"/>
          <w:tab w:val="left" w:pos="1873"/>
          <w:tab w:val="left" w:pos="4162"/>
          <w:tab w:val="right" w:pos="7398"/>
        </w:tabs>
        <w:spacing w:before="0" w:line="322" w:lineRule="exact"/>
        <w:ind w:left="60"/>
        <w:jc w:val="both"/>
      </w:pPr>
      <w:r>
        <w:t>Решение</w:t>
      </w:r>
      <w:r>
        <w:tab/>
        <w:t>муниципального</w:t>
      </w:r>
      <w:r>
        <w:tab/>
        <w:t>комитета</w:t>
      </w:r>
      <w:r>
        <w:tab/>
        <w:t>Галенкинского</w:t>
      </w:r>
    </w:p>
    <w:p w:rsidR="003E5E56" w:rsidRDefault="003E5E56">
      <w:pPr>
        <w:pStyle w:val="22"/>
        <w:shd w:val="clear" w:color="auto" w:fill="auto"/>
        <w:tabs>
          <w:tab w:val="left" w:pos="3287"/>
          <w:tab w:val="right" w:pos="7398"/>
        </w:tabs>
        <w:spacing w:before="0" w:line="322" w:lineRule="exact"/>
        <w:ind w:left="60" w:right="60"/>
      </w:pPr>
      <w:r>
        <w:t>сельского поселения от 25.12.2014 № 225\2с «О назначении публичных слушаний</w:t>
      </w:r>
      <w:r>
        <w:tab/>
        <w:t>по вопросу</w:t>
      </w:r>
      <w:r>
        <w:tab/>
        <w:t>преобразования</w:t>
      </w:r>
    </w:p>
    <w:p w:rsidR="003E5E56" w:rsidRDefault="003E5E56">
      <w:pPr>
        <w:pStyle w:val="22"/>
        <w:shd w:val="clear" w:color="auto" w:fill="auto"/>
        <w:tabs>
          <w:tab w:val="left" w:pos="3287"/>
          <w:tab w:val="right" w:pos="7398"/>
        </w:tabs>
        <w:spacing w:before="0" w:line="322" w:lineRule="exact"/>
        <w:ind w:left="60" w:right="60"/>
        <w:jc w:val="both"/>
      </w:pPr>
      <w:r>
        <w:t>Галенкинского сельского поселения путем объединения с Новогеоргиевским сельским поселением и Покровским сельским поселением</w:t>
      </w:r>
      <w:r>
        <w:tab/>
        <w:t>Октябрьского</w:t>
      </w:r>
      <w:r>
        <w:tab/>
        <w:t>муниципального</w:t>
      </w:r>
    </w:p>
    <w:p w:rsidR="003E5E56" w:rsidRDefault="003E5E56">
      <w:pPr>
        <w:pStyle w:val="22"/>
        <w:shd w:val="clear" w:color="auto" w:fill="auto"/>
        <w:spacing w:before="0" w:line="322" w:lineRule="exact"/>
        <w:ind w:left="60"/>
        <w:jc w:val="both"/>
      </w:pPr>
      <w:r>
        <w:t xml:space="preserve">района» в 1 экз. на </w:t>
      </w:r>
      <w:smartTag w:uri="urn:schemas-microsoft-com:office:smarttags" w:element="metricconverter">
        <w:smartTagPr>
          <w:attr w:name="ProductID" w:val="2 л"/>
        </w:smartTagPr>
        <w:r>
          <w:t>2 л</w:t>
        </w:r>
      </w:smartTag>
      <w:r>
        <w:t>.</w:t>
      </w:r>
    </w:p>
    <w:p w:rsidR="003E5E56" w:rsidRDefault="003E5E56">
      <w:pPr>
        <w:pStyle w:val="22"/>
        <w:numPr>
          <w:ilvl w:val="0"/>
          <w:numId w:val="3"/>
        </w:numPr>
        <w:shd w:val="clear" w:color="auto" w:fill="auto"/>
        <w:tabs>
          <w:tab w:val="left" w:pos="696"/>
          <w:tab w:val="left" w:pos="4218"/>
        </w:tabs>
        <w:spacing w:before="0" w:line="322" w:lineRule="exact"/>
        <w:ind w:left="60"/>
        <w:jc w:val="both"/>
      </w:pPr>
      <w:r>
        <w:t>Объявление о проведении</w:t>
      </w:r>
      <w:r>
        <w:tab/>
        <w:t>публичных слушаний в</w:t>
      </w:r>
    </w:p>
    <w:p w:rsidR="003E5E56" w:rsidRDefault="003E5E56">
      <w:pPr>
        <w:pStyle w:val="22"/>
        <w:shd w:val="clear" w:color="auto" w:fill="auto"/>
        <w:spacing w:before="0" w:line="322" w:lineRule="exact"/>
        <w:ind w:left="60"/>
        <w:jc w:val="both"/>
      </w:pPr>
      <w:r>
        <w:t>Галенкинском сельском поселении (газета Заря от</w:t>
      </w:r>
    </w:p>
    <w:p w:rsidR="003E5E56" w:rsidRDefault="003E5E56">
      <w:pPr>
        <w:pStyle w:val="22"/>
        <w:numPr>
          <w:ilvl w:val="0"/>
          <w:numId w:val="5"/>
        </w:numPr>
        <w:shd w:val="clear" w:color="auto" w:fill="auto"/>
        <w:spacing w:before="0" w:line="322" w:lineRule="exact"/>
        <w:ind w:left="60"/>
        <w:jc w:val="both"/>
      </w:pPr>
      <w:r>
        <w:t xml:space="preserve"> на1л.</w:t>
      </w:r>
    </w:p>
    <w:p w:rsidR="003E5E56" w:rsidRDefault="003E5E56">
      <w:pPr>
        <w:pStyle w:val="22"/>
        <w:numPr>
          <w:ilvl w:val="0"/>
          <w:numId w:val="3"/>
        </w:numPr>
        <w:shd w:val="clear" w:color="auto" w:fill="auto"/>
        <w:tabs>
          <w:tab w:val="left" w:pos="696"/>
          <w:tab w:val="left" w:pos="1873"/>
          <w:tab w:val="left" w:pos="4162"/>
          <w:tab w:val="right" w:pos="7398"/>
        </w:tabs>
        <w:spacing w:before="0" w:line="322" w:lineRule="exact"/>
        <w:ind w:left="60"/>
        <w:jc w:val="both"/>
      </w:pPr>
      <w:r>
        <w:t>Решение</w:t>
      </w:r>
      <w:r>
        <w:tab/>
        <w:t>муниципального</w:t>
      </w:r>
      <w:r>
        <w:tab/>
        <w:t>комитета</w:t>
      </w:r>
      <w:r>
        <w:tab/>
        <w:t>Галенкинского</w:t>
      </w:r>
    </w:p>
    <w:p w:rsidR="003E5E56" w:rsidRDefault="003E5E56">
      <w:pPr>
        <w:pStyle w:val="22"/>
        <w:shd w:val="clear" w:color="auto" w:fill="auto"/>
        <w:spacing w:before="0" w:line="322" w:lineRule="exact"/>
        <w:ind w:left="60" w:right="60"/>
      </w:pPr>
      <w:r>
        <w:t xml:space="preserve">сельского поселения от 29.01.2015 № 228\2с «Об итогах публичных слушаний» в 1 экз. на </w:t>
      </w:r>
      <w:smartTag w:uri="urn:schemas-microsoft-com:office:smarttags" w:element="metricconverter">
        <w:smartTagPr>
          <w:attr w:name="ProductID" w:val="2 л"/>
        </w:smartTagPr>
        <w:r>
          <w:t>2 л</w:t>
        </w:r>
      </w:smartTag>
      <w:r>
        <w:t>.</w:t>
      </w:r>
    </w:p>
    <w:p w:rsidR="003E5E56" w:rsidRDefault="003E5E56">
      <w:pPr>
        <w:pStyle w:val="22"/>
        <w:numPr>
          <w:ilvl w:val="0"/>
          <w:numId w:val="3"/>
        </w:numPr>
        <w:shd w:val="clear" w:color="auto" w:fill="auto"/>
        <w:spacing w:before="0" w:line="322" w:lineRule="exact"/>
        <w:ind w:left="60" w:right="60"/>
      </w:pPr>
      <w:r>
        <w:t xml:space="preserve"> Итоговый документ публичных слушаний от 19.01.2015 по вопросу «О преобразовании Галенкинского сельского</w:t>
      </w:r>
      <w:r>
        <w:br w:type="page"/>
      </w:r>
    </w:p>
    <w:p w:rsidR="003E5E56" w:rsidRDefault="003E5E56">
      <w:pPr>
        <w:pStyle w:val="22"/>
        <w:shd w:val="clear" w:color="auto" w:fill="auto"/>
        <w:spacing w:before="0" w:line="341" w:lineRule="exact"/>
        <w:ind w:left="60" w:right="60"/>
        <w:jc w:val="both"/>
      </w:pPr>
      <w:r>
        <w:t>поселения путем объединения с Новогеоргиевским сельским поселением и Покровским сельским поселением» в 1 экз. на 1л.</w:t>
      </w:r>
    </w:p>
    <w:p w:rsidR="003E5E56" w:rsidRDefault="003E5E56">
      <w:pPr>
        <w:pStyle w:val="22"/>
        <w:numPr>
          <w:ilvl w:val="0"/>
          <w:numId w:val="3"/>
        </w:numPr>
        <w:shd w:val="clear" w:color="auto" w:fill="auto"/>
        <w:tabs>
          <w:tab w:val="left" w:pos="5340"/>
          <w:tab w:val="left" w:pos="5964"/>
        </w:tabs>
        <w:spacing w:before="0" w:line="322" w:lineRule="exact"/>
        <w:ind w:left="60" w:right="60"/>
        <w:jc w:val="both"/>
      </w:pPr>
      <w:r>
        <w:t xml:space="preserve"> Решение муниципального комитета Галенкинского сельского поселения от 29.01.2015</w:t>
      </w:r>
      <w:r>
        <w:tab/>
        <w:t>№</w:t>
      </w:r>
      <w:r>
        <w:tab/>
        <w:t>229\2с «О</w:t>
      </w:r>
    </w:p>
    <w:p w:rsidR="003E5E56" w:rsidRDefault="003E5E56">
      <w:pPr>
        <w:pStyle w:val="22"/>
        <w:shd w:val="clear" w:color="auto" w:fill="auto"/>
        <w:spacing w:before="0" w:line="322" w:lineRule="exact"/>
        <w:ind w:left="60" w:right="60"/>
        <w:jc w:val="both"/>
      </w:pPr>
      <w:r>
        <w:t xml:space="preserve">преобразовании Галенкинского сельского поселения путем объединения с Новогеоргиевским и Покровским сельскими поселениями Октябрьского муниципального района» в 1 экз. на </w:t>
      </w:r>
      <w:smartTag w:uri="urn:schemas-microsoft-com:office:smarttags" w:element="metricconverter">
        <w:smartTagPr>
          <w:attr w:name="ProductID" w:val="3 л"/>
        </w:smartTagPr>
        <w:r>
          <w:t>3 л</w:t>
        </w:r>
      </w:smartTag>
      <w:r>
        <w:t>.</w:t>
      </w:r>
    </w:p>
    <w:p w:rsidR="003E5E56" w:rsidRDefault="003E5E56">
      <w:pPr>
        <w:pStyle w:val="22"/>
        <w:numPr>
          <w:ilvl w:val="0"/>
          <w:numId w:val="3"/>
        </w:numPr>
        <w:shd w:val="clear" w:color="auto" w:fill="auto"/>
        <w:tabs>
          <w:tab w:val="left" w:pos="752"/>
          <w:tab w:val="center" w:pos="4932"/>
          <w:tab w:val="center" w:pos="4972"/>
          <w:tab w:val="right" w:pos="7397"/>
        </w:tabs>
        <w:spacing w:before="0" w:line="322" w:lineRule="exact"/>
        <w:ind w:left="60"/>
        <w:jc w:val="both"/>
      </w:pPr>
      <w:r>
        <w:t>Решение</w:t>
      </w:r>
      <w:r>
        <w:tab/>
        <w:t>муниципального</w:t>
      </w:r>
      <w:r>
        <w:tab/>
        <w:t>комитета</w:t>
      </w:r>
      <w:r>
        <w:tab/>
        <w:t>Покровского</w:t>
      </w:r>
    </w:p>
    <w:p w:rsidR="003E5E56" w:rsidRDefault="003E5E56">
      <w:pPr>
        <w:pStyle w:val="22"/>
        <w:shd w:val="clear" w:color="auto" w:fill="auto"/>
        <w:spacing w:before="0" w:line="322" w:lineRule="exact"/>
        <w:ind w:left="60" w:right="60"/>
        <w:jc w:val="both"/>
      </w:pPr>
      <w:r>
        <w:t xml:space="preserve">сельского поселения от 24.12.2014 № 325 «О поддержании инициативы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 в 1 экз. на </w:t>
      </w:r>
      <w:smartTag w:uri="urn:schemas-microsoft-com:office:smarttags" w:element="metricconverter">
        <w:smartTagPr>
          <w:attr w:name="ProductID" w:val="1 л"/>
        </w:smartTagPr>
        <w:r>
          <w:t>1 л</w:t>
        </w:r>
      </w:smartTag>
      <w:r>
        <w:t>.</w:t>
      </w:r>
    </w:p>
    <w:p w:rsidR="003E5E56" w:rsidRDefault="003E5E56">
      <w:pPr>
        <w:pStyle w:val="22"/>
        <w:numPr>
          <w:ilvl w:val="0"/>
          <w:numId w:val="3"/>
        </w:numPr>
        <w:shd w:val="clear" w:color="auto" w:fill="auto"/>
        <w:tabs>
          <w:tab w:val="left" w:pos="752"/>
          <w:tab w:val="center" w:pos="4951"/>
          <w:tab w:val="right" w:pos="7397"/>
        </w:tabs>
        <w:spacing w:before="0" w:line="322" w:lineRule="exact"/>
        <w:ind w:left="60"/>
        <w:jc w:val="both"/>
      </w:pPr>
      <w:r>
        <w:t>Решение</w:t>
      </w:r>
      <w:r>
        <w:tab/>
        <w:t>муниципального</w:t>
      </w:r>
      <w:r>
        <w:tab/>
        <w:t>комитета</w:t>
      </w:r>
      <w:r>
        <w:tab/>
        <w:t>Покровского</w:t>
      </w:r>
    </w:p>
    <w:p w:rsidR="003E5E56" w:rsidRDefault="003E5E56">
      <w:pPr>
        <w:pStyle w:val="22"/>
        <w:shd w:val="clear" w:color="auto" w:fill="auto"/>
        <w:spacing w:before="0" w:line="322" w:lineRule="exact"/>
        <w:ind w:left="60" w:right="60"/>
        <w:jc w:val="both"/>
      </w:pPr>
      <w:r>
        <w:t xml:space="preserve">сельского поселения от 24.12.2014 № 326 «О назначении публичных слушаний» в 1 экз. на </w:t>
      </w:r>
      <w:smartTag w:uri="urn:schemas-microsoft-com:office:smarttags" w:element="metricconverter">
        <w:smartTagPr>
          <w:attr w:name="ProductID" w:val="2 л"/>
        </w:smartTagPr>
        <w:r>
          <w:t>2 л</w:t>
        </w:r>
      </w:smartTag>
      <w:r>
        <w:t>.</w:t>
      </w:r>
    </w:p>
    <w:p w:rsidR="003E5E56" w:rsidRDefault="003E5E56">
      <w:pPr>
        <w:pStyle w:val="22"/>
        <w:numPr>
          <w:ilvl w:val="0"/>
          <w:numId w:val="3"/>
        </w:numPr>
        <w:shd w:val="clear" w:color="auto" w:fill="auto"/>
        <w:tabs>
          <w:tab w:val="left" w:pos="752"/>
          <w:tab w:val="center" w:pos="4972"/>
          <w:tab w:val="right" w:pos="7397"/>
        </w:tabs>
        <w:spacing w:before="0" w:line="322" w:lineRule="exact"/>
        <w:ind w:left="60"/>
        <w:jc w:val="both"/>
      </w:pPr>
      <w:r>
        <w:t>Объявление о проведении</w:t>
      </w:r>
      <w:r>
        <w:tab/>
        <w:t>публичных</w:t>
      </w:r>
      <w:r>
        <w:tab/>
        <w:t>слушаний в</w:t>
      </w:r>
    </w:p>
    <w:p w:rsidR="003E5E56" w:rsidRDefault="003E5E56">
      <w:pPr>
        <w:pStyle w:val="22"/>
        <w:shd w:val="clear" w:color="auto" w:fill="auto"/>
        <w:spacing w:before="0" w:line="322" w:lineRule="exact"/>
        <w:ind w:left="60" w:right="60"/>
        <w:jc w:val="both"/>
      </w:pPr>
      <w:r>
        <w:t>Покровского сельском поселении (газета Заря от 14.01.2015) на1л.</w:t>
      </w:r>
    </w:p>
    <w:p w:rsidR="003E5E56" w:rsidRDefault="003E5E56">
      <w:pPr>
        <w:pStyle w:val="22"/>
        <w:numPr>
          <w:ilvl w:val="0"/>
          <w:numId w:val="3"/>
        </w:numPr>
        <w:shd w:val="clear" w:color="auto" w:fill="auto"/>
        <w:spacing w:before="0" w:line="322" w:lineRule="exact"/>
        <w:ind w:left="60" w:right="60"/>
        <w:jc w:val="both"/>
      </w:pPr>
      <w:r>
        <w:t xml:space="preserve"> Итоговый документ публичных слушаний от 27.01.2015 по вопросу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 в 1 экз. на 1л.</w:t>
      </w:r>
    </w:p>
    <w:p w:rsidR="003E5E56" w:rsidRDefault="003E5E56">
      <w:pPr>
        <w:pStyle w:val="22"/>
        <w:numPr>
          <w:ilvl w:val="0"/>
          <w:numId w:val="3"/>
        </w:numPr>
        <w:shd w:val="clear" w:color="auto" w:fill="auto"/>
        <w:tabs>
          <w:tab w:val="left" w:pos="752"/>
          <w:tab w:val="right" w:pos="4135"/>
          <w:tab w:val="center" w:pos="4972"/>
          <w:tab w:val="right" w:pos="7397"/>
        </w:tabs>
        <w:spacing w:before="0" w:line="322" w:lineRule="exact"/>
        <w:ind w:left="60"/>
        <w:jc w:val="both"/>
      </w:pPr>
      <w:r>
        <w:t>Решение</w:t>
      </w:r>
      <w:r>
        <w:tab/>
        <w:t>муниципального</w:t>
      </w:r>
      <w:r>
        <w:tab/>
        <w:t>комитета</w:t>
      </w:r>
      <w:r>
        <w:tab/>
        <w:t>Покровского</w:t>
      </w:r>
    </w:p>
    <w:p w:rsidR="003E5E56" w:rsidRDefault="003E5E56">
      <w:pPr>
        <w:pStyle w:val="22"/>
        <w:shd w:val="clear" w:color="auto" w:fill="auto"/>
        <w:spacing w:before="0" w:line="322" w:lineRule="exact"/>
        <w:ind w:left="60" w:right="60"/>
        <w:jc w:val="both"/>
      </w:pPr>
      <w:r>
        <w:t xml:space="preserve">сельского поселения от 28.01.2015 № 330 «О преобразовании Покровского сельского поселения путем объединения с Галенкинским и Новогеоргиевским сельскими поселениями Октябрьского муниципального района» в 1 экз. на </w:t>
      </w:r>
      <w:smartTag w:uri="urn:schemas-microsoft-com:office:smarttags" w:element="metricconverter">
        <w:smartTagPr>
          <w:attr w:name="ProductID" w:val="3 л"/>
        </w:smartTagPr>
        <w:r>
          <w:t>3 л</w:t>
        </w:r>
      </w:smartTag>
      <w:r>
        <w:t>.</w:t>
      </w:r>
    </w:p>
    <w:p w:rsidR="003E5E56" w:rsidRDefault="003E5E56">
      <w:pPr>
        <w:pStyle w:val="22"/>
        <w:framePr w:h="250" w:wrap="around" w:vAnchor="text" w:hAnchor="margin" w:x="6937" w:y="1935"/>
        <w:shd w:val="clear" w:color="auto" w:fill="auto"/>
        <w:spacing w:before="0" w:line="240" w:lineRule="exact"/>
      </w:pPr>
      <w:r>
        <w:rPr>
          <w:rStyle w:val="Exact"/>
          <w:spacing w:val="0"/>
        </w:rPr>
        <w:t>В.Б.Кузнецов</w:t>
      </w:r>
    </w:p>
    <w:p w:rsidR="003E5E56" w:rsidRDefault="003E5E56">
      <w:pPr>
        <w:pStyle w:val="22"/>
        <w:framePr w:h="259" w:wrap="notBeside" w:vAnchor="text" w:hAnchor="margin" w:x="-988" w:y="1892"/>
        <w:shd w:val="clear" w:color="auto" w:fill="auto"/>
        <w:spacing w:before="0" w:line="240" w:lineRule="exact"/>
      </w:pPr>
      <w:r>
        <w:rPr>
          <w:rStyle w:val="Exact"/>
          <w:spacing w:val="0"/>
        </w:rPr>
        <w:t>Председатель Думы</w:t>
      </w:r>
    </w:p>
    <w:p w:rsidR="003E5E56" w:rsidRDefault="003E5E56">
      <w:pPr>
        <w:pStyle w:val="22"/>
        <w:numPr>
          <w:ilvl w:val="0"/>
          <w:numId w:val="3"/>
        </w:numPr>
        <w:shd w:val="clear" w:color="auto" w:fill="auto"/>
        <w:spacing w:before="0" w:line="322" w:lineRule="exact"/>
        <w:ind w:left="60" w:right="60"/>
        <w:jc w:val="both"/>
      </w:pPr>
      <w:r>
        <w:t xml:space="preserve"> Сведения о размере территории и численности населения Галенкинского, Новогеоргиевского и Покровского сельских поселений, входящих в состав Октябрьского муниципального района в 1экз. на 1л.</w:t>
      </w:r>
      <w:r>
        <w:br w:type="page"/>
      </w:r>
    </w:p>
    <w:p w:rsidR="003E5E56" w:rsidRDefault="003E5E56">
      <w:pPr>
        <w:framePr w:h="1267" w:hSpace="2414" w:wrap="notBeside" w:vAnchor="text" w:hAnchor="text" w:x="2967" w:y="1"/>
        <w:jc w:val="center"/>
        <w:rPr>
          <w:sz w:val="2"/>
          <w:szCs w:val="2"/>
        </w:rPr>
      </w:pPr>
      <w:r w:rsidRPr="002D19AA">
        <w:rPr>
          <w:noProof/>
        </w:rPr>
        <w:pict>
          <v:shape id="Рисунок 2" o:spid="_x0000_i1026" type="#_x0000_t75" style="width:49.5pt;height:63pt;visibility:visible">
            <v:imagedata r:id="rId8" o:title=""/>
          </v:shape>
        </w:pict>
      </w:r>
    </w:p>
    <w:p w:rsidR="003E5E56" w:rsidRDefault="003E5E56">
      <w:pPr>
        <w:rPr>
          <w:sz w:val="2"/>
          <w:szCs w:val="2"/>
        </w:rPr>
      </w:pPr>
    </w:p>
    <w:p w:rsidR="003E5E56" w:rsidRDefault="003E5E56">
      <w:pPr>
        <w:pStyle w:val="40"/>
        <w:shd w:val="clear" w:color="auto" w:fill="auto"/>
        <w:spacing w:before="25" w:after="21" w:line="260" w:lineRule="exact"/>
        <w:ind w:left="3000"/>
      </w:pPr>
      <w:r>
        <w:t>ДУМА</w:t>
      </w:r>
    </w:p>
    <w:p w:rsidR="003E5E56" w:rsidRDefault="003E5E56">
      <w:pPr>
        <w:pStyle w:val="40"/>
        <w:shd w:val="clear" w:color="auto" w:fill="auto"/>
        <w:spacing w:before="0" w:after="278" w:line="260" w:lineRule="exact"/>
      </w:pPr>
      <w:r>
        <w:t>ОКТЯБРЬСКОГО РАЙОНА ПРИМОРСКОГО КРАЯ</w:t>
      </w:r>
    </w:p>
    <w:p w:rsidR="003E5E56" w:rsidRDefault="003E5E56">
      <w:pPr>
        <w:pStyle w:val="40"/>
        <w:shd w:val="clear" w:color="auto" w:fill="auto"/>
        <w:spacing w:before="0" w:after="0" w:line="260" w:lineRule="exact"/>
        <w:ind w:left="2900"/>
        <w:sectPr w:rsidR="003E5E56" w:rsidSect="00DF13A5">
          <w:type w:val="continuous"/>
          <w:pgSz w:w="16838" w:h="23810"/>
          <w:pgMar w:top="4713" w:right="962" w:bottom="4535" w:left="4754" w:header="0" w:footer="3" w:gutter="0"/>
          <w:cols w:space="720"/>
          <w:noEndnote/>
          <w:docGrid w:linePitch="360"/>
        </w:sectPr>
      </w:pPr>
      <w:r>
        <w:t>РЕШЕНИЕ</w:t>
      </w:r>
    </w:p>
    <w:p w:rsidR="003E5E56" w:rsidRDefault="003E5E56">
      <w:pPr>
        <w:spacing w:before="43" w:after="43"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22"/>
        <w:framePr w:h="239" w:wrap="around" w:hAnchor="margin" w:x="6335" w:y="3073"/>
        <w:shd w:val="clear" w:color="auto" w:fill="auto"/>
        <w:spacing w:before="0" w:line="240" w:lineRule="exact"/>
        <w:ind w:left="100"/>
      </w:pPr>
      <w:r>
        <w:rPr>
          <w:rStyle w:val="Exact"/>
          <w:spacing w:val="0"/>
        </w:rPr>
        <w:t>№64</w:t>
      </w:r>
    </w:p>
    <w:p w:rsidR="003E5E56" w:rsidRDefault="003E5E56">
      <w:pPr>
        <w:pStyle w:val="22"/>
        <w:framePr w:h="240" w:wrap="around" w:vAnchor="text" w:hAnchor="margin" w:x="-2481" w:yAlign="top"/>
        <w:shd w:val="clear" w:color="auto" w:fill="auto"/>
        <w:spacing w:before="0" w:line="240" w:lineRule="exact"/>
      </w:pPr>
      <w:r>
        <w:rPr>
          <w:rStyle w:val="Exact"/>
          <w:spacing w:val="0"/>
        </w:rPr>
        <w:t>26.02.2015</w:t>
      </w:r>
    </w:p>
    <w:p w:rsidR="003E5E56" w:rsidRDefault="003E5E56">
      <w:pPr>
        <w:pStyle w:val="22"/>
        <w:shd w:val="clear" w:color="auto" w:fill="auto"/>
        <w:spacing w:before="0" w:line="260" w:lineRule="exact"/>
        <w:sectPr w:rsidR="003E5E56">
          <w:type w:val="continuous"/>
          <w:pgSz w:w="16838" w:h="23810"/>
          <w:pgMar w:top="4700" w:right="7377" w:bottom="5343" w:left="7804" w:header="0" w:footer="3" w:gutter="0"/>
          <w:cols w:space="720"/>
          <w:noEndnote/>
          <w:docGrid w:linePitch="360"/>
        </w:sectPr>
      </w:pPr>
      <w:r>
        <w:t>с. Покровка</w:t>
      </w:r>
    </w:p>
    <w:p w:rsidR="003E5E56" w:rsidRDefault="003E5E56">
      <w:pPr>
        <w:spacing w:before="29" w:after="29"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40"/>
        <w:shd w:val="clear" w:color="auto" w:fill="auto"/>
        <w:spacing w:before="0" w:after="0" w:line="302" w:lineRule="exact"/>
        <w:ind w:left="1260" w:right="1140" w:firstLine="140"/>
      </w:pPr>
      <w:r>
        <w:t>О законодательной инициативе Думы Октябрьского района по внесению в Законодательное Собрание Приморского края проекта закона Приморского края «О преобразовании сельских поселений Октябрьского муниципального района</w:t>
      </w:r>
    </w:p>
    <w:p w:rsidR="003E5E56" w:rsidRDefault="003E5E56">
      <w:pPr>
        <w:pStyle w:val="40"/>
        <w:shd w:val="clear" w:color="auto" w:fill="auto"/>
        <w:spacing w:before="0" w:after="125" w:line="302" w:lineRule="exact"/>
        <w:ind w:right="40"/>
        <w:jc w:val="center"/>
      </w:pPr>
      <w:r>
        <w:t>Приморского края»</w:t>
      </w:r>
    </w:p>
    <w:p w:rsidR="003E5E56" w:rsidRDefault="003E5E56">
      <w:pPr>
        <w:pStyle w:val="22"/>
        <w:shd w:val="clear" w:color="auto" w:fill="auto"/>
        <w:spacing w:before="0" w:after="629" w:line="446" w:lineRule="exact"/>
        <w:ind w:left="20" w:right="20" w:firstLine="740"/>
        <w:jc w:val="both"/>
      </w:pPr>
      <w:r>
        <w:t>В соответствии с Федеральным законом Российской Федерации от 06.10.2003 №131-Ф3 &lt;&lt; Об общих принципах организации местного самоуправления в Россий</w:t>
      </w:r>
      <w:r>
        <w:softHyphen/>
        <w:t xml:space="preserve">ской Федерации», Законом Приморского края от 22.12.2008 № </w:t>
      </w:r>
      <w:r w:rsidRPr="00D23830">
        <w:rPr>
          <w:lang w:eastAsia="en-US"/>
        </w:rPr>
        <w:t>373-</w:t>
      </w:r>
      <w:r>
        <w:rPr>
          <w:lang w:val="en-US" w:eastAsia="en-US"/>
        </w:rPr>
        <w:t>K</w:t>
      </w:r>
      <w:r w:rsidRPr="00D23830">
        <w:rPr>
          <w:lang w:eastAsia="en-US"/>
        </w:rPr>
        <w:t xml:space="preserve">3 </w:t>
      </w:r>
      <w:r>
        <w:t>«О законода</w:t>
      </w:r>
      <w:r>
        <w:softHyphen/>
        <w:t>тельной деятельности в Приморском крае», Дума Октябрьского района</w:t>
      </w:r>
    </w:p>
    <w:p w:rsidR="003E5E56" w:rsidRDefault="003E5E56">
      <w:pPr>
        <w:pStyle w:val="22"/>
        <w:shd w:val="clear" w:color="auto" w:fill="auto"/>
        <w:spacing w:before="0" w:after="265" w:line="260" w:lineRule="exact"/>
        <w:ind w:left="20"/>
      </w:pPr>
      <w:r>
        <w:t>РЕШИЛА:</w:t>
      </w:r>
    </w:p>
    <w:p w:rsidR="003E5E56" w:rsidRDefault="003E5E56">
      <w:pPr>
        <w:pStyle w:val="22"/>
        <w:numPr>
          <w:ilvl w:val="0"/>
          <w:numId w:val="6"/>
        </w:numPr>
        <w:shd w:val="clear" w:color="auto" w:fill="auto"/>
        <w:spacing w:before="0" w:line="456" w:lineRule="exact"/>
        <w:ind w:left="20" w:right="20" w:firstLine="740"/>
        <w:jc w:val="both"/>
      </w:pPr>
      <w:r>
        <w:t xml:space="preserve"> Внести в порядке законодательной инициативы в Законодательное Собрание Приморского края проект закона Приморского края «О преобразовании сельских по</w:t>
      </w:r>
      <w:r>
        <w:softHyphen/>
        <w:t>селений Октябрьского муниципального района Приморского края» (проект закона прилагается).</w:t>
      </w:r>
    </w:p>
    <w:p w:rsidR="003E5E56" w:rsidRDefault="003E5E56">
      <w:pPr>
        <w:pStyle w:val="22"/>
        <w:numPr>
          <w:ilvl w:val="0"/>
          <w:numId w:val="6"/>
        </w:numPr>
        <w:shd w:val="clear" w:color="auto" w:fill="auto"/>
        <w:spacing w:before="0" w:line="442" w:lineRule="exact"/>
        <w:ind w:left="20" w:right="20" w:firstLine="740"/>
        <w:jc w:val="both"/>
      </w:pPr>
      <w:r>
        <w:t xml:space="preserve"> Назначить официальным представителем Думы Октябрьского муниципаль</w:t>
      </w:r>
      <w:r>
        <w:softHyphen/>
        <w:t>ного района при рассмотрении данного проекта в Законодательном Собрании Приморского края Председателя Думы Октябрьского района Кузнецова Владимира Борисовича.</w:t>
      </w:r>
    </w:p>
    <w:p w:rsidR="003E5E56" w:rsidRDefault="003E5E56">
      <w:pPr>
        <w:framePr w:w="3250" w:h="1488" w:wrap="around" w:vAnchor="text" w:hAnchor="margin" w:x="6534" w:y="294"/>
        <w:rPr>
          <w:sz w:val="2"/>
          <w:szCs w:val="2"/>
        </w:rPr>
      </w:pPr>
      <w:r w:rsidRPr="002D19AA">
        <w:rPr>
          <w:noProof/>
        </w:rPr>
        <w:pict>
          <v:shape id="Рисунок 3" o:spid="_x0000_i1027" type="#_x0000_t75" style="width:162.75pt;height:73.5pt;visibility:visible">
            <v:imagedata r:id="rId9" o:title=""/>
          </v:shape>
        </w:pict>
      </w:r>
    </w:p>
    <w:p w:rsidR="003E5E56" w:rsidRDefault="003E5E56">
      <w:pPr>
        <w:pStyle w:val="31"/>
        <w:framePr w:w="1373" w:h="244" w:wrap="around" w:vAnchor="text" w:hAnchor="margin" w:x="9817" w:y="866"/>
        <w:shd w:val="clear" w:color="auto" w:fill="auto"/>
        <w:spacing w:line="240" w:lineRule="exact"/>
      </w:pPr>
      <w:r>
        <w:rPr>
          <w:spacing w:val="0"/>
        </w:rPr>
        <w:t>.Б. Кузнецов</w:t>
      </w:r>
    </w:p>
    <w:p w:rsidR="003E5E56" w:rsidRDefault="003E5E56">
      <w:pPr>
        <w:pStyle w:val="22"/>
        <w:numPr>
          <w:ilvl w:val="0"/>
          <w:numId w:val="6"/>
        </w:numPr>
        <w:shd w:val="clear" w:color="auto" w:fill="auto"/>
        <w:spacing w:before="0" w:line="442" w:lineRule="exact"/>
        <w:ind w:left="20" w:firstLine="740"/>
        <w:jc w:val="both"/>
      </w:pPr>
      <w:r>
        <w:t xml:space="preserve"> Настоящее решение вступает в силу со дня его принятия.</w:t>
      </w:r>
    </w:p>
    <w:p w:rsidR="003E5E56" w:rsidRDefault="003E5E56">
      <w:pPr>
        <w:pStyle w:val="22"/>
        <w:shd w:val="clear" w:color="auto" w:fill="auto"/>
        <w:spacing w:before="0" w:line="260" w:lineRule="exact"/>
        <w:ind w:left="20"/>
      </w:pPr>
      <w:r>
        <w:t>Председатель Думы</w:t>
      </w:r>
      <w:r>
        <w:br w:type="page"/>
      </w:r>
    </w:p>
    <w:p w:rsidR="003E5E56" w:rsidRDefault="003E5E56">
      <w:pPr>
        <w:pStyle w:val="24"/>
        <w:keepNext/>
        <w:keepLines/>
        <w:shd w:val="clear" w:color="auto" w:fill="auto"/>
        <w:spacing w:after="170" w:line="300" w:lineRule="exact"/>
        <w:ind w:right="20"/>
      </w:pPr>
      <w:bookmarkStart w:id="0" w:name="bookmark0"/>
      <w:r>
        <w:t>ЗАКОН ПРИМОРСКОГО КРАЯ</w:t>
      </w:r>
      <w:bookmarkEnd w:id="0"/>
    </w:p>
    <w:p w:rsidR="003E5E56" w:rsidRDefault="003E5E56">
      <w:pPr>
        <w:pStyle w:val="40"/>
        <w:shd w:val="clear" w:color="auto" w:fill="auto"/>
        <w:spacing w:before="0" w:after="0" w:line="322" w:lineRule="exact"/>
        <w:ind w:right="20"/>
        <w:jc w:val="center"/>
      </w:pPr>
      <w:r>
        <w:t>О ПРЕОБРАЗОВАНИИ</w:t>
      </w:r>
    </w:p>
    <w:p w:rsidR="003E5E56" w:rsidRDefault="003E5E56">
      <w:pPr>
        <w:pStyle w:val="40"/>
        <w:shd w:val="clear" w:color="auto" w:fill="auto"/>
        <w:spacing w:before="0" w:after="589" w:line="322" w:lineRule="exact"/>
        <w:ind w:right="20"/>
        <w:jc w:val="center"/>
      </w:pPr>
      <w:r>
        <w:t>НЕКОТОРЫХ СЕЛЬСКИХ ПОСЕЛЕНИЙ ОКТЯБРЬСКОГО МУНИЦИПАЛЬНОГО РАЙОНА ПРИМОРСКОГО КРАЯ, И О ВНЕСЕНИИ ИЗМЕНЕНИЙ В ЗАКОН ПРИМОРСКОГО КРАЯ "ОБ ОКТЯБРЬСКОМ МУНИЦИПАЛЬНОМ РАЙОНЕ"</w:t>
      </w:r>
    </w:p>
    <w:p w:rsidR="003E5E56" w:rsidRDefault="003E5E56">
      <w:pPr>
        <w:pStyle w:val="22"/>
        <w:shd w:val="clear" w:color="auto" w:fill="auto"/>
        <w:spacing w:before="0" w:after="188" w:line="260" w:lineRule="exact"/>
        <w:ind w:left="20" w:firstLine="720"/>
        <w:jc w:val="both"/>
      </w:pPr>
      <w:r>
        <w:t>Принят Законодательным Собранием Приморского края</w:t>
      </w:r>
    </w:p>
    <w:p w:rsidR="003E5E56" w:rsidRDefault="003E5E56">
      <w:pPr>
        <w:pStyle w:val="22"/>
        <w:shd w:val="clear" w:color="auto" w:fill="auto"/>
        <w:spacing w:before="0" w:line="322" w:lineRule="exact"/>
        <w:ind w:left="20" w:firstLine="720"/>
        <w:jc w:val="both"/>
      </w:pPr>
      <w:r>
        <w:t>СТАТЬЯ 1.</w:t>
      </w:r>
    </w:p>
    <w:p w:rsidR="003E5E56" w:rsidRDefault="003E5E56">
      <w:pPr>
        <w:pStyle w:val="22"/>
        <w:shd w:val="clear" w:color="auto" w:fill="auto"/>
        <w:spacing w:before="0" w:after="304" w:line="322" w:lineRule="exact"/>
        <w:ind w:left="20" w:right="20" w:firstLine="720"/>
        <w:jc w:val="both"/>
      </w:pPr>
      <w:r>
        <w:t>В соответствии со статьей 13 Федерального закона от 6 октября 2003 года № 131-ФЗ "Об общих принципах организации местного самоуправления в Российской Федерации" преобразовать Покровское сельское поселение, Галенкинское сельское поселение, Новогеоргиевское сельское поселение Октябрьского муниципального района Приморского края путем их объединения в Покровское сельское поселение Октябрьского муниципального района Приморского края (далее также - вновь образованное муниципальное образование), установив административный центр в селе Покровка.</w:t>
      </w:r>
    </w:p>
    <w:p w:rsidR="003E5E56" w:rsidRDefault="003E5E56">
      <w:pPr>
        <w:pStyle w:val="22"/>
        <w:shd w:val="clear" w:color="auto" w:fill="auto"/>
        <w:spacing w:before="0" w:line="317" w:lineRule="exact"/>
        <w:ind w:left="20" w:firstLine="720"/>
        <w:jc w:val="both"/>
      </w:pPr>
      <w:r>
        <w:t>СТАТЬЯ 2.</w:t>
      </w:r>
    </w:p>
    <w:p w:rsidR="003E5E56" w:rsidRDefault="003E5E56">
      <w:pPr>
        <w:pStyle w:val="22"/>
        <w:shd w:val="clear" w:color="auto" w:fill="auto"/>
        <w:spacing w:before="0" w:after="296" w:line="317" w:lineRule="exact"/>
        <w:ind w:left="20" w:right="20" w:firstLine="720"/>
        <w:jc w:val="both"/>
      </w:pPr>
      <w:r>
        <w:t>Границы вновь образованного Покровского сельского поселения Октябрьского муниципального района Приморского края совпадают с границами Покровское сельского поселения, Галенкинского сельского поселения, Новогеоргиевского сельского поселения на день вступления в силу настоящего Закона, исключая границы их совместного примыкания, и охватывают территорию объединенных поселений.</w:t>
      </w:r>
    </w:p>
    <w:p w:rsidR="003E5E56" w:rsidRDefault="003E5E56">
      <w:pPr>
        <w:pStyle w:val="22"/>
        <w:shd w:val="clear" w:color="auto" w:fill="auto"/>
        <w:spacing w:before="0" w:line="322" w:lineRule="exact"/>
        <w:ind w:left="20" w:firstLine="720"/>
        <w:jc w:val="both"/>
      </w:pPr>
      <w:r>
        <w:t>СТАТЬЯ 3.</w:t>
      </w:r>
    </w:p>
    <w:p w:rsidR="003E5E56" w:rsidRDefault="003E5E56">
      <w:pPr>
        <w:pStyle w:val="22"/>
        <w:numPr>
          <w:ilvl w:val="0"/>
          <w:numId w:val="7"/>
        </w:numPr>
        <w:shd w:val="clear" w:color="auto" w:fill="auto"/>
        <w:spacing w:before="0" w:line="322" w:lineRule="exact"/>
        <w:ind w:left="20" w:right="20" w:firstLine="720"/>
        <w:jc w:val="both"/>
      </w:pPr>
      <w:r>
        <w:t>Днем создания вновь образованного муниципального образования является день вступления в силу настоящего Закона.</w:t>
      </w:r>
    </w:p>
    <w:p w:rsidR="003E5E56" w:rsidRDefault="003E5E56">
      <w:pPr>
        <w:pStyle w:val="22"/>
        <w:numPr>
          <w:ilvl w:val="0"/>
          <w:numId w:val="7"/>
        </w:numPr>
        <w:shd w:val="clear" w:color="auto" w:fill="auto"/>
        <w:spacing w:before="0" w:after="308" w:line="322" w:lineRule="exact"/>
        <w:ind w:left="20" w:right="20" w:firstLine="720"/>
        <w:jc w:val="both"/>
      </w:pPr>
      <w:r>
        <w:t xml:space="preserve"> Преобразуемые муниципальные образования утрачивают статус муниципальных образований со дня вступления в силу настоящего Закона.</w:t>
      </w:r>
    </w:p>
    <w:p w:rsidR="003E5E56" w:rsidRDefault="003E5E56">
      <w:pPr>
        <w:pStyle w:val="22"/>
        <w:shd w:val="clear" w:color="auto" w:fill="auto"/>
        <w:spacing w:before="0" w:line="312" w:lineRule="exact"/>
        <w:ind w:left="20" w:firstLine="720"/>
        <w:jc w:val="both"/>
      </w:pPr>
      <w:r>
        <w:t>СТАТЬЯ 4.</w:t>
      </w:r>
    </w:p>
    <w:p w:rsidR="003E5E56" w:rsidRDefault="003E5E56">
      <w:pPr>
        <w:pStyle w:val="22"/>
        <w:numPr>
          <w:ilvl w:val="0"/>
          <w:numId w:val="8"/>
        </w:numPr>
        <w:shd w:val="clear" w:color="auto" w:fill="auto"/>
        <w:tabs>
          <w:tab w:val="left" w:pos="1076"/>
        </w:tabs>
        <w:spacing w:before="0" w:line="312" w:lineRule="exact"/>
        <w:ind w:left="20" w:right="20" w:firstLine="720"/>
        <w:jc w:val="both"/>
        <w:sectPr w:rsidR="003E5E56">
          <w:type w:val="continuous"/>
          <w:pgSz w:w="16838" w:h="23810"/>
          <w:pgMar w:top="5218" w:right="3542" w:bottom="4704" w:left="3609" w:header="0" w:footer="3" w:gutter="0"/>
          <w:cols w:space="720"/>
          <w:noEndnote/>
          <w:docGrid w:linePitch="360"/>
        </w:sectPr>
      </w:pPr>
      <w:r>
        <w:t>Установить, что до формирования органов местного самоуправления вновь образованного Покровского сельского поселения полномочия по решению вопросов местного значения указанного поселения на соответствующей территории осуществляют органы местного самоуправления, которые на день создания вновь образованного</w:t>
      </w:r>
    </w:p>
    <w:p w:rsidR="003E5E56" w:rsidRDefault="003E5E56">
      <w:pPr>
        <w:pStyle w:val="22"/>
        <w:shd w:val="clear" w:color="auto" w:fill="auto"/>
        <w:spacing w:before="0" w:line="326" w:lineRule="exact"/>
        <w:ind w:left="40" w:right="20"/>
        <w:jc w:val="both"/>
      </w:pPr>
      <w:r>
        <w:t>Покровского сельского поселения осуществляли полномочия по решению вопросов местного значения на этих территориях.</w:t>
      </w:r>
    </w:p>
    <w:p w:rsidR="003E5E56" w:rsidRDefault="003E5E56">
      <w:pPr>
        <w:pStyle w:val="22"/>
        <w:shd w:val="clear" w:color="auto" w:fill="auto"/>
        <w:spacing w:before="0" w:line="326" w:lineRule="exact"/>
        <w:ind w:left="40" w:right="20" w:firstLine="720"/>
        <w:jc w:val="both"/>
      </w:pPr>
      <w:r>
        <w:t>2.Органы местного самоуправления вновь образованного Покровского сельского поселения являются правопреемниками органов местного самоуправления, которые на день создания вновь образованного Покро</w:t>
      </w:r>
      <w:bookmarkStart w:id="1" w:name="_GoBack"/>
      <w:bookmarkEnd w:id="1"/>
      <w:r>
        <w:t>вского сельского поселения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w:t>
      </w:r>
    </w:p>
    <w:p w:rsidR="003E5E56" w:rsidRDefault="003E5E56">
      <w:pPr>
        <w:pStyle w:val="22"/>
        <w:numPr>
          <w:ilvl w:val="0"/>
          <w:numId w:val="7"/>
        </w:numPr>
        <w:shd w:val="clear" w:color="auto" w:fill="auto"/>
        <w:tabs>
          <w:tab w:val="left" w:pos="1163"/>
          <w:tab w:val="right" w:pos="9381"/>
        </w:tabs>
        <w:spacing w:before="0" w:line="326" w:lineRule="exact"/>
        <w:ind w:left="40" w:firstLine="720"/>
        <w:jc w:val="both"/>
      </w:pPr>
      <w:r>
        <w:t>В опросы</w:t>
      </w:r>
      <w:r>
        <w:tab/>
        <w:t>правопреемства подлежат урегулированию</w:t>
      </w:r>
    </w:p>
    <w:p w:rsidR="003E5E56" w:rsidRDefault="003E5E56">
      <w:pPr>
        <w:pStyle w:val="22"/>
        <w:shd w:val="clear" w:color="auto" w:fill="auto"/>
        <w:spacing w:before="0" w:after="304" w:line="326" w:lineRule="exact"/>
        <w:ind w:left="40" w:right="20"/>
        <w:jc w:val="both"/>
      </w:pPr>
      <w:r>
        <w:t>муниципальными правовыми актами вновь образованного Покровского сельского поселения.</w:t>
      </w:r>
    </w:p>
    <w:p w:rsidR="003E5E56" w:rsidRDefault="003E5E56">
      <w:pPr>
        <w:pStyle w:val="22"/>
        <w:shd w:val="clear" w:color="auto" w:fill="auto"/>
        <w:spacing w:before="0" w:line="322" w:lineRule="exact"/>
        <w:ind w:left="40" w:firstLine="720"/>
        <w:jc w:val="both"/>
      </w:pPr>
      <w:r>
        <w:t>СТАТЬЯ 5.</w:t>
      </w:r>
    </w:p>
    <w:p w:rsidR="003E5E56" w:rsidRDefault="003E5E56">
      <w:pPr>
        <w:pStyle w:val="22"/>
        <w:shd w:val="clear" w:color="auto" w:fill="auto"/>
        <w:spacing w:before="0" w:after="304" w:line="322" w:lineRule="exact"/>
        <w:ind w:left="40" w:right="20" w:firstLine="720"/>
        <w:jc w:val="both"/>
      </w:pPr>
      <w:r>
        <w:t>Исполнение бюджетов преобразуемых поселений на 2015 год до дня формирования органов местного самоуправления вновь образованного Покровского сельского поселения обеспечивается местными администрациями преобразуемых поселений, а со дня формирования органов местного самоуправления вновь образованного Покровского сельского поселения и до окончания финансового года - местной администрацией вновь образованного Покровского сельского поселения раздельно по поселениям, существовавшим до его преобразования.</w:t>
      </w:r>
    </w:p>
    <w:p w:rsidR="003E5E56" w:rsidRDefault="003E5E56">
      <w:pPr>
        <w:pStyle w:val="22"/>
        <w:shd w:val="clear" w:color="auto" w:fill="auto"/>
        <w:spacing w:before="0" w:line="317" w:lineRule="exact"/>
        <w:ind w:left="40" w:firstLine="720"/>
        <w:jc w:val="both"/>
      </w:pPr>
      <w:r>
        <w:t>СТАТЬЯ 6.</w:t>
      </w:r>
    </w:p>
    <w:p w:rsidR="003E5E56" w:rsidRDefault="003E5E56">
      <w:pPr>
        <w:pStyle w:val="22"/>
        <w:numPr>
          <w:ilvl w:val="0"/>
          <w:numId w:val="9"/>
        </w:numPr>
        <w:shd w:val="clear" w:color="auto" w:fill="auto"/>
        <w:spacing w:before="0" w:line="317" w:lineRule="exact"/>
        <w:ind w:left="40" w:right="20" w:firstLine="720"/>
        <w:jc w:val="both"/>
      </w:pPr>
      <w:r>
        <w:t xml:space="preserve"> Установить численный состав представительного органа первого созыва вновь образованного Покровского сельского поселения в количестве 15 депутатов.</w:t>
      </w:r>
    </w:p>
    <w:p w:rsidR="003E5E56" w:rsidRDefault="003E5E56">
      <w:pPr>
        <w:pStyle w:val="22"/>
        <w:numPr>
          <w:ilvl w:val="0"/>
          <w:numId w:val="9"/>
        </w:numPr>
        <w:shd w:val="clear" w:color="auto" w:fill="auto"/>
        <w:spacing w:before="0" w:line="317" w:lineRule="exact"/>
        <w:ind w:left="40" w:right="20" w:firstLine="720"/>
        <w:jc w:val="both"/>
      </w:pPr>
      <w:r>
        <w:t xml:space="preserve"> Установить, что срок полномочий депутатов представительного органа первого созыва вновь образованного сельского поселения составляет пять лет.</w:t>
      </w:r>
    </w:p>
    <w:p w:rsidR="003E5E56" w:rsidRDefault="003E5E56">
      <w:pPr>
        <w:pStyle w:val="22"/>
        <w:numPr>
          <w:ilvl w:val="0"/>
          <w:numId w:val="9"/>
        </w:numPr>
        <w:shd w:val="clear" w:color="auto" w:fill="auto"/>
        <w:spacing w:before="0" w:after="300" w:line="317" w:lineRule="exact"/>
        <w:ind w:left="40" w:right="20" w:firstLine="720"/>
        <w:jc w:val="both"/>
      </w:pPr>
      <w:r>
        <w:t xml:space="preserve"> Установить, что первый глава Покровского сельского поселения Октябрьского муниципального района Приморского края избирается на муниципальных выборах в порядке, установленном действующим законодательством о выборах, сроком на пять лет, возглавляет местную администрацию.</w:t>
      </w:r>
    </w:p>
    <w:p w:rsidR="003E5E56" w:rsidRDefault="003E5E56">
      <w:pPr>
        <w:pStyle w:val="22"/>
        <w:shd w:val="clear" w:color="auto" w:fill="auto"/>
        <w:spacing w:before="0" w:line="317" w:lineRule="exact"/>
        <w:ind w:left="40" w:firstLine="720"/>
        <w:jc w:val="both"/>
      </w:pPr>
      <w:r>
        <w:t>СТАТЬЯ 7.</w:t>
      </w:r>
    </w:p>
    <w:p w:rsidR="003E5E56" w:rsidRDefault="003E5E56">
      <w:pPr>
        <w:pStyle w:val="22"/>
        <w:shd w:val="clear" w:color="auto" w:fill="auto"/>
        <w:spacing w:before="0" w:line="317" w:lineRule="exact"/>
        <w:ind w:left="40" w:right="20" w:firstLine="720"/>
        <w:jc w:val="both"/>
      </w:pPr>
      <w:r>
        <w:t>Внести в Закон Приморского края от 10 ноября 2004 года № 159-КЗ "Об Октябрьском муниципальном районе" (Ведомости Законодательного Собрания Приморского края, 2004, № 72, стр. 51; 2012, № 27, с. 74, 2015,№ 105, с.??) следующие изменения:</w:t>
      </w:r>
    </w:p>
    <w:p w:rsidR="003E5E56" w:rsidRDefault="003E5E56">
      <w:pPr>
        <w:pStyle w:val="22"/>
        <w:numPr>
          <w:ilvl w:val="0"/>
          <w:numId w:val="10"/>
        </w:numPr>
        <w:shd w:val="clear" w:color="auto" w:fill="auto"/>
        <w:tabs>
          <w:tab w:val="left" w:pos="1101"/>
        </w:tabs>
        <w:spacing w:before="0" w:line="317" w:lineRule="exact"/>
        <w:ind w:left="40" w:firstLine="720"/>
        <w:jc w:val="both"/>
      </w:pPr>
      <w:r>
        <w:t>часть 1 статьи 4 изложить в следующей редакции:</w:t>
      </w:r>
      <w:r>
        <w:br w:type="page"/>
      </w:r>
    </w:p>
    <w:p w:rsidR="003E5E56" w:rsidRDefault="003E5E56">
      <w:pPr>
        <w:pStyle w:val="22"/>
        <w:shd w:val="clear" w:color="auto" w:fill="auto"/>
        <w:spacing w:before="0" w:line="322" w:lineRule="exact"/>
        <w:ind w:left="20" w:right="20" w:firstLine="740"/>
        <w:jc w:val="both"/>
      </w:pPr>
      <w:r>
        <w:t>"Образовать в составе Октябрьского муниципального района 2 муниципальных образований:</w:t>
      </w:r>
    </w:p>
    <w:p w:rsidR="003E5E56" w:rsidRDefault="003E5E56">
      <w:pPr>
        <w:pStyle w:val="22"/>
        <w:numPr>
          <w:ilvl w:val="0"/>
          <w:numId w:val="11"/>
        </w:numPr>
        <w:shd w:val="clear" w:color="auto" w:fill="auto"/>
        <w:spacing w:before="0" w:line="322" w:lineRule="exact"/>
        <w:ind w:left="20" w:firstLine="740"/>
        <w:jc w:val="both"/>
      </w:pPr>
      <w:r>
        <w:t>Липовецкое;</w:t>
      </w:r>
    </w:p>
    <w:p w:rsidR="003E5E56" w:rsidRDefault="003E5E56">
      <w:pPr>
        <w:pStyle w:val="22"/>
        <w:numPr>
          <w:ilvl w:val="0"/>
          <w:numId w:val="11"/>
        </w:numPr>
        <w:shd w:val="clear" w:color="auto" w:fill="auto"/>
        <w:spacing w:before="0" w:line="322" w:lineRule="exact"/>
        <w:ind w:left="20" w:firstLine="740"/>
        <w:jc w:val="both"/>
      </w:pPr>
      <w:r>
        <w:t>Покровское.";</w:t>
      </w:r>
    </w:p>
    <w:p w:rsidR="003E5E56" w:rsidRDefault="003E5E56">
      <w:pPr>
        <w:pStyle w:val="22"/>
        <w:numPr>
          <w:ilvl w:val="0"/>
          <w:numId w:val="10"/>
        </w:numPr>
        <w:shd w:val="clear" w:color="auto" w:fill="auto"/>
        <w:spacing w:before="0" w:line="322" w:lineRule="exact"/>
        <w:ind w:left="20" w:firstLine="740"/>
        <w:jc w:val="both"/>
      </w:pPr>
      <w:r>
        <w:t>статью 5 признать утратившей силу;</w:t>
      </w:r>
    </w:p>
    <w:p w:rsidR="003E5E56" w:rsidRDefault="003E5E56">
      <w:pPr>
        <w:pStyle w:val="22"/>
        <w:numPr>
          <w:ilvl w:val="0"/>
          <w:numId w:val="10"/>
        </w:numPr>
        <w:shd w:val="clear" w:color="auto" w:fill="auto"/>
        <w:spacing w:before="0" w:line="322" w:lineRule="exact"/>
        <w:ind w:left="20" w:firstLine="740"/>
        <w:jc w:val="both"/>
      </w:pPr>
      <w:r>
        <w:t>статью 7 признать утратившей силу;</w:t>
      </w:r>
    </w:p>
    <w:p w:rsidR="003E5E56" w:rsidRDefault="003E5E56">
      <w:pPr>
        <w:pStyle w:val="22"/>
        <w:numPr>
          <w:ilvl w:val="0"/>
          <w:numId w:val="10"/>
        </w:numPr>
        <w:shd w:val="clear" w:color="auto" w:fill="auto"/>
        <w:spacing w:before="0" w:line="322" w:lineRule="exact"/>
        <w:ind w:left="20" w:firstLine="740"/>
        <w:jc w:val="both"/>
      </w:pPr>
      <w:r>
        <w:t>часть 1 статьи 8 изложить в следующей редакции:</w:t>
      </w:r>
    </w:p>
    <w:p w:rsidR="003E5E56" w:rsidRDefault="003E5E56">
      <w:pPr>
        <w:pStyle w:val="22"/>
        <w:shd w:val="clear" w:color="auto" w:fill="auto"/>
        <w:spacing w:before="0" w:line="322" w:lineRule="exact"/>
        <w:ind w:left="20" w:right="20" w:firstLine="580"/>
        <w:jc w:val="both"/>
      </w:pPr>
      <w:r>
        <w:t>"Наделить статусом сельского поселения Покровское муниципальное образование, включающее в себя села Галенки, Гранатовка, Дзержинское Запроточный, Заречное, Ильичевка, Константиновка, Новогеоргиевка, Полтавка, Покровка, Поречье, Синельниково-1, Синельниково-2, Старореченское, Струговка, Фадеевка, Чернятино и поселок Дальневосточная МИС.</w:t>
      </w:r>
    </w:p>
    <w:p w:rsidR="003E5E56" w:rsidRDefault="003E5E56">
      <w:pPr>
        <w:pStyle w:val="22"/>
        <w:numPr>
          <w:ilvl w:val="0"/>
          <w:numId w:val="10"/>
        </w:numPr>
        <w:shd w:val="clear" w:color="auto" w:fill="auto"/>
        <w:spacing w:before="0" w:line="322" w:lineRule="exact"/>
        <w:ind w:left="20" w:firstLine="740"/>
        <w:jc w:val="both"/>
      </w:pPr>
      <w:r>
        <w:t>приложение 3 признать утратившим силу;</w:t>
      </w:r>
    </w:p>
    <w:p w:rsidR="003E5E56" w:rsidRDefault="003E5E56">
      <w:pPr>
        <w:pStyle w:val="22"/>
        <w:numPr>
          <w:ilvl w:val="0"/>
          <w:numId w:val="10"/>
        </w:numPr>
        <w:shd w:val="clear" w:color="auto" w:fill="auto"/>
        <w:spacing w:before="0" w:line="322" w:lineRule="exact"/>
        <w:ind w:left="20" w:firstLine="740"/>
        <w:jc w:val="both"/>
      </w:pPr>
      <w:r>
        <w:t>приложение 4 признать утратившим силу;</w:t>
      </w:r>
    </w:p>
    <w:p w:rsidR="003E5E56" w:rsidRDefault="003E5E56">
      <w:pPr>
        <w:pStyle w:val="22"/>
        <w:numPr>
          <w:ilvl w:val="0"/>
          <w:numId w:val="10"/>
        </w:numPr>
        <w:shd w:val="clear" w:color="auto" w:fill="auto"/>
        <w:spacing w:before="0" w:line="322" w:lineRule="exact"/>
        <w:ind w:left="20" w:right="20" w:firstLine="740"/>
        <w:jc w:val="both"/>
      </w:pPr>
      <w:r>
        <w:t>в абзаце втором приложения 5 слова "граничит с Галенкинским сельским поселением" заменить словами "граничит с Покровским сельским поселением";</w:t>
      </w:r>
    </w:p>
    <w:p w:rsidR="003E5E56" w:rsidRDefault="003E5E56">
      <w:pPr>
        <w:pStyle w:val="22"/>
        <w:numPr>
          <w:ilvl w:val="0"/>
          <w:numId w:val="10"/>
        </w:numPr>
        <w:shd w:val="clear" w:color="auto" w:fill="auto"/>
        <w:spacing w:before="0" w:line="322" w:lineRule="exact"/>
        <w:ind w:left="20" w:firstLine="740"/>
        <w:jc w:val="both"/>
      </w:pPr>
      <w:r>
        <w:t>приложение 7 признать утратившим силу;</w:t>
      </w:r>
    </w:p>
    <w:p w:rsidR="003E5E56" w:rsidRDefault="003E5E56">
      <w:pPr>
        <w:pStyle w:val="22"/>
        <w:numPr>
          <w:ilvl w:val="0"/>
          <w:numId w:val="10"/>
        </w:numPr>
        <w:shd w:val="clear" w:color="auto" w:fill="auto"/>
        <w:spacing w:before="0" w:line="322" w:lineRule="exact"/>
        <w:ind w:left="20" w:firstLine="740"/>
        <w:jc w:val="both"/>
      </w:pPr>
      <w:r>
        <w:t>приложение 8 признать утратившим силу.</w:t>
      </w:r>
    </w:p>
    <w:p w:rsidR="003E5E56" w:rsidRDefault="003E5E56">
      <w:pPr>
        <w:pStyle w:val="22"/>
        <w:numPr>
          <w:ilvl w:val="0"/>
          <w:numId w:val="10"/>
        </w:numPr>
        <w:shd w:val="clear" w:color="auto" w:fill="auto"/>
        <w:spacing w:before="0" w:line="322" w:lineRule="exact"/>
        <w:ind w:left="20" w:right="20" w:firstLine="740"/>
        <w:jc w:val="both"/>
      </w:pPr>
      <w:r>
        <w:t>приложение 9 изложить в редакции приложения 1 к настоящему закону;</w:t>
      </w:r>
    </w:p>
    <w:p w:rsidR="003E5E56" w:rsidRDefault="003E5E56">
      <w:pPr>
        <w:pStyle w:val="22"/>
        <w:shd w:val="clear" w:color="auto" w:fill="auto"/>
        <w:spacing w:before="0" w:after="304" w:line="322" w:lineRule="exact"/>
        <w:ind w:left="20" w:right="20" w:firstLine="740"/>
        <w:jc w:val="both"/>
      </w:pPr>
      <w:r>
        <w:t>11 Приложение 10 изложить в редакции приложения 2 к настоящему закону;</w:t>
      </w:r>
    </w:p>
    <w:p w:rsidR="003E5E56" w:rsidRDefault="003E5E56">
      <w:pPr>
        <w:pStyle w:val="22"/>
        <w:shd w:val="clear" w:color="auto" w:fill="auto"/>
        <w:spacing w:before="0" w:line="317" w:lineRule="exact"/>
        <w:ind w:left="20" w:firstLine="740"/>
        <w:jc w:val="both"/>
      </w:pPr>
      <w:r>
        <w:t>СТАТЬЯ 8.</w:t>
      </w:r>
    </w:p>
    <w:p w:rsidR="003E5E56" w:rsidRDefault="003E5E56">
      <w:pPr>
        <w:pStyle w:val="22"/>
        <w:numPr>
          <w:ilvl w:val="0"/>
          <w:numId w:val="12"/>
        </w:numPr>
        <w:shd w:val="clear" w:color="auto" w:fill="auto"/>
        <w:spacing w:before="0" w:line="317" w:lineRule="exact"/>
        <w:ind w:left="20" w:right="20" w:firstLine="740"/>
        <w:jc w:val="both"/>
      </w:pPr>
      <w:r>
        <w:t xml:space="preserve"> Настоящий Закон вступает в силу по истечении 10 дней со дня его официального опубликования, за исключением статьи 6 настоящего Закона.</w:t>
      </w:r>
    </w:p>
    <w:p w:rsidR="003E5E56" w:rsidRDefault="003E5E56">
      <w:pPr>
        <w:pStyle w:val="22"/>
        <w:numPr>
          <w:ilvl w:val="0"/>
          <w:numId w:val="12"/>
        </w:numPr>
        <w:shd w:val="clear" w:color="auto" w:fill="auto"/>
        <w:spacing w:before="0" w:after="1126" w:line="317" w:lineRule="exact"/>
        <w:ind w:left="20" w:right="20" w:firstLine="740"/>
        <w:jc w:val="both"/>
      </w:pPr>
      <w:r>
        <w:t xml:space="preserve"> Статья 6 настоящего Закона вступает в силу по истечении одного месяца со дня вступления в силу настоящего Закона при условии отсутствия инициативы о проведении местного референдума по вопросам определения структуры органов местного самоуправления вновь образованного Покровского сельского поселения, а также численности и срока полномочий депутатов представительного органа первого созыва вновь образованного Покровского сельского поселения, порядка избрания, полномочий и сроков полномочий первого главы указанного поселения.</w:t>
      </w:r>
    </w:p>
    <w:p w:rsidR="003E5E56" w:rsidRDefault="003E5E56">
      <w:pPr>
        <w:pStyle w:val="22"/>
        <w:framePr w:h="259" w:wrap="around" w:vAnchor="text" w:hAnchor="margin" w:x="138" w:y="1"/>
        <w:shd w:val="clear" w:color="auto" w:fill="auto"/>
        <w:spacing w:before="0" w:line="240" w:lineRule="exact"/>
      </w:pPr>
      <w:r>
        <w:rPr>
          <w:rStyle w:val="Exact"/>
          <w:spacing w:val="0"/>
        </w:rPr>
        <w:t>Губернатор края</w:t>
      </w:r>
    </w:p>
    <w:p w:rsidR="003E5E56" w:rsidRDefault="003E5E56">
      <w:pPr>
        <w:pStyle w:val="22"/>
        <w:shd w:val="clear" w:color="auto" w:fill="auto"/>
        <w:spacing w:before="0" w:line="260" w:lineRule="exact"/>
        <w:ind w:right="20"/>
        <w:jc w:val="right"/>
        <w:sectPr w:rsidR="003E5E56">
          <w:headerReference w:type="even" r:id="rId10"/>
          <w:headerReference w:type="default" r:id="rId11"/>
          <w:pgSz w:w="16838" w:h="23810"/>
          <w:pgMar w:top="5218" w:right="3542" w:bottom="4704" w:left="3609" w:header="0" w:footer="3" w:gutter="0"/>
          <w:pgNumType w:start="2"/>
          <w:cols w:space="720"/>
          <w:noEndnote/>
          <w:docGrid w:linePitch="360"/>
        </w:sectPr>
      </w:pPr>
      <w:r>
        <w:t>В.В. Миклушевский</w:t>
      </w:r>
    </w:p>
    <w:p w:rsidR="003E5E56" w:rsidRDefault="003E5E56">
      <w:pPr>
        <w:pStyle w:val="42"/>
        <w:keepNext/>
        <w:keepLines/>
        <w:shd w:val="clear" w:color="auto" w:fill="auto"/>
        <w:spacing w:after="304" w:line="260" w:lineRule="exact"/>
        <w:ind w:left="240"/>
      </w:pPr>
      <w:bookmarkStart w:id="2" w:name="bookmark1"/>
      <w:r>
        <w:t>ФИНАНСОВО-ЭКОНОМИЧЕСКОЕ ОБОСНОВАНИЕ</w:t>
      </w:r>
      <w:bookmarkEnd w:id="2"/>
    </w:p>
    <w:p w:rsidR="003E5E56" w:rsidRDefault="003E5E56">
      <w:pPr>
        <w:pStyle w:val="22"/>
        <w:shd w:val="clear" w:color="auto" w:fill="auto"/>
        <w:spacing w:before="0" w:after="653" w:line="326" w:lineRule="exact"/>
        <w:ind w:right="20"/>
        <w:jc w:val="center"/>
      </w:pPr>
      <w:r>
        <w:t>проекта закона Приморского края "О преобразовании сельских поселений Октябрьского муниципального района "</w:t>
      </w:r>
    </w:p>
    <w:p w:rsidR="003E5E56" w:rsidRDefault="003E5E56">
      <w:pPr>
        <w:pStyle w:val="22"/>
        <w:shd w:val="clear" w:color="auto" w:fill="auto"/>
        <w:spacing w:before="0" w:after="10" w:line="260" w:lineRule="exact"/>
        <w:ind w:left="40" w:firstLine="720"/>
        <w:jc w:val="both"/>
      </w:pPr>
      <w:r>
        <w:t>Проект закона Приморского края "О преобразовании сельских поселений</w:t>
      </w:r>
    </w:p>
    <w:p w:rsidR="003E5E56" w:rsidRDefault="003E5E56">
      <w:pPr>
        <w:pStyle w:val="22"/>
        <w:framePr w:w="2550" w:h="965" w:vSpace="48" w:wrap="around" w:vAnchor="text" w:hAnchor="margin" w:x="44" w:y="-162"/>
        <w:shd w:val="clear" w:color="auto" w:fill="auto"/>
        <w:spacing w:before="0" w:line="480" w:lineRule="exact"/>
        <w:ind w:right="100"/>
        <w:jc w:val="both"/>
      </w:pPr>
      <w:r>
        <w:rPr>
          <w:rStyle w:val="Exact"/>
          <w:spacing w:val="0"/>
        </w:rPr>
        <w:t>Октябрьского мунг дополнительных рас</w:t>
      </w:r>
    </w:p>
    <w:p w:rsidR="003E5E56" w:rsidRDefault="003E5E56">
      <w:pPr>
        <w:pStyle w:val="22"/>
        <w:shd w:val="clear" w:color="auto" w:fill="auto"/>
        <w:spacing w:before="0" w:line="480" w:lineRule="exact"/>
        <w:ind w:right="20"/>
        <w:jc w:val="center"/>
      </w:pPr>
      <w:r>
        <w:t>щипального района Приморского края" не потребует : ходов за счет средств краевого бюджета.</w:t>
      </w:r>
    </w:p>
    <w:p w:rsidR="003E5E56" w:rsidRDefault="003E5E56">
      <w:pPr>
        <w:pStyle w:val="22"/>
        <w:shd w:val="clear" w:color="auto" w:fill="auto"/>
        <w:spacing w:before="0" w:line="480" w:lineRule="exact"/>
        <w:ind w:left="40" w:right="20" w:firstLine="720"/>
        <w:jc w:val="both"/>
      </w:pPr>
      <w:r>
        <w:t>В настоящее время объём доходов Галенкинского сельского поселения составляет 8841,8 тыс.рублей, в том числе собственных доходов - 5172 тыс.рублей, объём расходов составляет 10041,8 тыс.рублей, в том числе на содержание органов местного самоуправления и муниципальных учреждений поселения - 6208 тыс. рублей; Новогеоргиевского сельского поселения составляет 3131,8 тыс.рублей, в том числе собственных доходов - 979 тыс.рублей, объём расходов составляет 3229,8 тыс.рублей, в том числе на содержание органов местного самоуправления и муниципальных учреждений поселения - 1713,5 тыс. рублей; Покровского сельского поселения составляет 25247 тыс.рублей, в том числе собственных доходов - 18715 тыс.рублей, объём расходов составляет 15925,11 тыс.рублей, в том числе на содержание органов местного самоуправления и муниципальных учреждений поселения - 15925,11 тыс. рублей.</w:t>
      </w:r>
    </w:p>
    <w:p w:rsidR="003E5E56" w:rsidRDefault="003E5E56">
      <w:pPr>
        <w:pStyle w:val="22"/>
        <w:shd w:val="clear" w:color="auto" w:fill="auto"/>
        <w:spacing w:before="0" w:line="480" w:lineRule="exact"/>
        <w:ind w:left="40" w:right="20" w:firstLine="720"/>
        <w:jc w:val="both"/>
      </w:pPr>
      <w:r>
        <w:t>При объединении сельских поселений общий объем доходов бюджета вновь образованного сельского поселения составит 38000 тыс. рублей, из них собственные доходы - 25000 тыс. рублей. Расходы бюджета вновь образованного сельского поселения составят 38000 тыс. рублей, в том числе на содержание органов местного самоуправления поселения - 16000 тыс. рублей.</w:t>
      </w:r>
    </w:p>
    <w:p w:rsidR="003E5E56" w:rsidRDefault="003E5E56">
      <w:pPr>
        <w:pStyle w:val="22"/>
        <w:shd w:val="clear" w:color="auto" w:fill="auto"/>
        <w:spacing w:before="0" w:line="480" w:lineRule="exact"/>
        <w:ind w:left="40" w:right="20" w:firstLine="720"/>
        <w:jc w:val="both"/>
        <w:sectPr w:rsidR="003E5E56">
          <w:headerReference w:type="even" r:id="rId12"/>
          <w:headerReference w:type="default" r:id="rId13"/>
          <w:pgSz w:w="16838" w:h="23810"/>
          <w:pgMar w:top="5218" w:right="3542" w:bottom="4704" w:left="3609" w:header="0" w:footer="3" w:gutter="0"/>
          <w:pgNumType w:start="8"/>
          <w:cols w:space="720"/>
          <w:noEndnote/>
          <w:titlePg/>
          <w:docGrid w:linePitch="360"/>
        </w:sectPr>
      </w:pPr>
      <w:r>
        <w:t>Высвободившиеся в результате объединения поселений бюджетные ассигнования в сумме 7846,51 тыс. рублей будут направлены на решение вопросов местного значения.</w:t>
      </w:r>
    </w:p>
    <w:p w:rsidR="003E5E56" w:rsidRDefault="003E5E56">
      <w:pPr>
        <w:pStyle w:val="40"/>
        <w:shd w:val="clear" w:color="auto" w:fill="auto"/>
        <w:spacing w:before="0" w:after="0" w:line="326" w:lineRule="exact"/>
        <w:ind w:left="260"/>
        <w:jc w:val="center"/>
      </w:pPr>
      <w:r>
        <w:t>СВЕДЕНИЯ</w:t>
      </w:r>
    </w:p>
    <w:p w:rsidR="003E5E56" w:rsidRDefault="003E5E56">
      <w:pPr>
        <w:pStyle w:val="40"/>
        <w:shd w:val="clear" w:color="auto" w:fill="auto"/>
        <w:spacing w:before="0" w:after="235" w:line="326" w:lineRule="exact"/>
        <w:ind w:left="260"/>
        <w:jc w:val="center"/>
      </w:pPr>
      <w:r>
        <w:t>о текущем финансовом состоянии Галенкинского, Новогеоргиевского, Покровского сельских поселений, и предполагаемом финансовом состоянии вновь образованного в результате объединения Покровского сельского поселения</w:t>
      </w:r>
    </w:p>
    <w:tbl>
      <w:tblPr>
        <w:tblOverlap w:val="never"/>
        <w:tblW w:w="0" w:type="auto"/>
        <w:jc w:val="center"/>
        <w:tblLayout w:type="fixed"/>
        <w:tblCellMar>
          <w:left w:w="10" w:type="dxa"/>
          <w:right w:w="10" w:type="dxa"/>
        </w:tblCellMar>
        <w:tblLook w:val="00A0"/>
      </w:tblPr>
      <w:tblGrid>
        <w:gridCol w:w="2160"/>
        <w:gridCol w:w="1421"/>
        <w:gridCol w:w="706"/>
        <w:gridCol w:w="1272"/>
        <w:gridCol w:w="706"/>
        <w:gridCol w:w="1277"/>
        <w:gridCol w:w="715"/>
        <w:gridCol w:w="1272"/>
        <w:gridCol w:w="725"/>
      </w:tblGrid>
      <w:tr w:rsidR="003E5E56">
        <w:trPr>
          <w:trHeight w:hRule="exact" w:val="365"/>
          <w:jc w:val="center"/>
        </w:trPr>
        <w:tc>
          <w:tcPr>
            <w:tcW w:w="2160" w:type="dxa"/>
            <w:vMerge w:val="restart"/>
            <w:tcBorders>
              <w:top w:val="single" w:sz="4" w:space="0" w:color="auto"/>
              <w:left w:val="single" w:sz="4" w:space="0" w:color="auto"/>
            </w:tcBorders>
            <w:shd w:val="clear" w:color="auto" w:fill="FFFFFF"/>
          </w:tcPr>
          <w:p w:rsidR="003E5E56" w:rsidRDefault="003E5E56">
            <w:pPr>
              <w:pStyle w:val="22"/>
              <w:framePr w:w="10253" w:wrap="notBeside" w:vAnchor="text" w:hAnchor="text" w:xAlign="center" w:y="1"/>
              <w:shd w:val="clear" w:color="auto" w:fill="auto"/>
              <w:spacing w:before="0" w:after="60" w:line="260" w:lineRule="exact"/>
              <w:jc w:val="center"/>
            </w:pPr>
            <w:r>
              <w:rPr>
                <w:rStyle w:val="11"/>
              </w:rPr>
              <w:t>Показатели</w:t>
            </w:r>
          </w:p>
          <w:p w:rsidR="003E5E56" w:rsidRDefault="003E5E56">
            <w:pPr>
              <w:pStyle w:val="22"/>
              <w:framePr w:w="10253" w:wrap="notBeside" w:vAnchor="text" w:hAnchor="text" w:xAlign="center" w:y="1"/>
              <w:shd w:val="clear" w:color="auto" w:fill="auto"/>
              <w:spacing w:before="60" w:line="260" w:lineRule="exact"/>
              <w:jc w:val="center"/>
            </w:pPr>
            <w:r>
              <w:rPr>
                <w:rStyle w:val="11"/>
              </w:rPr>
              <w:t>бюджета</w:t>
            </w:r>
          </w:p>
        </w:tc>
        <w:tc>
          <w:tcPr>
            <w:tcW w:w="6097" w:type="dxa"/>
            <w:gridSpan w:val="6"/>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jc w:val="center"/>
            </w:pPr>
            <w:r>
              <w:rPr>
                <w:rStyle w:val="11"/>
              </w:rPr>
              <w:t>Текущее финансовое состояние (2015 год)</w:t>
            </w:r>
          </w:p>
        </w:tc>
        <w:tc>
          <w:tcPr>
            <w:tcW w:w="1997" w:type="dxa"/>
            <w:gridSpan w:val="2"/>
            <w:vMerge w:val="restart"/>
            <w:tcBorders>
              <w:top w:val="single" w:sz="4" w:space="0" w:color="auto"/>
              <w:left w:val="single" w:sz="4" w:space="0" w:color="auto"/>
              <w:righ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326" w:lineRule="exact"/>
              <w:jc w:val="center"/>
            </w:pPr>
            <w:r>
              <w:rPr>
                <w:rStyle w:val="11"/>
              </w:rPr>
              <w:t>Предполагаем ое финансовое состояния объединенног о сельского поселения</w:t>
            </w:r>
          </w:p>
        </w:tc>
      </w:tr>
      <w:tr w:rsidR="003E5E56">
        <w:trPr>
          <w:trHeight w:hRule="exact" w:val="1632"/>
          <w:jc w:val="center"/>
        </w:trPr>
        <w:tc>
          <w:tcPr>
            <w:tcW w:w="2160" w:type="dxa"/>
            <w:vMerge/>
            <w:tcBorders>
              <w:left w:val="single" w:sz="4" w:space="0" w:color="auto"/>
            </w:tcBorders>
            <w:shd w:val="clear" w:color="auto" w:fill="FFFFFF"/>
          </w:tcPr>
          <w:p w:rsidR="003E5E56" w:rsidRDefault="003E5E56">
            <w:pPr>
              <w:framePr w:w="10253" w:wrap="notBeside" w:vAnchor="text" w:hAnchor="text" w:xAlign="center" w:y="1"/>
            </w:pPr>
          </w:p>
        </w:tc>
        <w:tc>
          <w:tcPr>
            <w:tcW w:w="2127" w:type="dxa"/>
            <w:gridSpan w:val="2"/>
            <w:tcBorders>
              <w:top w:val="single" w:sz="4" w:space="0" w:color="auto"/>
              <w:left w:val="single" w:sz="4" w:space="0" w:color="auto"/>
            </w:tcBorders>
            <w:shd w:val="clear" w:color="auto" w:fill="FFFFFF"/>
          </w:tcPr>
          <w:p w:rsidR="003E5E56" w:rsidRDefault="003E5E56">
            <w:pPr>
              <w:pStyle w:val="22"/>
              <w:framePr w:w="10253" w:wrap="notBeside" w:vAnchor="text" w:hAnchor="text" w:xAlign="center" w:y="1"/>
              <w:shd w:val="clear" w:color="auto" w:fill="auto"/>
              <w:spacing w:before="0" w:line="322" w:lineRule="exact"/>
              <w:ind w:left="540" w:hanging="300"/>
            </w:pPr>
            <w:r>
              <w:rPr>
                <w:rStyle w:val="11"/>
              </w:rPr>
              <w:t>Г аленкинское сельское поселение</w:t>
            </w:r>
          </w:p>
        </w:tc>
        <w:tc>
          <w:tcPr>
            <w:tcW w:w="1978" w:type="dxa"/>
            <w:gridSpan w:val="2"/>
            <w:tcBorders>
              <w:top w:val="single" w:sz="4" w:space="0" w:color="auto"/>
              <w:left w:val="single" w:sz="4" w:space="0" w:color="auto"/>
            </w:tcBorders>
            <w:shd w:val="clear" w:color="auto" w:fill="FFFFFF"/>
          </w:tcPr>
          <w:p w:rsidR="003E5E56" w:rsidRDefault="003E5E56">
            <w:pPr>
              <w:pStyle w:val="22"/>
              <w:framePr w:w="10253" w:wrap="notBeside" w:vAnchor="text" w:hAnchor="text" w:xAlign="center" w:y="1"/>
              <w:shd w:val="clear" w:color="auto" w:fill="auto"/>
              <w:spacing w:before="0" w:line="326" w:lineRule="exact"/>
              <w:jc w:val="center"/>
            </w:pPr>
            <w:r>
              <w:rPr>
                <w:rStyle w:val="11"/>
              </w:rPr>
              <w:t>Новогеоргиев</w:t>
            </w:r>
            <w:r>
              <w:rPr>
                <w:rStyle w:val="11"/>
              </w:rPr>
              <w:softHyphen/>
              <w:t>ское сельское поселение</w:t>
            </w:r>
          </w:p>
        </w:tc>
        <w:tc>
          <w:tcPr>
            <w:tcW w:w="1992" w:type="dxa"/>
            <w:gridSpan w:val="2"/>
            <w:tcBorders>
              <w:top w:val="single" w:sz="4" w:space="0" w:color="auto"/>
              <w:left w:val="single" w:sz="4" w:space="0" w:color="auto"/>
            </w:tcBorders>
            <w:shd w:val="clear" w:color="auto" w:fill="FFFFFF"/>
          </w:tcPr>
          <w:p w:rsidR="003E5E56" w:rsidRDefault="003E5E56">
            <w:pPr>
              <w:pStyle w:val="22"/>
              <w:framePr w:w="10253" w:wrap="notBeside" w:vAnchor="text" w:hAnchor="text" w:xAlign="center" w:y="1"/>
              <w:shd w:val="clear" w:color="auto" w:fill="auto"/>
              <w:spacing w:before="0" w:line="326" w:lineRule="exact"/>
              <w:jc w:val="center"/>
            </w:pPr>
            <w:r>
              <w:rPr>
                <w:rStyle w:val="11"/>
              </w:rPr>
              <w:t>Покровское</w:t>
            </w:r>
          </w:p>
          <w:p w:rsidR="003E5E56" w:rsidRDefault="003E5E56">
            <w:pPr>
              <w:pStyle w:val="22"/>
              <w:framePr w:w="10253" w:wrap="notBeside" w:vAnchor="text" w:hAnchor="text" w:xAlign="center" w:y="1"/>
              <w:shd w:val="clear" w:color="auto" w:fill="auto"/>
              <w:spacing w:before="0" w:line="326" w:lineRule="exact"/>
              <w:jc w:val="center"/>
            </w:pPr>
            <w:r>
              <w:rPr>
                <w:rStyle w:val="11"/>
              </w:rPr>
              <w:t>сельское</w:t>
            </w:r>
          </w:p>
          <w:p w:rsidR="003E5E56" w:rsidRDefault="003E5E56">
            <w:pPr>
              <w:pStyle w:val="22"/>
              <w:framePr w:w="10253" w:wrap="notBeside" w:vAnchor="text" w:hAnchor="text" w:xAlign="center" w:y="1"/>
              <w:shd w:val="clear" w:color="auto" w:fill="auto"/>
              <w:spacing w:before="0" w:line="326" w:lineRule="exact"/>
              <w:jc w:val="center"/>
            </w:pPr>
            <w:r>
              <w:rPr>
                <w:rStyle w:val="11"/>
              </w:rPr>
              <w:t>поселение</w:t>
            </w:r>
          </w:p>
        </w:tc>
        <w:tc>
          <w:tcPr>
            <w:tcW w:w="1997" w:type="dxa"/>
            <w:gridSpan w:val="2"/>
            <w:vMerge/>
            <w:tcBorders>
              <w:left w:val="single" w:sz="4" w:space="0" w:color="auto"/>
              <w:right w:val="single" w:sz="4" w:space="0" w:color="auto"/>
            </w:tcBorders>
            <w:shd w:val="clear" w:color="auto" w:fill="FFFFFF"/>
            <w:vAlign w:val="bottom"/>
          </w:tcPr>
          <w:p w:rsidR="003E5E56" w:rsidRDefault="003E5E56">
            <w:pPr>
              <w:framePr w:w="10253" w:wrap="notBeside" w:vAnchor="text" w:hAnchor="text" w:xAlign="center" w:y="1"/>
            </w:pPr>
          </w:p>
        </w:tc>
      </w:tr>
      <w:tr w:rsidR="003E5E56">
        <w:trPr>
          <w:trHeight w:hRule="exact" w:val="341"/>
          <w:jc w:val="center"/>
        </w:trPr>
        <w:tc>
          <w:tcPr>
            <w:tcW w:w="2160" w:type="dxa"/>
            <w:vMerge/>
            <w:tcBorders>
              <w:left w:val="single" w:sz="4" w:space="0" w:color="auto"/>
            </w:tcBorders>
            <w:shd w:val="clear" w:color="auto" w:fill="FFFFFF"/>
          </w:tcPr>
          <w:p w:rsidR="003E5E56" w:rsidRDefault="003E5E56">
            <w:pPr>
              <w:framePr w:w="10253" w:wrap="notBeside" w:vAnchor="text" w:hAnchor="text" w:xAlign="center" w:y="1"/>
            </w:pPr>
          </w:p>
        </w:tc>
        <w:tc>
          <w:tcPr>
            <w:tcW w:w="1421"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jc w:val="center"/>
            </w:pPr>
            <w:r>
              <w:rPr>
                <w:rStyle w:val="11"/>
              </w:rPr>
              <w:t>тыс.руб</w:t>
            </w:r>
          </w:p>
        </w:tc>
        <w:tc>
          <w:tcPr>
            <w:tcW w:w="706"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ind w:left="220"/>
            </w:pPr>
            <w:r>
              <w:rPr>
                <w:rStyle w:val="11"/>
              </w:rPr>
              <w:t>%</w:t>
            </w:r>
          </w:p>
        </w:tc>
        <w:tc>
          <w:tcPr>
            <w:tcW w:w="1272"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jc w:val="center"/>
            </w:pPr>
            <w:r>
              <w:rPr>
                <w:rStyle w:val="11"/>
              </w:rPr>
              <w:t>тыс.руб</w:t>
            </w:r>
          </w:p>
        </w:tc>
        <w:tc>
          <w:tcPr>
            <w:tcW w:w="706"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ind w:left="220"/>
            </w:pPr>
            <w:r>
              <w:rPr>
                <w:rStyle w:val="11"/>
              </w:rPr>
              <w:t>%</w:t>
            </w:r>
          </w:p>
        </w:tc>
        <w:tc>
          <w:tcPr>
            <w:tcW w:w="1277"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jc w:val="center"/>
            </w:pPr>
            <w:r>
              <w:rPr>
                <w:rStyle w:val="11"/>
              </w:rPr>
              <w:t>тыс.руб</w:t>
            </w:r>
          </w:p>
        </w:tc>
        <w:tc>
          <w:tcPr>
            <w:tcW w:w="715"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ind w:left="240"/>
            </w:pPr>
            <w:r>
              <w:rPr>
                <w:rStyle w:val="11"/>
              </w:rPr>
              <w:t>%</w:t>
            </w:r>
          </w:p>
        </w:tc>
        <w:tc>
          <w:tcPr>
            <w:tcW w:w="1272"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ind w:left="300"/>
            </w:pPr>
            <w:r>
              <w:rPr>
                <w:rStyle w:val="11"/>
              </w:rPr>
              <w:t>тыс.руб</w:t>
            </w:r>
          </w:p>
        </w:tc>
        <w:tc>
          <w:tcPr>
            <w:tcW w:w="725" w:type="dxa"/>
            <w:tcBorders>
              <w:top w:val="single" w:sz="4" w:space="0" w:color="auto"/>
              <w:left w:val="single" w:sz="4" w:space="0" w:color="auto"/>
              <w:righ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260" w:lineRule="exact"/>
              <w:ind w:left="240"/>
            </w:pPr>
            <w:r>
              <w:rPr>
                <w:rStyle w:val="11"/>
              </w:rPr>
              <w:t>%</w:t>
            </w:r>
          </w:p>
        </w:tc>
      </w:tr>
      <w:tr w:rsidR="003E5E56">
        <w:trPr>
          <w:trHeight w:hRule="exact" w:val="893"/>
          <w:jc w:val="center"/>
        </w:trPr>
        <w:tc>
          <w:tcPr>
            <w:tcW w:w="2160"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after="120" w:line="260" w:lineRule="exact"/>
              <w:jc w:val="center"/>
            </w:pPr>
            <w:r>
              <w:rPr>
                <w:rStyle w:val="a4"/>
              </w:rPr>
              <w:t>Доходы,</w:t>
            </w:r>
          </w:p>
          <w:p w:rsidR="003E5E56" w:rsidRDefault="003E5E56">
            <w:pPr>
              <w:pStyle w:val="22"/>
              <w:framePr w:w="10253" w:wrap="notBeside" w:vAnchor="text" w:hAnchor="text" w:xAlign="center" w:y="1"/>
              <w:shd w:val="clear" w:color="auto" w:fill="auto"/>
              <w:spacing w:before="120" w:line="260" w:lineRule="exact"/>
              <w:jc w:val="center"/>
            </w:pPr>
            <w:r>
              <w:rPr>
                <w:rStyle w:val="11"/>
              </w:rPr>
              <w:t>в том числе:</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8 841,8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100</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3131.8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100</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25247</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100</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38 000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100</w:t>
            </w:r>
          </w:p>
        </w:tc>
      </w:tr>
      <w:tr w:rsidR="003E5E56">
        <w:trPr>
          <w:trHeight w:hRule="exact" w:val="854"/>
          <w:jc w:val="center"/>
        </w:trPr>
        <w:tc>
          <w:tcPr>
            <w:tcW w:w="2160"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after="120" w:line="260" w:lineRule="exact"/>
              <w:jc w:val="center"/>
            </w:pPr>
            <w:r>
              <w:rPr>
                <w:rStyle w:val="11"/>
              </w:rPr>
              <w:t>собственные</w:t>
            </w:r>
          </w:p>
          <w:p w:rsidR="003E5E56" w:rsidRDefault="003E5E56">
            <w:pPr>
              <w:pStyle w:val="22"/>
              <w:framePr w:w="10253" w:wrap="notBeside" w:vAnchor="text" w:hAnchor="text" w:xAlign="center" w:y="1"/>
              <w:shd w:val="clear" w:color="auto" w:fill="auto"/>
              <w:spacing w:before="120" w:line="260" w:lineRule="exact"/>
              <w:jc w:val="center"/>
            </w:pPr>
            <w:r>
              <w:rPr>
                <w:rStyle w:val="11"/>
              </w:rPr>
              <w:t>поступления</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5 172</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58</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979</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31</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18715</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74</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25 000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70</w:t>
            </w:r>
          </w:p>
        </w:tc>
      </w:tr>
      <w:tr w:rsidR="003E5E56">
        <w:trPr>
          <w:trHeight w:hRule="exact" w:val="1008"/>
          <w:jc w:val="center"/>
        </w:trPr>
        <w:tc>
          <w:tcPr>
            <w:tcW w:w="2160"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after="60" w:line="260" w:lineRule="exact"/>
              <w:jc w:val="center"/>
            </w:pPr>
            <w:r>
              <w:rPr>
                <w:rStyle w:val="11"/>
              </w:rPr>
              <w:t>дотации,</w:t>
            </w:r>
          </w:p>
          <w:p w:rsidR="003E5E56" w:rsidRDefault="003E5E56">
            <w:pPr>
              <w:pStyle w:val="22"/>
              <w:framePr w:w="10253" w:wrap="notBeside" w:vAnchor="text" w:hAnchor="text" w:xAlign="center" w:y="1"/>
              <w:shd w:val="clear" w:color="auto" w:fill="auto"/>
              <w:spacing w:before="60" w:line="260" w:lineRule="exact"/>
              <w:jc w:val="center"/>
            </w:pPr>
            <w:r>
              <w:rPr>
                <w:rStyle w:val="11"/>
              </w:rPr>
              <w:t>субвенции</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322" w:lineRule="exact"/>
              <w:ind w:left="460"/>
            </w:pPr>
            <w:r>
              <w:rPr>
                <w:rStyle w:val="11"/>
              </w:rPr>
              <w:t>3 482 187,80</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42</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322" w:lineRule="exact"/>
              <w:ind w:left="400"/>
            </w:pPr>
            <w:r>
              <w:rPr>
                <w:rStyle w:val="11"/>
              </w:rPr>
              <w:t>1 965 187,8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69</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6532</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26</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13 000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30</w:t>
            </w:r>
          </w:p>
        </w:tc>
      </w:tr>
      <w:tr w:rsidR="003E5E56">
        <w:trPr>
          <w:trHeight w:hRule="exact" w:val="869"/>
          <w:jc w:val="center"/>
        </w:trPr>
        <w:tc>
          <w:tcPr>
            <w:tcW w:w="2160"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after="120" w:line="260" w:lineRule="exact"/>
              <w:jc w:val="center"/>
            </w:pPr>
            <w:r>
              <w:rPr>
                <w:rStyle w:val="a4"/>
              </w:rPr>
              <w:t>Расходы,</w:t>
            </w:r>
          </w:p>
          <w:p w:rsidR="003E5E56" w:rsidRDefault="003E5E56">
            <w:pPr>
              <w:pStyle w:val="22"/>
              <w:framePr w:w="10253" w:wrap="notBeside" w:vAnchor="text" w:hAnchor="text" w:xAlign="center" w:y="1"/>
              <w:shd w:val="clear" w:color="auto" w:fill="auto"/>
              <w:spacing w:before="120" w:line="260" w:lineRule="exact"/>
              <w:jc w:val="center"/>
            </w:pPr>
            <w:r>
              <w:rPr>
                <w:rStyle w:val="11"/>
              </w:rPr>
              <w:t>в том числе:</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10 041,8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100</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3229.8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100</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27118,5</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100</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38 000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100</w:t>
            </w:r>
          </w:p>
        </w:tc>
      </w:tr>
      <w:tr w:rsidR="003E5E56">
        <w:trPr>
          <w:trHeight w:hRule="exact" w:val="1310"/>
          <w:jc w:val="center"/>
        </w:trPr>
        <w:tc>
          <w:tcPr>
            <w:tcW w:w="2160"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322" w:lineRule="exact"/>
              <w:jc w:val="both"/>
            </w:pPr>
            <w:r>
              <w:rPr>
                <w:rStyle w:val="11"/>
              </w:rPr>
              <w:t>на содержание органов МСУ и муниципальны х учреждений</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6 208</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62</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1713.5</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58</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15925,11</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61</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16000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42</w:t>
            </w:r>
          </w:p>
        </w:tc>
      </w:tr>
      <w:tr w:rsidR="003E5E56">
        <w:trPr>
          <w:trHeight w:hRule="exact" w:val="1282"/>
          <w:jc w:val="center"/>
        </w:trPr>
        <w:tc>
          <w:tcPr>
            <w:tcW w:w="2160" w:type="dxa"/>
            <w:tcBorders>
              <w:top w:val="single" w:sz="4" w:space="0" w:color="auto"/>
              <w:left w:val="single" w:sz="4" w:space="0" w:color="auto"/>
            </w:tcBorders>
            <w:shd w:val="clear" w:color="auto" w:fill="FFFFFF"/>
            <w:vAlign w:val="bottom"/>
          </w:tcPr>
          <w:p w:rsidR="003E5E56" w:rsidRDefault="003E5E56">
            <w:pPr>
              <w:pStyle w:val="22"/>
              <w:framePr w:w="10253" w:wrap="notBeside" w:vAnchor="text" w:hAnchor="text" w:xAlign="center" w:y="1"/>
              <w:shd w:val="clear" w:color="auto" w:fill="auto"/>
              <w:spacing w:before="0" w:line="317" w:lineRule="exact"/>
              <w:jc w:val="center"/>
            </w:pPr>
            <w:r>
              <w:rPr>
                <w:rStyle w:val="11"/>
              </w:rPr>
              <w:t>безопасность и правоохрани</w:t>
            </w:r>
            <w:r>
              <w:rPr>
                <w:rStyle w:val="11"/>
              </w:rPr>
              <w:softHyphen/>
              <w:t>тельная деятельность</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412</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4</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50</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1,5</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225</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80"/>
            </w:pPr>
            <w:r>
              <w:rPr>
                <w:rStyle w:val="11"/>
              </w:rPr>
              <w:t>1300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3</w:t>
            </w:r>
          </w:p>
        </w:tc>
      </w:tr>
      <w:tr w:rsidR="003E5E56">
        <w:trPr>
          <w:trHeight w:hRule="exact" w:val="624"/>
          <w:jc w:val="center"/>
        </w:trPr>
        <w:tc>
          <w:tcPr>
            <w:tcW w:w="2160"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экономика</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100</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50</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1,5</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1 600</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6</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80"/>
            </w:pPr>
            <w:r>
              <w:rPr>
                <w:rStyle w:val="11"/>
              </w:rPr>
              <w:t>3800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w:t>
            </w:r>
          </w:p>
        </w:tc>
      </w:tr>
      <w:tr w:rsidR="003E5E56">
        <w:trPr>
          <w:trHeight w:hRule="exact" w:val="562"/>
          <w:jc w:val="center"/>
        </w:trPr>
        <w:tc>
          <w:tcPr>
            <w:tcW w:w="2160"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культура</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2 344</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23</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1149</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36</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3 667</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15</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00"/>
            </w:pPr>
            <w:r>
              <w:rPr>
                <w:rStyle w:val="11"/>
              </w:rPr>
              <w:t>13 300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35</w:t>
            </w:r>
          </w:p>
        </w:tc>
      </w:tr>
      <w:tr w:rsidR="003E5E56">
        <w:trPr>
          <w:trHeight w:hRule="exact" w:val="706"/>
          <w:jc w:val="center"/>
        </w:trPr>
        <w:tc>
          <w:tcPr>
            <w:tcW w:w="2160" w:type="dxa"/>
            <w:tcBorders>
              <w:top w:val="single" w:sz="4" w:space="0" w:color="auto"/>
              <w:left w:val="single" w:sz="4" w:space="0" w:color="auto"/>
            </w:tcBorders>
            <w:shd w:val="clear" w:color="auto" w:fill="FFFFFF"/>
          </w:tcPr>
          <w:p w:rsidR="003E5E56" w:rsidRDefault="003E5E56">
            <w:pPr>
              <w:pStyle w:val="22"/>
              <w:framePr w:w="10253" w:wrap="notBeside" w:vAnchor="text" w:hAnchor="text" w:xAlign="center" w:y="1"/>
              <w:shd w:val="clear" w:color="auto" w:fill="auto"/>
              <w:spacing w:before="0" w:after="120" w:line="260" w:lineRule="exact"/>
              <w:jc w:val="center"/>
            </w:pPr>
            <w:r>
              <w:rPr>
                <w:rStyle w:val="11"/>
              </w:rPr>
              <w:t>Благоустрой</w:t>
            </w:r>
          </w:p>
          <w:p w:rsidR="003E5E56" w:rsidRDefault="003E5E56">
            <w:pPr>
              <w:pStyle w:val="22"/>
              <w:framePr w:w="10253" w:wrap="notBeside" w:vAnchor="text" w:hAnchor="text" w:xAlign="center" w:y="1"/>
              <w:shd w:val="clear" w:color="auto" w:fill="auto"/>
              <w:spacing w:before="120" w:line="260" w:lineRule="exact"/>
              <w:jc w:val="center"/>
            </w:pPr>
            <w:r>
              <w:rPr>
                <w:rStyle w:val="11"/>
              </w:rPr>
              <w:t>ство</w:t>
            </w:r>
          </w:p>
        </w:tc>
        <w:tc>
          <w:tcPr>
            <w:tcW w:w="1421"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150</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1.5</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79,5</w:t>
            </w:r>
          </w:p>
        </w:tc>
        <w:tc>
          <w:tcPr>
            <w:tcW w:w="706"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3</w:t>
            </w:r>
          </w:p>
        </w:tc>
        <w:tc>
          <w:tcPr>
            <w:tcW w:w="1277"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4411</w:t>
            </w:r>
          </w:p>
        </w:tc>
        <w:tc>
          <w:tcPr>
            <w:tcW w:w="715"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17</w:t>
            </w:r>
          </w:p>
        </w:tc>
        <w:tc>
          <w:tcPr>
            <w:tcW w:w="1272" w:type="dxa"/>
            <w:tcBorders>
              <w:top w:val="single" w:sz="4" w:space="0" w:color="auto"/>
              <w:lef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80"/>
            </w:pPr>
            <w:r>
              <w:rPr>
                <w:rStyle w:val="11"/>
              </w:rPr>
              <w:t>3800</w:t>
            </w:r>
          </w:p>
        </w:tc>
        <w:tc>
          <w:tcPr>
            <w:tcW w:w="725" w:type="dxa"/>
            <w:tcBorders>
              <w:top w:val="single" w:sz="4" w:space="0" w:color="auto"/>
              <w:left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10</w:t>
            </w:r>
          </w:p>
        </w:tc>
      </w:tr>
      <w:tr w:rsidR="003E5E56">
        <w:trPr>
          <w:trHeight w:hRule="exact" w:val="701"/>
          <w:jc w:val="center"/>
        </w:trPr>
        <w:tc>
          <w:tcPr>
            <w:tcW w:w="2160"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a4"/>
              </w:rPr>
              <w:t>дефицит</w:t>
            </w:r>
          </w:p>
        </w:tc>
        <w:tc>
          <w:tcPr>
            <w:tcW w:w="1421"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1 200</w:t>
            </w:r>
          </w:p>
        </w:tc>
        <w:tc>
          <w:tcPr>
            <w:tcW w:w="706"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12</w:t>
            </w:r>
          </w:p>
        </w:tc>
        <w:tc>
          <w:tcPr>
            <w:tcW w:w="1272"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198</w:t>
            </w:r>
          </w:p>
        </w:tc>
        <w:tc>
          <w:tcPr>
            <w:tcW w:w="706"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20"/>
            </w:pPr>
            <w:r>
              <w:rPr>
                <w:rStyle w:val="11"/>
              </w:rPr>
              <w:t>6</w:t>
            </w:r>
          </w:p>
        </w:tc>
        <w:tc>
          <w:tcPr>
            <w:tcW w:w="1277"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jc w:val="center"/>
            </w:pPr>
            <w:r>
              <w:rPr>
                <w:rStyle w:val="11"/>
              </w:rPr>
              <w:t>1871,5</w:t>
            </w:r>
          </w:p>
        </w:tc>
        <w:tc>
          <w:tcPr>
            <w:tcW w:w="715"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7</w:t>
            </w:r>
          </w:p>
        </w:tc>
        <w:tc>
          <w:tcPr>
            <w:tcW w:w="1272" w:type="dxa"/>
            <w:tcBorders>
              <w:top w:val="single" w:sz="4" w:space="0" w:color="auto"/>
              <w:left w:val="single" w:sz="4" w:space="0" w:color="auto"/>
              <w:bottom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380"/>
            </w:pPr>
            <w:r>
              <w:rPr>
                <w:rStyle w:val="11"/>
              </w:rPr>
              <w:t>1900</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3E5E56" w:rsidRDefault="003E5E56">
            <w:pPr>
              <w:pStyle w:val="22"/>
              <w:framePr w:w="10253" w:wrap="notBeside" w:vAnchor="text" w:hAnchor="text" w:xAlign="center" w:y="1"/>
              <w:shd w:val="clear" w:color="auto" w:fill="auto"/>
              <w:spacing w:before="0" w:line="260" w:lineRule="exact"/>
              <w:ind w:left="240"/>
            </w:pPr>
            <w:r>
              <w:rPr>
                <w:rStyle w:val="11"/>
              </w:rPr>
              <w:t>5</w:t>
            </w:r>
          </w:p>
        </w:tc>
      </w:tr>
    </w:tbl>
    <w:p w:rsidR="003E5E56" w:rsidRDefault="003E5E56">
      <w:pPr>
        <w:rPr>
          <w:sz w:val="2"/>
          <w:szCs w:val="2"/>
        </w:rPr>
      </w:pPr>
    </w:p>
    <w:p w:rsidR="003E5E56" w:rsidRDefault="003E5E56">
      <w:pPr>
        <w:pStyle w:val="22"/>
        <w:shd w:val="clear" w:color="auto" w:fill="auto"/>
        <w:spacing w:before="284" w:after="2" w:line="260" w:lineRule="exact"/>
      </w:pPr>
      <w:r>
        <w:t>Председатель</w:t>
      </w:r>
    </w:p>
    <w:p w:rsidR="003E5E56" w:rsidRDefault="003E5E56">
      <w:pPr>
        <w:pStyle w:val="22"/>
        <w:framePr w:h="250" w:wrap="around" w:vAnchor="text" w:hAnchor="margin" w:x="8179" w:y="-9"/>
        <w:shd w:val="clear" w:color="auto" w:fill="auto"/>
        <w:spacing w:before="0" w:line="240" w:lineRule="exact"/>
        <w:ind w:left="100"/>
      </w:pPr>
      <w:r>
        <w:rPr>
          <w:rStyle w:val="Exact"/>
          <w:spacing w:val="0"/>
        </w:rPr>
        <w:t>.Б.Кузнецов</w:t>
      </w:r>
    </w:p>
    <w:p w:rsidR="003E5E56" w:rsidRDefault="003E5E56">
      <w:pPr>
        <w:pStyle w:val="22"/>
        <w:shd w:val="clear" w:color="auto" w:fill="auto"/>
        <w:spacing w:before="0" w:line="260" w:lineRule="exact"/>
        <w:sectPr w:rsidR="003E5E56">
          <w:pgSz w:w="16838" w:h="23810"/>
          <w:pgMar w:top="5100" w:right="3129" w:bottom="4706" w:left="3158" w:header="0" w:footer="3" w:gutter="0"/>
          <w:cols w:space="720"/>
          <w:noEndnote/>
          <w:docGrid w:linePitch="360"/>
        </w:sectPr>
      </w:pPr>
      <w:r>
        <w:t>Думы Октябрьского района</w:t>
      </w:r>
    </w:p>
    <w:p w:rsidR="003E5E56" w:rsidRDefault="003E5E56">
      <w:pPr>
        <w:pStyle w:val="42"/>
        <w:keepNext/>
        <w:keepLines/>
        <w:shd w:val="clear" w:color="auto" w:fill="auto"/>
        <w:spacing w:after="268" w:line="260" w:lineRule="exact"/>
        <w:ind w:left="240"/>
      </w:pPr>
      <w:bookmarkStart w:id="3" w:name="bookmark2"/>
      <w:r>
        <w:t>ПОЯСНИТЕЛЬНАЯ ЗАПИСКА</w:t>
      </w:r>
      <w:bookmarkEnd w:id="3"/>
    </w:p>
    <w:p w:rsidR="003E5E56" w:rsidRDefault="003E5E56">
      <w:pPr>
        <w:pStyle w:val="22"/>
        <w:shd w:val="clear" w:color="auto" w:fill="auto"/>
        <w:spacing w:before="0" w:after="473" w:line="326" w:lineRule="exact"/>
        <w:ind w:right="20"/>
        <w:jc w:val="center"/>
      </w:pPr>
      <w:r>
        <w:t>к проекту закона Приморского края "О преобразовании сельских поселений Октябрьского муниципального района Приморского края "</w:t>
      </w:r>
    </w:p>
    <w:p w:rsidR="003E5E56" w:rsidRDefault="003E5E56">
      <w:pPr>
        <w:pStyle w:val="22"/>
        <w:shd w:val="clear" w:color="auto" w:fill="auto"/>
        <w:spacing w:before="0" w:line="485" w:lineRule="exact"/>
        <w:ind w:left="40" w:right="20" w:firstLine="720"/>
        <w:jc w:val="both"/>
      </w:pPr>
      <w:r>
        <w:t>В соответствии со статьей 13 Федерального закона от 06.10.2003 № 131-ФЗ "Об общих принципах организации местного самоуправления в Российской Федерации" преобразование сельских поселений путем объединения, не влекущего изменения границ иных муниципальных образований, осуществляется законами субъектов Российской Федерации с согласия населения каждого из поселений, выраженного представительными органами поселений.</w:t>
      </w:r>
    </w:p>
    <w:p w:rsidR="003E5E56" w:rsidRDefault="003E5E56">
      <w:pPr>
        <w:pStyle w:val="22"/>
        <w:shd w:val="clear" w:color="auto" w:fill="auto"/>
        <w:spacing w:before="0" w:line="485" w:lineRule="exact"/>
        <w:ind w:left="40" w:right="20" w:firstLine="720"/>
        <w:jc w:val="both"/>
      </w:pPr>
      <w:r>
        <w:t>Указанное согласие на преобразование выражено муниципальными комитетами Галенкинского, Новогеоргиевского и Покровского сельских поселений Октябрьского муниципального района.</w:t>
      </w:r>
    </w:p>
    <w:p w:rsidR="003E5E56" w:rsidRDefault="003E5E56">
      <w:pPr>
        <w:pStyle w:val="22"/>
        <w:shd w:val="clear" w:color="auto" w:fill="auto"/>
        <w:spacing w:before="0" w:line="485" w:lineRule="exact"/>
        <w:ind w:left="40" w:right="20" w:firstLine="720"/>
        <w:jc w:val="both"/>
      </w:pPr>
      <w:r>
        <w:t>Данный законопроект предусматривает объединение Галенкинского, Новогеоргиевского и Покровского сельских поселений в Покровское сельское поселение с административным центром в с. Покровка.</w:t>
      </w:r>
    </w:p>
    <w:p w:rsidR="003E5E56" w:rsidRDefault="003E5E56">
      <w:pPr>
        <w:pStyle w:val="22"/>
        <w:shd w:val="clear" w:color="auto" w:fill="auto"/>
        <w:spacing w:before="0" w:line="485" w:lineRule="exact"/>
        <w:ind w:left="40" w:right="20" w:firstLine="720"/>
        <w:jc w:val="both"/>
      </w:pPr>
      <w:r>
        <w:t>Целью преобразования путем объединения поселений является улучшение качества жизни сельского населения.</w:t>
      </w:r>
    </w:p>
    <w:p w:rsidR="003E5E56" w:rsidRDefault="003E5E56">
      <w:pPr>
        <w:framePr w:h="840" w:wrap="around" w:vAnchor="text" w:hAnchor="margin" w:x="6383" w:y="3923"/>
        <w:jc w:val="center"/>
        <w:rPr>
          <w:sz w:val="2"/>
          <w:szCs w:val="2"/>
        </w:rPr>
      </w:pPr>
      <w:r w:rsidRPr="002D19AA">
        <w:rPr>
          <w:noProof/>
        </w:rPr>
        <w:pict>
          <v:shape id="Рисунок 4" o:spid="_x0000_i1028" type="#_x0000_t75" style="width:167.25pt;height:42pt;visibility:visible">
            <v:imagedata r:id="rId14" o:title=""/>
          </v:shape>
        </w:pict>
      </w:r>
    </w:p>
    <w:p w:rsidR="003E5E56" w:rsidRDefault="003E5E56">
      <w:pPr>
        <w:pStyle w:val="22"/>
        <w:shd w:val="clear" w:color="auto" w:fill="auto"/>
        <w:spacing w:before="0" w:after="780" w:line="485" w:lineRule="exact"/>
        <w:ind w:left="40" w:right="20" w:firstLine="720"/>
        <w:jc w:val="both"/>
      </w:pPr>
      <w:r>
        <w:t>Объединение поселений позволит повысить экономический потенциал вновь образованной территории; оптимизировать систему управления муниципальным образованием, что приведет к экономии бюджетных средств, которые будут направлены на развитие территории вновь образованного муниципального образования и повышение качества жизни их населения; активизировать работу над реализацией национальных проектов и муниципальных программ на территории муниципального образования.</w:t>
      </w:r>
    </w:p>
    <w:p w:rsidR="003E5E56" w:rsidRDefault="003E5E56">
      <w:pPr>
        <w:pStyle w:val="22"/>
        <w:shd w:val="clear" w:color="auto" w:fill="auto"/>
        <w:spacing w:before="0" w:line="260" w:lineRule="exact"/>
        <w:ind w:left="40"/>
      </w:pPr>
      <w:r>
        <w:t>Председатель</w:t>
      </w:r>
    </w:p>
    <w:p w:rsidR="003E5E56" w:rsidRDefault="003E5E56">
      <w:pPr>
        <w:pStyle w:val="22"/>
        <w:shd w:val="clear" w:color="auto" w:fill="auto"/>
        <w:spacing w:before="0" w:line="260" w:lineRule="exact"/>
        <w:ind w:left="40"/>
      </w:pPr>
      <w:r>
        <w:t>Думы Октябрьского района</w:t>
      </w:r>
      <w:r>
        <w:br w:type="page"/>
      </w:r>
    </w:p>
    <w:p w:rsidR="003E5E56" w:rsidRDefault="003E5E56">
      <w:pPr>
        <w:pStyle w:val="42"/>
        <w:keepNext/>
        <w:keepLines/>
        <w:shd w:val="clear" w:color="auto" w:fill="auto"/>
        <w:spacing w:after="118" w:line="260" w:lineRule="exact"/>
        <w:ind w:right="20"/>
      </w:pPr>
      <w:bookmarkStart w:id="4" w:name="bookmark3"/>
      <w:r>
        <w:t>ПЕРЕЧЕНЬ</w:t>
      </w:r>
      <w:bookmarkEnd w:id="4"/>
    </w:p>
    <w:p w:rsidR="003E5E56" w:rsidRDefault="003E5E56">
      <w:pPr>
        <w:pStyle w:val="22"/>
        <w:shd w:val="clear" w:color="auto" w:fill="auto"/>
        <w:spacing w:before="0" w:line="322" w:lineRule="exact"/>
        <w:ind w:right="20"/>
        <w:jc w:val="center"/>
      </w:pPr>
      <w:r>
        <w:t>законов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проекта закона Приморского края "О преобразовании сельских поселений Октябрьского муниципального</w:t>
      </w:r>
    </w:p>
    <w:p w:rsidR="003E5E56" w:rsidRDefault="003E5E56">
      <w:pPr>
        <w:pStyle w:val="22"/>
        <w:shd w:val="clear" w:color="auto" w:fill="auto"/>
        <w:spacing w:before="0" w:after="470" w:line="322" w:lineRule="exact"/>
        <w:ind w:right="20"/>
        <w:jc w:val="center"/>
      </w:pPr>
      <w:r>
        <w:t>района Приморского края"</w:t>
      </w:r>
    </w:p>
    <w:p w:rsidR="003E5E56" w:rsidRDefault="003E5E56">
      <w:pPr>
        <w:framePr w:h="835" w:wrap="around" w:vAnchor="text" w:hAnchor="margin" w:x="6524" w:y="3227"/>
        <w:jc w:val="center"/>
        <w:rPr>
          <w:sz w:val="2"/>
          <w:szCs w:val="2"/>
        </w:rPr>
      </w:pPr>
      <w:r w:rsidRPr="002D19AA">
        <w:rPr>
          <w:noProof/>
        </w:rPr>
        <w:pict>
          <v:shape id="Рисунок 5" o:spid="_x0000_i1029" type="#_x0000_t75" style="width:162.75pt;height:42pt;visibility:visible">
            <v:imagedata r:id="rId15" o:title=""/>
          </v:shape>
        </w:pict>
      </w:r>
    </w:p>
    <w:p w:rsidR="003E5E56" w:rsidRDefault="003E5E56">
      <w:pPr>
        <w:pStyle w:val="22"/>
        <w:shd w:val="clear" w:color="auto" w:fill="auto"/>
        <w:spacing w:before="0" w:after="1080" w:line="485" w:lineRule="exact"/>
        <w:ind w:left="20" w:right="20" w:firstLine="760"/>
        <w:jc w:val="both"/>
      </w:pPr>
      <w:r>
        <w:t>Принятие проекта закона Приморского края "О преобразовании сельских поселений Октябрьского муниципального района Приморского края" потребует внесения изменений в Закон Приморского края от 25 декабря 2014 года № 518-КЗ "О краевом бюджете на 2015 год и плановый период 2016 и 2017 годов".</w:t>
      </w:r>
    </w:p>
    <w:p w:rsidR="003E5E56" w:rsidRDefault="003E5E56">
      <w:pPr>
        <w:pStyle w:val="22"/>
        <w:shd w:val="clear" w:color="auto" w:fill="auto"/>
        <w:spacing w:before="0" w:after="2" w:line="260" w:lineRule="exact"/>
        <w:ind w:left="20"/>
      </w:pPr>
      <w:r>
        <w:t>Председатель</w:t>
      </w:r>
    </w:p>
    <w:p w:rsidR="003E5E56" w:rsidRDefault="003E5E56">
      <w:pPr>
        <w:pStyle w:val="22"/>
        <w:shd w:val="clear" w:color="auto" w:fill="auto"/>
        <w:spacing w:before="0" w:line="260" w:lineRule="exact"/>
        <w:ind w:left="20"/>
        <w:sectPr w:rsidR="003E5E56">
          <w:headerReference w:type="even" r:id="rId16"/>
          <w:headerReference w:type="default" r:id="rId17"/>
          <w:pgSz w:w="16838" w:h="23810"/>
          <w:pgMar w:top="5100" w:right="3129" w:bottom="4706" w:left="3158" w:header="0" w:footer="3" w:gutter="0"/>
          <w:cols w:space="720"/>
          <w:noEndnote/>
          <w:docGrid w:linePitch="360"/>
        </w:sectPr>
      </w:pPr>
      <w:r>
        <w:t>Думы Октябрьского района</w:t>
      </w:r>
    </w:p>
    <w:p w:rsidR="003E5E56" w:rsidRDefault="003E5E56">
      <w:pPr>
        <w:pStyle w:val="22"/>
        <w:shd w:val="clear" w:color="auto" w:fill="auto"/>
        <w:spacing w:before="0" w:after="349" w:line="370" w:lineRule="exact"/>
        <w:ind w:left="6420" w:right="20"/>
      </w:pPr>
      <w:r>
        <w:t>Приложение 1 к Закону Приморского края</w:t>
      </w:r>
    </w:p>
    <w:p w:rsidR="003E5E56" w:rsidRDefault="003E5E56">
      <w:pPr>
        <w:pStyle w:val="22"/>
        <w:shd w:val="clear" w:color="auto" w:fill="auto"/>
        <w:spacing w:before="0" w:line="384" w:lineRule="exact"/>
        <w:ind w:left="6420" w:right="1140"/>
      </w:pPr>
      <w:r>
        <w:t>"Приложение 9 к Закону</w:t>
      </w:r>
    </w:p>
    <w:p w:rsidR="003E5E56" w:rsidRDefault="003E5E56">
      <w:pPr>
        <w:pStyle w:val="22"/>
        <w:shd w:val="clear" w:color="auto" w:fill="auto"/>
        <w:spacing w:before="0" w:after="368" w:line="379" w:lineRule="exact"/>
        <w:ind w:left="6420" w:right="20"/>
      </w:pPr>
      <w:r>
        <w:t>Приморского края от 10.11.2004 №159-КЗ</w:t>
      </w:r>
    </w:p>
    <w:p w:rsidR="003E5E56" w:rsidRDefault="003E5E56">
      <w:pPr>
        <w:pStyle w:val="22"/>
        <w:shd w:val="clear" w:color="auto" w:fill="auto"/>
        <w:spacing w:before="0" w:after="360" w:line="370" w:lineRule="exact"/>
        <w:jc w:val="center"/>
      </w:pPr>
      <w:r>
        <w:t>ОПИСАНИЕ ГРАНИЦЫ ПОКРОВСКОГО СЕЛЬСКОГО ПОСЕЛЕНИЯ</w:t>
      </w:r>
    </w:p>
    <w:p w:rsidR="003E5E56" w:rsidRDefault="003E5E56">
      <w:pPr>
        <w:pStyle w:val="22"/>
        <w:shd w:val="clear" w:color="auto" w:fill="auto"/>
        <w:spacing w:before="0" w:line="370" w:lineRule="exact"/>
        <w:ind w:left="20" w:right="20" w:firstLine="720"/>
        <w:jc w:val="both"/>
      </w:pPr>
      <w:r>
        <w:t>Западная граница Покровского сельского поселения совпадает с границей с Китайской Народной Республики. Граница поселения идет от точки, расположенной на северной части острова Половинка, от нее граница проходит 1,2 км в юго-восточном направлении вдоль реки Раздольная до горы Пирамида с отметкой 170,3, идет в общем северном направлении, пересекая реки Сенная, падь Кудриха, падь Поперечка, до пограничной заставы "Сенная"; далее - проходя на 0,3 км южнее отметки 202,3 в юго- восточном направлении, следует 4,0 км до реки Фадеевка; далее - вдоль реки Фадеевка в северном направлении на расстояние 9,5 км до точки, расположенной на 1,5 км южнее северной границы между Октябрьским и Пограничным муниципальными районами, затем поворачивает на северо- восток на расстояние 1,0 км, идет на юг 7,5 км до отметки 301,9.</w:t>
      </w:r>
    </w:p>
    <w:p w:rsidR="003E5E56" w:rsidRDefault="003E5E56">
      <w:pPr>
        <w:pStyle w:val="22"/>
        <w:shd w:val="clear" w:color="auto" w:fill="auto"/>
        <w:spacing w:before="0" w:line="370" w:lineRule="exact"/>
        <w:ind w:left="20" w:right="20" w:firstLine="720"/>
        <w:jc w:val="both"/>
      </w:pPr>
      <w:r>
        <w:t>Далее граница поворачивает на запад, проходя расстояние 1,0 км, поворачивает на юг на расстояние 3,0 км до точки, расположенной на 0,7 км западнее отметки 302,6; далее следует 0,8 км в юго-восточном направлении; далее поворачивает на северо-восток и следует до точки, расположенной в 1,0 км восточнее отметки 302,6.</w:t>
      </w:r>
    </w:p>
    <w:p w:rsidR="003E5E56" w:rsidRDefault="003E5E56">
      <w:pPr>
        <w:pStyle w:val="22"/>
        <w:shd w:val="clear" w:color="auto" w:fill="auto"/>
        <w:spacing w:before="0" w:line="370" w:lineRule="exact"/>
        <w:ind w:left="20" w:right="20" w:firstLine="720"/>
        <w:jc w:val="both"/>
      </w:pPr>
      <w:r>
        <w:t>Далее граница поворачивает в общем южном направлении на расстояние 6,5 км до точки, находящейся в 0,3 км к северу от автомобильной дороги Фадеевка - Байкал; далее - в общем северо-западном направлении проходит расстояние 7,0 км до точки, находящейся на 1,8 км западнее отметки 338,8. Затем граница проходит 8,0 км в общем юго-восточном направлении до точки, находящейся на 0,5 км юго-западнее отметки 219,0.</w:t>
      </w:r>
    </w:p>
    <w:p w:rsidR="003E5E56" w:rsidRDefault="003E5E56">
      <w:pPr>
        <w:pStyle w:val="22"/>
        <w:shd w:val="clear" w:color="auto" w:fill="auto"/>
        <w:spacing w:before="0" w:line="370" w:lineRule="exact"/>
        <w:ind w:left="20" w:right="20" w:firstLine="720"/>
        <w:jc w:val="both"/>
      </w:pPr>
      <w:r>
        <w:t>Далее граница поворачивает на северо-восток, пересекая отметку 219,0, идет 3,5 км до реки Крестьянка-1. Далее граница в северо-западном направлении 6,5 км проходит вдоль реки Крестьянка до точки, находящейся в 1,3 км западнее отметки 369,3. Затем 1,7 км проходит в северо-восточном направлении до моста через реку Кара, затем 7,0 км идет в общем юго- восточном направлении до границы с Липовецким городским поселением до точки, находящейся на 0,5 км юго-западнее отметки 219,0.</w:t>
      </w:r>
    </w:p>
    <w:p w:rsidR="003E5E56" w:rsidRDefault="003E5E56">
      <w:pPr>
        <w:pStyle w:val="22"/>
        <w:shd w:val="clear" w:color="auto" w:fill="auto"/>
        <w:spacing w:before="0" w:line="370" w:lineRule="exact"/>
        <w:ind w:left="40" w:right="20" w:firstLine="720"/>
        <w:jc w:val="both"/>
      </w:pPr>
      <w:r>
        <w:t>Далее линия границы поворачивает в южном направлении и проходит на 0,6 км восточнее отметки 199,9, проходит расстояние около 6,8 км до точки, расположенной у автомобильной дороги Галенки - Поречье, идет 1,0 км северо-восточнее моста через реку Крестьянка-2.</w:t>
      </w:r>
    </w:p>
    <w:p w:rsidR="003E5E56" w:rsidRDefault="003E5E56">
      <w:pPr>
        <w:pStyle w:val="22"/>
        <w:shd w:val="clear" w:color="auto" w:fill="auto"/>
        <w:spacing w:before="0" w:line="370" w:lineRule="exact"/>
        <w:ind w:left="40" w:right="20" w:firstLine="720"/>
        <w:jc w:val="both"/>
      </w:pPr>
      <w:r>
        <w:t>Далее граница идет 0,5 км вдоль автомобильной дороги, пересекая ее, в общем юго-восточном направлении - около 2,0 км; затем поворачивает на северо-восток и проходит 1,0 км, далее идет 0,8 км в восточном направлении и около 1,0 км в северо-восточном направлении до поселка Ильичевка; далее в юго-восточном направлении вдоль реки Крестьянка-3. Затем граница идет в общем восточном направлении, пересекая реку Славянка, вдоль этой реки, огибая Славянское водохранилище с северной стороны, затем проходит около 3,0 км до перекрестка автомобильной дороги Уссурийск - Пограничный с дорогой на село Дзержинское.</w:t>
      </w:r>
    </w:p>
    <w:p w:rsidR="003E5E56" w:rsidRDefault="003E5E56">
      <w:pPr>
        <w:pStyle w:val="22"/>
        <w:shd w:val="clear" w:color="auto" w:fill="auto"/>
        <w:spacing w:before="0" w:line="370" w:lineRule="exact"/>
        <w:ind w:left="40" w:right="20" w:firstLine="720"/>
        <w:jc w:val="both"/>
      </w:pPr>
      <w:r>
        <w:t>Далее граница проходит в северном направлении вдоль автомобильной дороги Уссурийск - Пограничный до моста через реку Славянка-2; затем в общем северо-западном направлении доходит до линии электропередачи, и, проходя вдоль ЛЭП в северном направлении, доходит до автомобильной дороги Галенки - Владимировка. Далее поворачивает на юго-восток, идет 1,3 км вдоль автомобильной дороги, пересекает ее, поворачивает на юго-восток, идет вдоль полевой дороги до отметки 140,6. Затем в южном направлении проходит 0,8 км, идет 1,0 км в юго-восточном направлении и 0,9 км - в северо-восточном, проходит до железнодорожного полотна, на 1,2 км южнее железнодорожного переезда.</w:t>
      </w:r>
    </w:p>
    <w:p w:rsidR="003E5E56" w:rsidRDefault="003E5E56">
      <w:pPr>
        <w:pStyle w:val="22"/>
        <w:shd w:val="clear" w:color="auto" w:fill="auto"/>
        <w:spacing w:before="0" w:line="370" w:lineRule="exact"/>
        <w:ind w:left="40" w:right="20" w:firstLine="720"/>
        <w:jc w:val="both"/>
      </w:pPr>
      <w:r>
        <w:t>Далее вдоль железнодорожного полотна идет в юго-восточном направлении до точки, расположенной на 0,8 км северо-западнее отметки 128,8. Потом граница идет в восточном направлении, пересекая высоту с отметкой 126,5, проходит расстояние 3,5 км до точки, расположенной в 2,6 км к северо-западу от условного пересечения оси земляной плотины и ручья без названия в пади Озерная.</w:t>
      </w:r>
    </w:p>
    <w:p w:rsidR="003E5E56" w:rsidRDefault="003E5E56">
      <w:pPr>
        <w:pStyle w:val="22"/>
        <w:shd w:val="clear" w:color="auto" w:fill="auto"/>
        <w:spacing w:before="0" w:line="370" w:lineRule="exact"/>
        <w:ind w:left="40" w:right="20" w:firstLine="720"/>
        <w:jc w:val="both"/>
      </w:pPr>
      <w:r>
        <w:t>От точки, расположенной в 2,6 км к северо-западу от условного пересечения оси земляной плотины и ручья без названия в пади Озерная, до точки, расположенной на оси земляной плотины в 2,5 км восточнее отметки 68,2, восточная граница поселения совпадает с границами Октябрьского, Михайловского муниципальных районов и Уссурийского городского округа.</w:t>
      </w:r>
    </w:p>
    <w:p w:rsidR="003E5E56" w:rsidRDefault="003E5E56">
      <w:pPr>
        <w:pStyle w:val="22"/>
        <w:shd w:val="clear" w:color="auto" w:fill="auto"/>
        <w:spacing w:before="0" w:line="370" w:lineRule="exact"/>
        <w:ind w:left="40" w:right="20" w:firstLine="720"/>
        <w:jc w:val="both"/>
      </w:pPr>
      <w:r>
        <w:t>От точки, расположенной на оси земляной плотины в 2,5 км восточнее отметки 68,2, до точки, расположенной в месте слияния реки Гранитная и правого рукава реки Сяоушэхэ, огибающего с запада остров Кривун, южная граница поселения совпадает с границей Октябрьского муниципального района и Уссурийского городского округа.</w:t>
      </w:r>
    </w:p>
    <w:p w:rsidR="003E5E56" w:rsidRDefault="003E5E56">
      <w:pPr>
        <w:pStyle w:val="22"/>
        <w:shd w:val="clear" w:color="auto" w:fill="auto"/>
        <w:spacing w:before="0" w:after="304" w:line="374" w:lineRule="exact"/>
        <w:ind w:left="40" w:right="20" w:firstLine="680"/>
        <w:jc w:val="both"/>
      </w:pPr>
      <w:r>
        <w:t>От точки, расположенной в месте слияния реки Гранитная и правого рукава реки Сяоушэхэ, огибающего с запада остров Кривун до исходной северной точки границы Покровского сельского поселения, западная граница поселения совпадает с границей Китайской Народной Республики и Октябрьского муниципального района.</w:t>
      </w:r>
    </w:p>
    <w:p w:rsidR="003E5E56" w:rsidRDefault="003E5E56">
      <w:pPr>
        <w:pStyle w:val="22"/>
        <w:shd w:val="clear" w:color="auto" w:fill="auto"/>
        <w:spacing w:before="0" w:after="713" w:line="370" w:lineRule="exact"/>
        <w:ind w:left="6420" w:right="20"/>
      </w:pPr>
      <w:r>
        <w:t>Приложение 2 к Закону Приморского края</w:t>
      </w:r>
    </w:p>
    <w:p w:rsidR="003E5E56" w:rsidRDefault="003E5E56">
      <w:pPr>
        <w:pStyle w:val="22"/>
        <w:shd w:val="clear" w:color="auto" w:fill="auto"/>
        <w:spacing w:before="0" w:line="379" w:lineRule="exact"/>
        <w:ind w:left="6420" w:right="1020"/>
      </w:pPr>
      <w:r>
        <w:t>"Приложение 10 к Закону</w:t>
      </w:r>
    </w:p>
    <w:p w:rsidR="003E5E56" w:rsidRDefault="003E5E56">
      <w:pPr>
        <w:pStyle w:val="22"/>
        <w:shd w:val="clear" w:color="auto" w:fill="auto"/>
        <w:spacing w:before="0" w:after="308" w:line="379" w:lineRule="exact"/>
        <w:ind w:left="6420" w:right="20"/>
      </w:pPr>
      <w:r>
        <w:t>Приморского края от 10.11.2004 №159-КЗ</w:t>
      </w:r>
    </w:p>
    <w:p w:rsidR="003E5E56" w:rsidRDefault="003E5E56">
      <w:pPr>
        <w:pStyle w:val="22"/>
        <w:shd w:val="clear" w:color="auto" w:fill="auto"/>
        <w:spacing w:before="0" w:after="296" w:line="370" w:lineRule="exact"/>
        <w:ind w:right="20"/>
        <w:jc w:val="center"/>
      </w:pPr>
      <w:r>
        <w:t>ГРАФИЧЕСКОЕ ИЗОБРАЖЕНИЕ ПОКРОВСКОГО СЕЛЬСКОГО ПОСЕЛЕНИЯ</w:t>
      </w:r>
    </w:p>
    <w:p w:rsidR="003E5E56" w:rsidRDefault="003E5E56">
      <w:pPr>
        <w:pStyle w:val="22"/>
        <w:shd w:val="clear" w:color="auto" w:fill="auto"/>
        <w:spacing w:before="0" w:line="374" w:lineRule="exact"/>
        <w:ind w:left="40" w:firstLine="680"/>
        <w:jc w:val="both"/>
      </w:pPr>
      <w:r>
        <w:t>Не приводится из-за отсутствия графических средств.</w:t>
      </w:r>
    </w:p>
    <w:p w:rsidR="003E5E56" w:rsidRDefault="003E5E56">
      <w:pPr>
        <w:pStyle w:val="22"/>
        <w:shd w:val="clear" w:color="auto" w:fill="auto"/>
        <w:spacing w:before="0" w:line="374" w:lineRule="exact"/>
        <w:ind w:left="40" w:right="20" w:firstLine="680"/>
        <w:jc w:val="both"/>
        <w:sectPr w:rsidR="003E5E56">
          <w:pgSz w:w="16838" w:h="23810"/>
          <w:pgMar w:top="4693" w:right="3712" w:bottom="4693" w:left="3717" w:header="0" w:footer="3" w:gutter="0"/>
          <w:cols w:space="720"/>
          <w:noEndnote/>
          <w:docGrid w:linePitch="360"/>
        </w:sectPr>
      </w:pPr>
      <w:r>
        <w:t>Текст данного приложения можно заказать в отделе информационного сопровождения ООО "Базис", ул. Садовая, 27, тел. 425-600.</w:t>
      </w:r>
    </w:p>
    <w:p w:rsidR="003E5E56" w:rsidRDefault="003E5E56">
      <w:pPr>
        <w:pStyle w:val="50"/>
        <w:shd w:val="clear" w:color="auto" w:fill="auto"/>
        <w:spacing w:after="0" w:line="280" w:lineRule="exact"/>
        <w:ind w:left="100"/>
      </w:pPr>
      <w:r>
        <w:t>КАРТА ОКТЯБРЬСКОГО МУНИЦИПАЛЬНОГО РАЙОНА</w:t>
      </w:r>
    </w:p>
    <w:p w:rsidR="003E5E56" w:rsidRDefault="003E5E56">
      <w:pPr>
        <w:pStyle w:val="50"/>
        <w:shd w:val="clear" w:color="auto" w:fill="auto"/>
        <w:spacing w:after="272" w:line="280" w:lineRule="exact"/>
        <w:ind w:left="100"/>
      </w:pPr>
      <w:r>
        <w:t>ПРИМОРСКОГО КРАЯ</w:t>
      </w:r>
    </w:p>
    <w:p w:rsidR="003E5E56" w:rsidRDefault="003E5E56">
      <w:pPr>
        <w:pStyle w:val="50"/>
        <w:shd w:val="clear" w:color="auto" w:fill="auto"/>
        <w:spacing w:after="1084" w:line="280" w:lineRule="exact"/>
        <w:ind w:left="100"/>
      </w:pPr>
      <w:r>
        <w:rPr>
          <w:lang w:val="en-US" w:eastAsia="en-US"/>
        </w:rPr>
        <w:t>Ml</w:t>
      </w:r>
      <w:r>
        <w:t>: 250 ООО</w:t>
      </w:r>
    </w:p>
    <w:p w:rsidR="003E5E56" w:rsidRDefault="003E5E56">
      <w:pPr>
        <w:rPr>
          <w:sz w:val="2"/>
          <w:szCs w:val="2"/>
        </w:rPr>
      </w:pPr>
    </w:p>
    <w:p w:rsidR="003E5E56" w:rsidRDefault="003E5E56">
      <w:pPr>
        <w:rPr>
          <w:sz w:val="2"/>
          <w:szCs w:val="2"/>
        </w:rPr>
        <w:sectPr w:rsidR="003E5E56">
          <w:type w:val="continuous"/>
          <w:pgSz w:w="16838" w:h="23810"/>
          <w:pgMar w:top="3779" w:right="2976" w:bottom="6222" w:left="3072" w:header="0" w:footer="3" w:gutter="0"/>
          <w:cols w:space="720"/>
          <w:noEndnote/>
          <w:docGrid w:linePitch="360"/>
        </w:sectPr>
      </w:pPr>
    </w:p>
    <w:p w:rsidR="003E5E56" w:rsidRDefault="003E5E56" w:rsidP="006201CE">
      <w:pPr>
        <w:pStyle w:val="44"/>
        <w:framePr w:w="10950" w:h="10541" w:wrap="notBeside" w:vAnchor="text" w:hAnchor="page" w:x="2168" w:y="-590"/>
        <w:shd w:val="clear" w:color="auto" w:fill="auto"/>
        <w:spacing w:line="80" w:lineRule="exact"/>
      </w:pPr>
      <w:bookmarkStart w:id="5" w:name="bookmark4"/>
      <w:r>
        <w:t>УСЛОВНЫЕ ОБОЗНАЧЕНИЯ:</w:t>
      </w:r>
    </w:p>
    <w:p w:rsidR="003E5E56" w:rsidRDefault="003E5E56" w:rsidP="006201CE">
      <w:pPr>
        <w:framePr w:w="10950" w:h="10541" w:wrap="notBeside" w:vAnchor="text" w:hAnchor="page" w:x="2168" w:y="-590"/>
        <w:jc w:val="center"/>
        <w:rPr>
          <w:sz w:val="2"/>
          <w:szCs w:val="2"/>
        </w:rPr>
      </w:pPr>
      <w:r w:rsidRPr="002D19AA">
        <w:rPr>
          <w:noProof/>
        </w:rPr>
        <w:pict>
          <v:shape id="Рисунок 6" o:spid="_x0000_i1030" type="#_x0000_t75" style="width:539.25pt;height:522pt;visibility:visible">
            <v:imagedata r:id="rId18" o:title=""/>
          </v:shape>
        </w:pict>
      </w:r>
    </w:p>
    <w:p w:rsidR="003E5E56" w:rsidRDefault="003E5E56">
      <w:pPr>
        <w:pStyle w:val="110"/>
        <w:keepNext/>
        <w:keepLines/>
        <w:shd w:val="clear" w:color="auto" w:fill="000000"/>
        <w:spacing w:after="961" w:line="200" w:lineRule="exact"/>
        <w:ind w:right="40"/>
      </w:pPr>
      <w:r>
        <w:rPr>
          <w:rStyle w:val="13"/>
        </w:rPr>
        <w:t>/л</w:t>
      </w:r>
      <w:bookmarkEnd w:id="5"/>
    </w:p>
    <w:p w:rsidR="003E5E56" w:rsidRDefault="003E5E56">
      <w:pPr>
        <w:pStyle w:val="60"/>
        <w:shd w:val="clear" w:color="auto" w:fill="auto"/>
        <w:spacing w:before="0" w:line="240" w:lineRule="exact"/>
        <w:ind w:right="40"/>
      </w:pPr>
      <w:r>
        <w:t>ДУМА</w:t>
      </w:r>
    </w:p>
    <w:p w:rsidR="003E5E56" w:rsidRDefault="003E5E56">
      <w:pPr>
        <w:pStyle w:val="60"/>
        <w:shd w:val="clear" w:color="auto" w:fill="auto"/>
        <w:spacing w:before="0" w:line="605" w:lineRule="exact"/>
        <w:ind w:left="1440"/>
        <w:jc w:val="left"/>
      </w:pPr>
      <w:r>
        <w:t>ОКТЯБРЬСКОГО РАЙОНА ПРИМОРСКОГО КРАЯ</w:t>
      </w:r>
    </w:p>
    <w:p w:rsidR="003E5E56" w:rsidRDefault="003E5E56">
      <w:pPr>
        <w:pStyle w:val="60"/>
        <w:shd w:val="clear" w:color="auto" w:fill="auto"/>
        <w:spacing w:before="0" w:line="605" w:lineRule="exact"/>
        <w:ind w:right="40"/>
      </w:pPr>
      <w:r>
        <w:t>РЕШЕНИЕ</w:t>
      </w:r>
    </w:p>
    <w:p w:rsidR="003E5E56" w:rsidRDefault="003E5E56">
      <w:pPr>
        <w:pStyle w:val="22"/>
        <w:numPr>
          <w:ilvl w:val="0"/>
          <w:numId w:val="13"/>
        </w:numPr>
        <w:shd w:val="clear" w:color="auto" w:fill="auto"/>
        <w:tabs>
          <w:tab w:val="left" w:pos="4203"/>
          <w:tab w:val="right" w:pos="5437"/>
          <w:tab w:val="right" w:pos="9498"/>
        </w:tabs>
        <w:spacing w:before="0" w:line="605" w:lineRule="exact"/>
        <w:ind w:left="200"/>
        <w:jc w:val="both"/>
      </w:pPr>
      <w:r>
        <w:t>с.Покровка</w:t>
      </w:r>
      <w:r>
        <w:tab/>
        <w:t>№26</w:t>
      </w:r>
    </w:p>
    <w:p w:rsidR="003E5E56" w:rsidRDefault="003E5E56">
      <w:pPr>
        <w:pStyle w:val="60"/>
        <w:shd w:val="clear" w:color="auto" w:fill="auto"/>
        <w:spacing w:before="0" w:after="421" w:line="298" w:lineRule="exact"/>
        <w:ind w:right="40"/>
      </w:pPr>
      <w:r>
        <w:t>О выдвижении инициативы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22"/>
        <w:shd w:val="clear" w:color="auto" w:fill="auto"/>
        <w:spacing w:before="0" w:after="569" w:line="446" w:lineRule="exact"/>
        <w:ind w:left="40" w:right="40" w:firstLine="720"/>
        <w:jc w:val="both"/>
      </w:pPr>
      <w: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Октябрьского района, Дума Октябрьского района</w:t>
      </w:r>
    </w:p>
    <w:p w:rsidR="003E5E56" w:rsidRDefault="003E5E56">
      <w:pPr>
        <w:pStyle w:val="22"/>
        <w:shd w:val="clear" w:color="auto" w:fill="auto"/>
        <w:spacing w:before="0" w:after="438" w:line="260" w:lineRule="exact"/>
        <w:ind w:left="40"/>
      </w:pPr>
      <w:r>
        <w:t>РЕШИЛА:</w:t>
      </w:r>
    </w:p>
    <w:p w:rsidR="003E5E56" w:rsidRDefault="003E5E56">
      <w:pPr>
        <w:pStyle w:val="22"/>
        <w:numPr>
          <w:ilvl w:val="0"/>
          <w:numId w:val="14"/>
        </w:numPr>
        <w:shd w:val="clear" w:color="auto" w:fill="auto"/>
        <w:spacing w:before="0" w:line="446" w:lineRule="exact"/>
        <w:ind w:left="40" w:right="40" w:firstLine="720"/>
        <w:jc w:val="both"/>
      </w:pPr>
      <w:r>
        <w:t>Выдвинуть инициативу о преобразовании Покровского сельского поселения путем обьединения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22"/>
        <w:numPr>
          <w:ilvl w:val="0"/>
          <w:numId w:val="14"/>
        </w:numPr>
        <w:shd w:val="clear" w:color="auto" w:fill="auto"/>
        <w:spacing w:before="0" w:line="446" w:lineRule="exact"/>
        <w:ind w:left="40" w:right="40" w:firstLine="720"/>
        <w:jc w:val="both"/>
      </w:pPr>
      <w:r>
        <w:t xml:space="preserve"> Обратиться к муниципальным комитетам Покровского, Галенкинского и Новогеоргиевского сельских поселений с просьбой о поддержке инициативы о преобразовании Покровского сельского поселения путем обьединения с Г аленкинским сельским поселением и Новогеоргиевским сельским поселением Октябрьского муниципального района.</w:t>
      </w:r>
    </w:p>
    <w:p w:rsidR="003E5E56" w:rsidRDefault="003E5E56">
      <w:pPr>
        <w:pStyle w:val="22"/>
        <w:numPr>
          <w:ilvl w:val="0"/>
          <w:numId w:val="14"/>
        </w:numPr>
        <w:shd w:val="clear" w:color="auto" w:fill="auto"/>
        <w:spacing w:before="0" w:after="691" w:line="446" w:lineRule="exact"/>
        <w:ind w:left="40" w:firstLine="720"/>
        <w:jc w:val="both"/>
      </w:pPr>
      <w:r>
        <w:t xml:space="preserve"> Настоящее решение вступает в силу со дня его принятия.</w:t>
      </w:r>
    </w:p>
    <w:p w:rsidR="003E5E56" w:rsidRDefault="003E5E56">
      <w:pPr>
        <w:framePr w:h="2304" w:wrap="notBeside" w:vAnchor="text" w:hAnchor="text" w:xAlign="center" w:y="1"/>
        <w:jc w:val="center"/>
        <w:rPr>
          <w:sz w:val="2"/>
          <w:szCs w:val="2"/>
        </w:rPr>
      </w:pPr>
      <w:r w:rsidRPr="002D19AA">
        <w:rPr>
          <w:noProof/>
        </w:rPr>
        <w:pict>
          <v:shape id="Рисунок 7" o:spid="_x0000_i1031" type="#_x0000_t75" style="width:479.25pt;height:114pt;visibility:visible">
            <v:imagedata r:id="rId19" o:title=""/>
          </v:shape>
        </w:pict>
      </w:r>
    </w:p>
    <w:p w:rsidR="003E5E56" w:rsidRDefault="003E5E56">
      <w:pPr>
        <w:rPr>
          <w:sz w:val="2"/>
          <w:szCs w:val="2"/>
        </w:rPr>
      </w:pPr>
      <w:r>
        <w:br w:type="page"/>
      </w:r>
    </w:p>
    <w:p w:rsidR="003E5E56" w:rsidRDefault="003E5E56">
      <w:pPr>
        <w:pStyle w:val="71"/>
        <w:framePr w:h="230" w:wrap="around" w:vAnchor="text" w:hAnchor="margin" w:x="8344" w:y="-10"/>
        <w:shd w:val="clear" w:color="auto" w:fill="auto"/>
        <w:spacing w:after="0" w:line="230" w:lineRule="exact"/>
        <w:ind w:left="100"/>
        <w:jc w:val="left"/>
      </w:pPr>
      <w:r>
        <w:rPr>
          <w:rStyle w:val="7Exact"/>
          <w:spacing w:val="0"/>
        </w:rPr>
        <w:t>№41</w:t>
      </w:r>
    </w:p>
    <w:p w:rsidR="003E5E56" w:rsidRDefault="003E5E56">
      <w:pPr>
        <w:pStyle w:val="60"/>
        <w:framePr w:h="230" w:wrap="notBeside" w:hAnchor="margin" w:x="4247" w:y="499"/>
        <w:shd w:val="clear" w:color="auto" w:fill="auto"/>
        <w:spacing w:before="0" w:line="230" w:lineRule="exact"/>
        <w:jc w:val="left"/>
      </w:pPr>
      <w:r>
        <w:rPr>
          <w:rStyle w:val="6Exact"/>
          <w:b/>
          <w:bCs/>
          <w:spacing w:val="0"/>
        </w:rPr>
        <w:t>РЕШЕНИЕ</w:t>
      </w:r>
    </w:p>
    <w:p w:rsidR="003E5E56" w:rsidRDefault="003E5E56">
      <w:pPr>
        <w:pStyle w:val="71"/>
        <w:shd w:val="clear" w:color="auto" w:fill="auto"/>
        <w:spacing w:after="285" w:line="240" w:lineRule="exact"/>
        <w:ind w:left="40"/>
      </w:pPr>
      <w:r>
        <w:t>23. 12.2014</w:t>
      </w:r>
    </w:p>
    <w:p w:rsidR="003E5E56" w:rsidRDefault="003E5E56">
      <w:pPr>
        <w:pStyle w:val="60"/>
        <w:shd w:val="clear" w:color="auto" w:fill="auto"/>
        <w:spacing w:before="0" w:after="548" w:line="331" w:lineRule="exact"/>
        <w:ind w:right="20"/>
      </w:pPr>
      <w:r>
        <w:t>О поддержании инициативы о преобразовании Новогеоргиевского сельского поселения путем объединения с Галенкинским сельским поселением и Покровским сельским поселением Октябрьского муниципального района</w:t>
      </w:r>
    </w:p>
    <w:p w:rsidR="003E5E56" w:rsidRDefault="003E5E56">
      <w:pPr>
        <w:pStyle w:val="71"/>
        <w:shd w:val="clear" w:color="auto" w:fill="auto"/>
        <w:spacing w:after="305" w:line="322" w:lineRule="exact"/>
        <w:ind w:left="40" w:right="20" w:firstLine="700"/>
      </w:pPr>
      <w:r>
        <w:t>В соответствии с Федеральным законом от 6 октября 2003 года № 131- ФЗ «Об общих принципах организации местного самоуправления в Российской Федерации», Уставом Новогеоргиевского сельского поселения, рассмотрев и обсудив инициативу Думы Октябрьского района о преобразовании Новогеоргиевского сельского поселения путем объединения с Галенкинским и Покровским сельскими поселе</w:t>
      </w:r>
      <w:r>
        <w:rPr>
          <w:rStyle w:val="70"/>
        </w:rPr>
        <w:t>ния</w:t>
      </w:r>
      <w:r>
        <w:t>ми Октябрьского муниципального района, муниципальный комитет Новогеоргиевского сельского поселения</w:t>
      </w:r>
    </w:p>
    <w:p w:rsidR="003E5E56" w:rsidRDefault="003E5E56">
      <w:pPr>
        <w:pStyle w:val="71"/>
        <w:shd w:val="clear" w:color="auto" w:fill="auto"/>
        <w:spacing w:after="288" w:line="240" w:lineRule="exact"/>
        <w:ind w:left="40"/>
      </w:pPr>
      <w:r>
        <w:t>РЕШИЛ:</w:t>
      </w:r>
    </w:p>
    <w:p w:rsidR="003E5E56" w:rsidRDefault="003E5E56">
      <w:pPr>
        <w:pStyle w:val="71"/>
        <w:numPr>
          <w:ilvl w:val="0"/>
          <w:numId w:val="15"/>
        </w:numPr>
        <w:shd w:val="clear" w:color="auto" w:fill="auto"/>
        <w:spacing w:after="0" w:line="322" w:lineRule="exact"/>
        <w:ind w:left="40" w:right="20" w:firstLine="700"/>
      </w:pPr>
      <w:r>
        <w:t xml:space="preserve"> Поддержать инициативу Думы Октябрьского района о преобразовании Новогеоргиевского сельского поселения путем объединения с Галенкинским и Покровским сельскими поселениями Октябрьского муниципального района.</w:t>
      </w:r>
    </w:p>
    <w:p w:rsidR="003E5E56" w:rsidRDefault="003E5E56">
      <w:pPr>
        <w:pStyle w:val="71"/>
        <w:numPr>
          <w:ilvl w:val="0"/>
          <w:numId w:val="15"/>
        </w:numPr>
        <w:shd w:val="clear" w:color="auto" w:fill="auto"/>
        <w:spacing w:after="0" w:line="322" w:lineRule="exact"/>
        <w:ind w:left="40" w:right="20" w:firstLine="700"/>
      </w:pPr>
      <w:r>
        <w:t xml:space="preserve"> Назначить публичные слушания по вопросу преобразования Новогеоргиевского сельского поселения путем объединения с Г аленкинским и Покровским сельскими поселениями Октябрьского муниципального района.</w:t>
      </w:r>
    </w:p>
    <w:p w:rsidR="003E5E56" w:rsidRDefault="003E5E56">
      <w:pPr>
        <w:pStyle w:val="71"/>
        <w:numPr>
          <w:ilvl w:val="0"/>
          <w:numId w:val="15"/>
        </w:numPr>
        <w:shd w:val="clear" w:color="auto" w:fill="auto"/>
        <w:spacing w:after="0" w:line="322" w:lineRule="exact"/>
        <w:ind w:left="40" w:right="20" w:firstLine="700"/>
      </w:pPr>
      <w:r>
        <w:t xml:space="preserve"> Направить настоящее решение главе Новогеоргиевского сельского поселения, в Думу Октябрьского района и муниципальные комитеты Покровского сельского и Галенкинского сельского поселений.</w:t>
      </w:r>
    </w:p>
    <w:p w:rsidR="003E5E56" w:rsidRDefault="003E5E56">
      <w:pPr>
        <w:pStyle w:val="71"/>
        <w:numPr>
          <w:ilvl w:val="0"/>
          <w:numId w:val="15"/>
        </w:numPr>
        <w:shd w:val="clear" w:color="auto" w:fill="auto"/>
        <w:spacing w:after="0" w:line="322" w:lineRule="exact"/>
        <w:ind w:left="40" w:firstLine="700"/>
      </w:pPr>
      <w:r>
        <w:t xml:space="preserve"> Обнародовать (опубликовать) настоящее решение</w:t>
      </w:r>
    </w:p>
    <w:p w:rsidR="003E5E56" w:rsidRDefault="003E5E56">
      <w:pPr>
        <w:pStyle w:val="71"/>
        <w:numPr>
          <w:ilvl w:val="0"/>
          <w:numId w:val="15"/>
        </w:numPr>
        <w:shd w:val="clear" w:color="auto" w:fill="auto"/>
        <w:spacing w:after="0" w:line="322" w:lineRule="exact"/>
        <w:ind w:left="40" w:right="20" w:firstLine="700"/>
      </w:pPr>
      <w:r>
        <w:t xml:space="preserve"> Разместить настоящее решение на официальном сайте администрации Новогеоргиевского сельского поселения</w:t>
      </w:r>
    </w:p>
    <w:p w:rsidR="003E5E56" w:rsidRDefault="003E5E56">
      <w:pPr>
        <w:pStyle w:val="71"/>
        <w:numPr>
          <w:ilvl w:val="0"/>
          <w:numId w:val="15"/>
        </w:numPr>
        <w:shd w:val="clear" w:color="auto" w:fill="auto"/>
        <w:spacing w:after="1493" w:line="322" w:lineRule="exact"/>
        <w:ind w:left="40" w:firstLine="700"/>
      </w:pPr>
      <w:r>
        <w:t xml:space="preserve"> Настоящее решение вступает в силу со дня его принятия.</w:t>
      </w:r>
    </w:p>
    <w:p w:rsidR="003E5E56" w:rsidRDefault="003E5E56">
      <w:pPr>
        <w:framePr w:h="1133" w:wrap="around" w:vAnchor="text" w:hAnchor="margin" w:x="4381" w:y="164"/>
        <w:jc w:val="center"/>
        <w:rPr>
          <w:sz w:val="2"/>
          <w:szCs w:val="2"/>
        </w:rPr>
      </w:pPr>
      <w:r w:rsidRPr="002D19AA">
        <w:rPr>
          <w:noProof/>
        </w:rPr>
        <w:pict>
          <v:shape id="Рисунок 8" o:spid="_x0000_i1032" type="#_x0000_t75" style="width:129.75pt;height:57pt;visibility:visible">
            <v:imagedata r:id="rId20" o:title=""/>
          </v:shape>
        </w:pict>
      </w:r>
    </w:p>
    <w:p w:rsidR="003E5E56" w:rsidRDefault="003E5E56">
      <w:pPr>
        <w:pStyle w:val="71"/>
        <w:shd w:val="clear" w:color="auto" w:fill="auto"/>
        <w:tabs>
          <w:tab w:val="right" w:pos="7600"/>
        </w:tabs>
        <w:spacing w:after="0" w:line="331" w:lineRule="exact"/>
        <w:ind w:left="40" w:right="20"/>
        <w:sectPr w:rsidR="003E5E56">
          <w:headerReference w:type="even" r:id="rId21"/>
          <w:headerReference w:type="default" r:id="rId22"/>
          <w:headerReference w:type="first" r:id="rId23"/>
          <w:type w:val="continuous"/>
          <w:pgSz w:w="16838" w:h="23810"/>
          <w:pgMar w:top="4546" w:right="3165" w:bottom="3864" w:left="3165" w:header="0" w:footer="3" w:gutter="826"/>
          <w:cols w:space="720"/>
          <w:noEndnote/>
          <w:titlePg/>
          <w:rtlGutter/>
          <w:docGrid w:linePitch="360"/>
        </w:sectPr>
      </w:pPr>
      <w:r>
        <w:t>Председатель муниципального комитета Г"-- °</w:t>
      </w:r>
      <w:r>
        <w:rPr>
          <w:vertAlign w:val="superscript"/>
        </w:rPr>
        <w:t>и</w:t>
      </w:r>
      <w:r>
        <w:t>':</w:t>
      </w:r>
      <w:r>
        <w:rPr>
          <w:vertAlign w:val="superscript"/>
        </w:rPr>
        <w:t>л</w:t>
      </w:r>
      <w:r>
        <w:t xml:space="preserve">; </w:t>
      </w:r>
      <w:r w:rsidRPr="00D23830">
        <w:rPr>
          <w:lang w:eastAsia="en-US"/>
        </w:rPr>
        <w:t>'-</w:t>
      </w:r>
      <w:r>
        <w:rPr>
          <w:lang w:val="en-US" w:eastAsia="en-US"/>
        </w:rPr>
        <w:t>v</w:t>
      </w:r>
      <w:r w:rsidRPr="00D23830">
        <w:rPr>
          <w:lang w:eastAsia="en-US"/>
        </w:rPr>
        <w:t xml:space="preserve"> </w:t>
      </w:r>
      <w:r>
        <w:t xml:space="preserve">.г-'к Новогеогиевского сельского </w:t>
      </w:r>
      <w:r>
        <w:rPr>
          <w:lang w:val="en-US" w:eastAsia="en-US"/>
        </w:rPr>
        <w:t>nocei</w:t>
      </w:r>
      <w:r w:rsidRPr="00D23830">
        <w:rPr>
          <w:lang w:eastAsia="en-US"/>
        </w:rPr>
        <w:tab/>
      </w:r>
      <w:r>
        <w:t>В.М.Лысенко.</w:t>
      </w:r>
    </w:p>
    <w:p w:rsidR="003E5E56" w:rsidRDefault="003E5E56">
      <w:pPr>
        <w:pStyle w:val="60"/>
        <w:shd w:val="clear" w:color="auto" w:fill="auto"/>
        <w:spacing w:before="0" w:after="382" w:line="240" w:lineRule="exact"/>
        <w:ind w:right="20"/>
      </w:pPr>
      <w:r>
        <w:t>РЕШЕНИЕ</w:t>
      </w:r>
    </w:p>
    <w:p w:rsidR="003E5E56" w:rsidRDefault="003E5E56">
      <w:pPr>
        <w:pStyle w:val="71"/>
        <w:numPr>
          <w:ilvl w:val="0"/>
          <w:numId w:val="16"/>
        </w:numPr>
        <w:shd w:val="clear" w:color="auto" w:fill="auto"/>
        <w:tabs>
          <w:tab w:val="left" w:pos="8335"/>
        </w:tabs>
        <w:spacing w:after="0" w:line="240" w:lineRule="exact"/>
        <w:ind w:left="60"/>
      </w:pPr>
      <w:r>
        <w:t>№42</w:t>
      </w:r>
    </w:p>
    <w:p w:rsidR="003E5E56" w:rsidRDefault="003E5E56">
      <w:pPr>
        <w:pStyle w:val="60"/>
        <w:shd w:val="clear" w:color="auto" w:fill="auto"/>
        <w:spacing w:before="0" w:after="307" w:line="240" w:lineRule="exact"/>
        <w:ind w:right="20"/>
      </w:pPr>
      <w:r>
        <w:t>О назначении публичных слушаний</w:t>
      </w:r>
    </w:p>
    <w:p w:rsidR="003E5E56" w:rsidRDefault="003E5E56">
      <w:pPr>
        <w:pStyle w:val="71"/>
        <w:shd w:val="clear" w:color="auto" w:fill="auto"/>
        <w:spacing w:after="365" w:line="322" w:lineRule="exact"/>
        <w:ind w:left="60" w:right="40" w:firstLine="740"/>
      </w:pPr>
      <w:r>
        <w:t>В соответствии с Федеральным законом от 6 октября 2003 года № 131- ФЗ «Об общих принципах организации местного самоуправления в Российской Федерации», Уставом Новогеоргиевского сельского поселения, Положением о публичных слушаниях на территории Новогеоргиевского сельского поселения, утвержденным решением муниципального комитета Новогеоргиевского сельского поселения от 200... года № муниципальный комитет Новогеоргиевского сельского поселения</w:t>
      </w:r>
    </w:p>
    <w:p w:rsidR="003E5E56" w:rsidRDefault="003E5E56">
      <w:pPr>
        <w:pStyle w:val="71"/>
        <w:shd w:val="clear" w:color="auto" w:fill="auto"/>
        <w:spacing w:after="280" w:line="240" w:lineRule="exact"/>
        <w:ind w:left="60"/>
      </w:pPr>
      <w:r>
        <w:t>РЕШИЛ:</w:t>
      </w:r>
    </w:p>
    <w:p w:rsidR="003E5E56" w:rsidRDefault="003E5E56">
      <w:pPr>
        <w:pStyle w:val="71"/>
        <w:numPr>
          <w:ilvl w:val="0"/>
          <w:numId w:val="17"/>
        </w:numPr>
        <w:shd w:val="clear" w:color="auto" w:fill="auto"/>
        <w:tabs>
          <w:tab w:val="right" w:pos="9361"/>
        </w:tabs>
        <w:spacing w:after="308" w:line="331" w:lineRule="exact"/>
        <w:ind w:left="60" w:right="40"/>
      </w:pPr>
      <w:r>
        <w:t>Назначить по инициативе муниципального комитета Новогеоргиевского сельского поселения в актовом зале МОКУ «Новогеоргиевская средняя общеобразовательная школа» в 14 часов 00 минут 26 января 2015 года публичные слушания.</w:t>
      </w:r>
    </w:p>
    <w:p w:rsidR="003E5E56" w:rsidRDefault="003E5E56">
      <w:pPr>
        <w:pStyle w:val="71"/>
        <w:numPr>
          <w:ilvl w:val="0"/>
          <w:numId w:val="17"/>
        </w:numPr>
        <w:shd w:val="clear" w:color="auto" w:fill="auto"/>
        <w:spacing w:after="54" w:line="322" w:lineRule="exact"/>
        <w:ind w:left="60" w:right="40"/>
      </w:pPr>
      <w:r>
        <w:t xml:space="preserve"> Утвердить следующий состав комиссии по подготовке и проведению публичных слушаний:</w:t>
      </w:r>
    </w:p>
    <w:p w:rsidR="003E5E56" w:rsidRDefault="003E5E56">
      <w:pPr>
        <w:pStyle w:val="71"/>
        <w:shd w:val="clear" w:color="auto" w:fill="auto"/>
        <w:tabs>
          <w:tab w:val="left" w:pos="2052"/>
        </w:tabs>
        <w:spacing w:after="0" w:line="629" w:lineRule="exact"/>
        <w:ind w:left="60" w:right="5140"/>
      </w:pPr>
      <w:r>
        <w:t>Председатель комиссии - С.Ф. Данилина Секретарь комиссии - В.А. Землянухина Члены комиссии</w:t>
      </w:r>
      <w:r>
        <w:tab/>
        <w:t>- В.М. Лысенко</w:t>
      </w:r>
    </w:p>
    <w:p w:rsidR="003E5E56" w:rsidRDefault="003E5E56">
      <w:pPr>
        <w:pStyle w:val="71"/>
        <w:shd w:val="clear" w:color="auto" w:fill="auto"/>
        <w:spacing w:after="0" w:line="629" w:lineRule="exact"/>
        <w:ind w:left="2340" w:right="5780"/>
        <w:jc w:val="left"/>
      </w:pPr>
      <w:r>
        <w:t>В.М. Лехкий Г.В. Жилина</w:t>
      </w:r>
    </w:p>
    <w:p w:rsidR="003E5E56" w:rsidRDefault="003E5E56">
      <w:pPr>
        <w:pStyle w:val="71"/>
        <w:numPr>
          <w:ilvl w:val="0"/>
          <w:numId w:val="17"/>
        </w:numPr>
        <w:shd w:val="clear" w:color="auto" w:fill="auto"/>
        <w:tabs>
          <w:tab w:val="right" w:pos="9361"/>
        </w:tabs>
        <w:spacing w:after="285" w:line="302" w:lineRule="exact"/>
        <w:ind w:left="60" w:right="40"/>
      </w:pPr>
      <w:r>
        <w:t>Назначить первое заседание комиссии по подготовке публичных слушаний на 30 декабря 2014 года.</w:t>
      </w:r>
    </w:p>
    <w:p w:rsidR="003E5E56" w:rsidRDefault="003E5E56">
      <w:pPr>
        <w:pStyle w:val="71"/>
        <w:numPr>
          <w:ilvl w:val="0"/>
          <w:numId w:val="17"/>
        </w:numPr>
        <w:shd w:val="clear" w:color="auto" w:fill="auto"/>
        <w:tabs>
          <w:tab w:val="right" w:pos="9361"/>
        </w:tabs>
        <w:spacing w:after="304" w:line="322" w:lineRule="exact"/>
        <w:ind w:left="60" w:right="40"/>
      </w:pPr>
      <w:r>
        <w:t>Установить срок подачи предложений и рекомендаций по обсуждаемым вопросам до 23 января 2015 года. Письменные рекомендации и предложения по вопросам публичных слушаний направляются почтовой связью, электронной почтой, либо предоставляются лично в комиссию по адресу: Октябрьский район, с.Новогеоргиевка, ул. Лазо , д. 154\3, справки и информация по телефону: 8(42344)54-8-40</w:t>
      </w:r>
    </w:p>
    <w:p w:rsidR="003E5E56" w:rsidRDefault="003E5E56">
      <w:pPr>
        <w:pStyle w:val="71"/>
        <w:numPr>
          <w:ilvl w:val="0"/>
          <w:numId w:val="17"/>
        </w:numPr>
        <w:shd w:val="clear" w:color="auto" w:fill="auto"/>
        <w:spacing w:after="0" w:line="317" w:lineRule="exact"/>
        <w:ind w:left="60" w:right="40"/>
        <w:sectPr w:rsidR="003E5E56">
          <w:headerReference w:type="even" r:id="rId24"/>
          <w:headerReference w:type="default" r:id="rId25"/>
          <w:headerReference w:type="first" r:id="rId26"/>
          <w:pgSz w:w="16838" w:h="23810"/>
          <w:pgMar w:top="4546" w:right="3165" w:bottom="3864" w:left="3165" w:header="0" w:footer="3" w:gutter="826"/>
          <w:cols w:space="720"/>
          <w:noEndnote/>
          <w:titlePg/>
          <w:rtlGutter/>
          <w:docGrid w:linePitch="360"/>
        </w:sectPr>
      </w:pPr>
      <w:r>
        <w:t xml:space="preserve"> Опубликовать (обнародовать) настоящее решение в средствах массовой информации.</w:t>
      </w:r>
    </w:p>
    <w:p w:rsidR="003E5E56" w:rsidRDefault="003E5E56">
      <w:pPr>
        <w:pStyle w:val="8"/>
        <w:framePr w:w="550" w:h="451" w:wrap="none" w:vAnchor="text" w:hAnchor="margin" w:x="-20"/>
        <w:shd w:val="clear" w:color="auto" w:fill="auto"/>
        <w:spacing w:line="200" w:lineRule="exact"/>
        <w:ind w:left="100"/>
      </w:pPr>
      <w:r>
        <w:t>в</w:t>
      </w:r>
    </w:p>
    <w:p w:rsidR="003E5E56" w:rsidRDefault="003E5E56">
      <w:pPr>
        <w:pStyle w:val="9"/>
        <w:framePr w:w="4717" w:h="460" w:wrap="none" w:vAnchor="text" w:hAnchor="margin" w:x="2361" w:y="3"/>
        <w:shd w:val="clear" w:color="auto" w:fill="auto"/>
        <w:spacing w:line="460" w:lineRule="exact"/>
        <w:ind w:left="100"/>
      </w:pPr>
      <w:r>
        <w:rPr>
          <w:spacing w:val="30"/>
        </w:rPr>
        <w:t>КОНЦЕ НОМЕРА</w:t>
      </w:r>
    </w:p>
    <w:p w:rsidR="003E5E56" w:rsidRDefault="003E5E56">
      <w:pPr>
        <w:pStyle w:val="100"/>
        <w:framePr w:w="3954" w:h="797" w:wrap="none" w:vAnchor="text" w:hAnchor="margin" w:x="9095" w:y="347"/>
        <w:shd w:val="clear" w:color="auto" w:fill="auto"/>
        <w:spacing w:after="78" w:line="240" w:lineRule="exact"/>
        <w:ind w:left="140"/>
      </w:pPr>
      <w:r>
        <w:rPr>
          <w:spacing w:val="0"/>
        </w:rPr>
        <w:t xml:space="preserve">мм N«3 Суббота, </w:t>
      </w:r>
      <w:r>
        <w:rPr>
          <w:rStyle w:val="10TimesNewRoman"/>
          <w:spacing w:val="0"/>
        </w:rPr>
        <w:t xml:space="preserve">17 января </w:t>
      </w:r>
      <w:r>
        <w:rPr>
          <w:spacing w:val="0"/>
        </w:rPr>
        <w:t>2015 года</w:t>
      </w:r>
    </w:p>
    <w:p w:rsidR="003E5E56" w:rsidRDefault="003E5E56">
      <w:pPr>
        <w:pStyle w:val="111"/>
        <w:framePr w:w="3954" w:h="797" w:wrap="none" w:vAnchor="text" w:hAnchor="margin" w:x="9095" w:y="347"/>
        <w:shd w:val="clear" w:color="auto" w:fill="auto"/>
        <w:spacing w:before="0" w:line="440" w:lineRule="exact"/>
        <w:ind w:left="140"/>
      </w:pPr>
      <w:r>
        <w:rPr>
          <w:spacing w:val="-10"/>
        </w:rPr>
        <w:t>Диетам нужен сон</w:t>
      </w:r>
    </w:p>
    <w:p w:rsidR="003E5E56" w:rsidRDefault="003E5E56">
      <w:pPr>
        <w:pStyle w:val="51"/>
        <w:framePr w:w="1546" w:h="850" w:wrap="none" w:vAnchor="text" w:hAnchor="margin" w:x="10019" w:y="1648"/>
        <w:shd w:val="clear" w:color="auto" w:fill="auto"/>
      </w:pPr>
      <w:r>
        <w:rPr>
          <w:spacing w:val="0"/>
        </w:rPr>
        <w:t>С помощью диет и фитнес- программ боль</w:t>
      </w:r>
      <w:r>
        <w:rPr>
          <w:spacing w:val="0"/>
        </w:rPr>
        <w:softHyphen/>
        <w:t>шинство добро</w:t>
      </w:r>
      <w:r>
        <w:rPr>
          <w:spacing w:val="0"/>
        </w:rPr>
        <w:softHyphen/>
        <w:t>вольцев скинули</w:t>
      </w:r>
    </w:p>
    <w:p w:rsidR="003E5E56" w:rsidRDefault="003E5E56">
      <w:pPr>
        <w:framePr w:w="2074" w:h="1872" w:wrap="none" w:vAnchor="text" w:hAnchor="margin" w:x="11761" w:y="755"/>
        <w:rPr>
          <w:sz w:val="2"/>
          <w:szCs w:val="2"/>
        </w:rPr>
      </w:pPr>
      <w:r w:rsidRPr="002D19AA">
        <w:rPr>
          <w:noProof/>
        </w:rPr>
        <w:pict>
          <v:shape id="Рисунок 9" o:spid="_x0000_i1033" type="#_x0000_t75" style="width:103.5pt;height:93pt;visibility:visible">
            <v:imagedata r:id="rId27" o:title=""/>
          </v:shape>
        </w:pict>
      </w:r>
    </w:p>
    <w:p w:rsidR="003E5E56" w:rsidRPr="00D23830" w:rsidRDefault="003E5E56">
      <w:pPr>
        <w:pStyle w:val="121"/>
        <w:framePr w:w="3310" w:h="3552" w:wrap="none" w:vAnchor="text" w:hAnchor="margin" w:x="91" w:y="999"/>
        <w:shd w:val="clear" w:color="auto" w:fill="auto"/>
        <w:spacing w:line="240" w:lineRule="exact"/>
        <w:ind w:left="360"/>
        <w:rPr>
          <w:lang w:val="ru-RU"/>
        </w:rPr>
      </w:pPr>
      <w:r w:rsidRPr="00D23830">
        <w:rPr>
          <w:rStyle w:val="12Exact"/>
          <w:i/>
          <w:iCs/>
          <w:spacing w:val="0"/>
          <w:lang w:val="ru-RU"/>
        </w:rPr>
        <w:t>иилнтковского ()//</w:t>
      </w:r>
    </w:p>
    <w:p w:rsidR="003E5E56" w:rsidRDefault="003E5E56">
      <w:pPr>
        <w:pStyle w:val="130"/>
        <w:framePr w:w="3310" w:h="3552" w:wrap="none" w:vAnchor="text" w:hAnchor="margin" w:x="91" w:y="999"/>
        <w:shd w:val="clear" w:color="auto" w:fill="auto"/>
        <w:ind w:left="720" w:right="120"/>
      </w:pPr>
      <w:r>
        <w:rPr>
          <w:spacing w:val="0"/>
        </w:rPr>
        <w:t>Виктора Леонидовича /у</w:t>
      </w:r>
      <w:r>
        <w:rPr>
          <w:rStyle w:val="138"/>
        </w:rPr>
        <w:t xml:space="preserve"> / ^ </w:t>
      </w:r>
      <w:r>
        <w:rPr>
          <w:spacing w:val="0"/>
        </w:rPr>
        <w:t>с юбилеем!</w:t>
      </w:r>
    </w:p>
    <w:p w:rsidR="003E5E56" w:rsidRDefault="003E5E56">
      <w:pPr>
        <w:pStyle w:val="140"/>
        <w:framePr w:w="3310" w:h="3552" w:wrap="none" w:vAnchor="text" w:hAnchor="margin" w:x="91" w:y="999"/>
        <w:shd w:val="clear" w:color="auto" w:fill="auto"/>
        <w:ind w:left="180" w:firstLine="0"/>
      </w:pPr>
      <w:r>
        <w:rPr>
          <w:rStyle w:val="14Exact"/>
          <w:spacing w:val="0"/>
        </w:rPr>
        <w:t>В Ваш дневник судьба</w:t>
      </w:r>
    </w:p>
    <w:p w:rsidR="003E5E56" w:rsidRDefault="003E5E56">
      <w:pPr>
        <w:pStyle w:val="140"/>
        <w:framePr w:w="3310" w:h="3552" w:wrap="none" w:vAnchor="text" w:hAnchor="margin" w:x="91" w:y="999"/>
        <w:shd w:val="clear" w:color="auto" w:fill="auto"/>
        <w:ind w:left="180" w:right="620" w:firstLine="1080"/>
      </w:pPr>
      <w:r>
        <w:rPr>
          <w:rStyle w:val="14Exact"/>
          <w:spacing w:val="0"/>
        </w:rPr>
        <w:t>рисует красным Две пятерки -</w:t>
      </w:r>
    </w:p>
    <w:p w:rsidR="003E5E56" w:rsidRDefault="003E5E56">
      <w:pPr>
        <w:pStyle w:val="140"/>
        <w:framePr w:w="3310" w:h="3552" w:wrap="none" w:vAnchor="text" w:hAnchor="margin" w:x="91" w:y="999"/>
        <w:shd w:val="clear" w:color="auto" w:fill="auto"/>
        <w:ind w:left="180" w:right="500" w:firstLine="1080"/>
      </w:pPr>
      <w:r>
        <w:rPr>
          <w:rStyle w:val="14Exact"/>
          <w:spacing w:val="0"/>
        </w:rPr>
        <w:t>пятьдесят и пять. Пусть же будет</w:t>
      </w:r>
    </w:p>
    <w:p w:rsidR="003E5E56" w:rsidRDefault="003E5E56">
      <w:pPr>
        <w:pStyle w:val="140"/>
        <w:framePr w:w="3310" w:h="3552" w:wrap="none" w:vAnchor="text" w:hAnchor="margin" w:x="91" w:y="999"/>
        <w:shd w:val="clear" w:color="auto" w:fill="auto"/>
        <w:ind w:left="840" w:firstLine="0"/>
      </w:pPr>
      <w:r>
        <w:rPr>
          <w:rStyle w:val="14Exact"/>
          <w:spacing w:val="0"/>
        </w:rPr>
        <w:t>этот день прекрасным!</w:t>
      </w:r>
    </w:p>
    <w:p w:rsidR="003E5E56" w:rsidRDefault="003E5E56">
      <w:pPr>
        <w:pStyle w:val="140"/>
        <w:framePr w:w="3310" w:h="3552" w:wrap="none" w:vAnchor="text" w:hAnchor="margin" w:x="91" w:y="999"/>
        <w:shd w:val="clear" w:color="auto" w:fill="auto"/>
        <w:ind w:left="180" w:right="120" w:firstLine="0"/>
      </w:pPr>
      <w:r>
        <w:rPr>
          <w:rStyle w:val="14Exact"/>
          <w:spacing w:val="0"/>
        </w:rPr>
        <w:t>И хотим мы дружно пожелать: Пусть дожди проходят</w:t>
      </w:r>
    </w:p>
    <w:p w:rsidR="003E5E56" w:rsidRDefault="003E5E56">
      <w:pPr>
        <w:pStyle w:val="140"/>
        <w:framePr w:w="3310" w:h="3552" w:wrap="none" w:vAnchor="text" w:hAnchor="margin" w:x="91" w:y="999"/>
        <w:shd w:val="clear" w:color="auto" w:fill="auto"/>
        <w:ind w:left="1880" w:firstLine="0"/>
      </w:pPr>
      <w:r>
        <w:rPr>
          <w:rStyle w:val="14Exact"/>
          <w:spacing w:val="0"/>
        </w:rPr>
        <w:t>стороною,</w:t>
      </w:r>
    </w:p>
    <w:p w:rsidR="003E5E56" w:rsidRDefault="003E5E56">
      <w:pPr>
        <w:pStyle w:val="140"/>
        <w:framePr w:w="3310" w:h="3552" w:wrap="none" w:vAnchor="text" w:hAnchor="margin" w:x="91" w:y="999"/>
        <w:shd w:val="clear" w:color="auto" w:fill="auto"/>
        <w:ind w:left="180" w:firstLine="0"/>
      </w:pPr>
      <w:r>
        <w:rPr>
          <w:rStyle w:val="14Exact"/>
          <w:spacing w:val="0"/>
        </w:rPr>
        <w:t>Пусть поярче</w:t>
      </w:r>
    </w:p>
    <w:p w:rsidR="003E5E56" w:rsidRDefault="003E5E56">
      <w:pPr>
        <w:pStyle w:val="140"/>
        <w:framePr w:w="3310" w:h="3552" w:wrap="none" w:vAnchor="text" w:hAnchor="margin" w:x="91" w:y="999"/>
        <w:shd w:val="clear" w:color="auto" w:fill="auto"/>
        <w:ind w:left="1120" w:firstLine="0"/>
      </w:pPr>
      <w:r>
        <w:rPr>
          <w:rStyle w:val="14Exact"/>
          <w:spacing w:val="0"/>
        </w:rPr>
        <w:t>солнце светит Вам.</w:t>
      </w:r>
    </w:p>
    <w:p w:rsidR="003E5E56" w:rsidRDefault="003E5E56">
      <w:pPr>
        <w:pStyle w:val="140"/>
        <w:framePr w:w="3310" w:h="3552" w:wrap="none" w:vAnchor="text" w:hAnchor="margin" w:x="91" w:y="999"/>
        <w:shd w:val="clear" w:color="auto" w:fill="auto"/>
        <w:ind w:left="100" w:firstLine="0"/>
      </w:pPr>
      <w:r>
        <w:rPr>
          <w:rStyle w:val="14Exact"/>
          <w:spacing w:val="0"/>
        </w:rPr>
        <w:t>. Больше светлых мыслей</w:t>
      </w:r>
    </w:p>
    <w:p w:rsidR="003E5E56" w:rsidRDefault="003E5E56">
      <w:pPr>
        <w:pStyle w:val="140"/>
        <w:framePr w:w="3310" w:h="3552" w:wrap="none" w:vAnchor="text" w:hAnchor="margin" w:x="91" w:y="999"/>
        <w:shd w:val="clear" w:color="auto" w:fill="auto"/>
        <w:ind w:left="180" w:right="500" w:firstLine="1960"/>
      </w:pPr>
      <w:r>
        <w:rPr>
          <w:rStyle w:val="14Exact"/>
          <w:spacing w:val="0"/>
        </w:rPr>
        <w:t>и покоя И путевку на Мальдивы</w:t>
      </w:r>
    </w:p>
    <w:p w:rsidR="003E5E56" w:rsidRDefault="003E5E56">
      <w:pPr>
        <w:pStyle w:val="140"/>
        <w:framePr w:w="3310" w:h="3552" w:wrap="none" w:vAnchor="text" w:hAnchor="margin" w:x="91" w:y="999"/>
        <w:shd w:val="clear" w:color="auto" w:fill="auto"/>
        <w:ind w:left="720" w:right="440" w:firstLine="1020"/>
      </w:pPr>
      <w:r>
        <w:rPr>
          <w:rStyle w:val="14Exact"/>
          <w:spacing w:val="0"/>
        </w:rPr>
        <w:t>Вам к нотам! Семьи Таракннонских, Кирилловых.</w:t>
      </w:r>
    </w:p>
    <w:p w:rsidR="003E5E56" w:rsidRDefault="003E5E56">
      <w:pPr>
        <w:framePr w:h="720" w:wrap="none" w:vAnchor="text" w:hAnchor="margin" w:x="3399" w:y="1081"/>
        <w:jc w:val="center"/>
        <w:rPr>
          <w:sz w:val="2"/>
          <w:szCs w:val="2"/>
        </w:rPr>
      </w:pPr>
      <w:r w:rsidRPr="002D19AA">
        <w:rPr>
          <w:noProof/>
        </w:rPr>
        <w:pict>
          <v:shape id="Рисунок 10" o:spid="_x0000_i1034" type="#_x0000_t75" style="width:62.25pt;height:36pt;visibility:visible">
            <v:imagedata r:id="rId28" o:title=""/>
          </v:shape>
        </w:pict>
      </w:r>
    </w:p>
    <w:p w:rsidR="003E5E56" w:rsidRDefault="003E5E56">
      <w:pPr>
        <w:pStyle w:val="140"/>
        <w:framePr w:w="3646" w:h="196" w:wrap="none" w:vAnchor="text" w:hAnchor="margin" w:x="9959" w:y="2473"/>
        <w:shd w:val="clear" w:color="auto" w:fill="auto"/>
        <w:spacing w:line="190" w:lineRule="exact"/>
        <w:ind w:left="100" w:firstLine="0"/>
      </w:pPr>
      <w:r>
        <w:rPr>
          <w:rStyle w:val="14Exact"/>
          <w:spacing w:val="0"/>
        </w:rPr>
        <w:t>приблизительно по семь килограммов!</w:t>
      </w:r>
    </w:p>
    <w:p w:rsidR="003E5E56" w:rsidRDefault="003E5E56">
      <w:pPr>
        <w:pStyle w:val="140"/>
        <w:framePr w:w="3968" w:h="1516" w:wrap="none" w:vAnchor="text" w:hAnchor="margin" w:x="9959" w:y="2666"/>
        <w:shd w:val="clear" w:color="auto" w:fill="auto"/>
        <w:ind w:left="100" w:right="120" w:firstLine="0"/>
        <w:jc w:val="both"/>
      </w:pPr>
      <w:r>
        <w:rPr>
          <w:rStyle w:val="14Exact"/>
          <w:spacing w:val="0"/>
        </w:rPr>
        <w:t>не все. У тех, кто мало спал и много нервни</w:t>
      </w:r>
      <w:r>
        <w:rPr>
          <w:rStyle w:val="14Exact"/>
          <w:spacing w:val="0"/>
        </w:rPr>
        <w:softHyphen/>
        <w:t>чал, результат оказался вдвое хуже.</w:t>
      </w:r>
    </w:p>
    <w:p w:rsidR="003E5E56" w:rsidRDefault="003E5E56">
      <w:pPr>
        <w:pStyle w:val="30"/>
        <w:framePr w:w="3968" w:h="1516" w:wrap="none" w:vAnchor="text" w:hAnchor="margin" w:x="9959" w:y="2666"/>
        <w:shd w:val="clear" w:color="auto" w:fill="auto"/>
        <w:spacing w:line="168" w:lineRule="exact"/>
        <w:ind w:left="100" w:right="120" w:firstLine="180"/>
        <w:jc w:val="both"/>
      </w:pPr>
      <w:r>
        <w:rPr>
          <w:rStyle w:val="3Exact"/>
          <w:spacing w:val="0"/>
        </w:rPr>
        <w:t>Так что совет всем, кто хочет добиться от диет эффективности: старайтесь поменьше переживать из-за различных неприятно</w:t>
      </w:r>
      <w:r>
        <w:rPr>
          <w:rStyle w:val="3Exact"/>
          <w:spacing w:val="0"/>
        </w:rPr>
        <w:softHyphen/>
        <w:t>стей и обязательно хорошенько высыпай</w:t>
      </w:r>
      <w:r>
        <w:rPr>
          <w:rStyle w:val="3Exact"/>
          <w:spacing w:val="0"/>
        </w:rPr>
        <w:softHyphen/>
        <w:t>тесь. Иначе рискуете не достичь желаемого результата.</w:t>
      </w:r>
    </w:p>
    <w:p w:rsidR="003E5E56" w:rsidRDefault="003E5E56">
      <w:pPr>
        <w:pStyle w:val="140"/>
        <w:framePr w:w="3968" w:h="1516" w:wrap="none" w:vAnchor="text" w:hAnchor="margin" w:x="9959" w:y="2666"/>
        <w:shd w:val="clear" w:color="auto" w:fill="auto"/>
        <w:tabs>
          <w:tab w:val="center" w:pos="2358"/>
          <w:tab w:val="right" w:pos="3827"/>
        </w:tabs>
        <w:ind w:left="100" w:firstLine="180"/>
        <w:jc w:val="both"/>
      </w:pPr>
      <w:r>
        <w:rPr>
          <w:rStyle w:val="14Exact"/>
          <w:spacing w:val="0"/>
        </w:rPr>
        <w:t>. .</w:t>
      </w:r>
      <w:r>
        <w:rPr>
          <w:rStyle w:val="14Exact"/>
          <w:spacing w:val="0"/>
        </w:rPr>
        <w:tab/>
        <w:t>«Аргументы</w:t>
      </w:r>
      <w:r>
        <w:rPr>
          <w:rStyle w:val="14Exact"/>
          <w:spacing w:val="0"/>
        </w:rPr>
        <w:tab/>
        <w:t>Недели».</w:t>
      </w:r>
    </w:p>
    <w:p w:rsidR="003E5E56" w:rsidRDefault="003E5E56">
      <w:pPr>
        <w:pStyle w:val="30"/>
        <w:framePr w:w="3877" w:h="2723" w:wrap="none" w:vAnchor="text" w:hAnchor="margin" w:x="10079" w:y="5895"/>
        <w:shd w:val="clear" w:color="auto" w:fill="auto"/>
        <w:spacing w:line="149" w:lineRule="exact"/>
        <w:ind w:left="120" w:right="120" w:firstLine="0"/>
        <w:jc w:val="both"/>
      </w:pPr>
      <w:r>
        <w:rPr>
          <w:rStyle w:val="3Exact"/>
          <w:spacing w:val="0"/>
        </w:rPr>
        <w:t>подготовке публичных слушаний на 30 дека</w:t>
      </w:r>
      <w:r>
        <w:rPr>
          <w:rStyle w:val="3Exact"/>
          <w:spacing w:val="0"/>
        </w:rPr>
        <w:softHyphen/>
        <w:t>бря 2014 года.</w:t>
      </w:r>
    </w:p>
    <w:p w:rsidR="003E5E56" w:rsidRDefault="003E5E56">
      <w:pPr>
        <w:pStyle w:val="30"/>
        <w:framePr w:w="3877" w:h="2723" w:wrap="none" w:vAnchor="text" w:hAnchor="margin" w:x="10079" w:y="5895"/>
        <w:shd w:val="clear" w:color="auto" w:fill="auto"/>
        <w:spacing w:line="149" w:lineRule="exact"/>
        <w:ind w:left="120" w:right="120" w:firstLine="200"/>
        <w:jc w:val="both"/>
      </w:pPr>
      <w:r>
        <w:rPr>
          <w:rStyle w:val="3Exact"/>
          <w:spacing w:val="0"/>
        </w:rPr>
        <w:t>Установить срок подачи предложений и ре</w:t>
      </w:r>
      <w:r>
        <w:rPr>
          <w:rStyle w:val="3Exact"/>
          <w:spacing w:val="0"/>
        </w:rPr>
        <w:softHyphen/>
        <w:t>комендаций по обсуждаемым вопросам до 23 января 201.5 года. Гшсьмеишяе рекомендации и предложения по вопросам публичных слу</w:t>
      </w:r>
      <w:r>
        <w:rPr>
          <w:rStyle w:val="3Exact"/>
          <w:spacing w:val="0"/>
        </w:rPr>
        <w:softHyphen/>
        <w:t>шаний направляются почтовой связью, элек</w:t>
      </w:r>
      <w:r>
        <w:rPr>
          <w:rStyle w:val="3Exact"/>
          <w:spacing w:val="0"/>
        </w:rPr>
        <w:softHyphen/>
        <w:t>тронной почтой, либо иредосташндотся лично в комиссию но адресу: Октябрьский район, с.Новогеоргиевка, ул. Дано, 151/А, справки и ин</w:t>
      </w:r>
      <w:r>
        <w:rPr>
          <w:rStyle w:val="3Exact"/>
          <w:spacing w:val="0"/>
        </w:rPr>
        <w:softHyphen/>
        <w:t>формация но ТШКфОЙу 8(42344) 54*840."</w:t>
      </w:r>
    </w:p>
    <w:p w:rsidR="003E5E56" w:rsidRDefault="003E5E56">
      <w:pPr>
        <w:pStyle w:val="30"/>
        <w:framePr w:w="3877" w:h="2723" w:wrap="none" w:vAnchor="text" w:hAnchor="margin" w:x="10079" w:y="5895"/>
        <w:shd w:val="clear" w:color="auto" w:fill="auto"/>
        <w:spacing w:line="149" w:lineRule="exact"/>
        <w:ind w:left="120" w:right="120" w:firstLine="200"/>
        <w:jc w:val="both"/>
      </w:pPr>
      <w:r>
        <w:rPr>
          <w:rStyle w:val="3Exact"/>
          <w:spacing w:val="0"/>
        </w:rPr>
        <w:t>ОнубшШШтЬ йШчшЦёб решение в сред</w:t>
      </w:r>
      <w:r>
        <w:rPr>
          <w:rStyle w:val="3Exact"/>
          <w:spacing w:val="0"/>
        </w:rPr>
        <w:softHyphen/>
        <w:t>ствах массовой информаций.</w:t>
      </w:r>
    </w:p>
    <w:p w:rsidR="003E5E56" w:rsidRDefault="003E5E56">
      <w:pPr>
        <w:pStyle w:val="30"/>
        <w:framePr w:w="3877" w:h="2723" w:wrap="none" w:vAnchor="text" w:hAnchor="margin" w:x="10079" w:y="5895"/>
        <w:shd w:val="clear" w:color="auto" w:fill="auto"/>
        <w:spacing w:line="149" w:lineRule="exact"/>
        <w:ind w:left="120" w:right="120" w:firstLine="200"/>
        <w:jc w:val="both"/>
      </w:pPr>
      <w:r>
        <w:rPr>
          <w:rStyle w:val="3Exact"/>
          <w:spacing w:val="0"/>
        </w:rPr>
        <w:t>Настоящее решение вступает в законную силу со дня его офшщалыгото онубликованця.</w:t>
      </w:r>
    </w:p>
    <w:p w:rsidR="003E5E56" w:rsidRDefault="003E5E56">
      <w:pPr>
        <w:pStyle w:val="30"/>
        <w:framePr w:w="3877" w:h="2723" w:wrap="none" w:vAnchor="text" w:hAnchor="margin" w:x="10079" w:y="5895"/>
        <w:shd w:val="clear" w:color="auto" w:fill="auto"/>
        <w:spacing w:line="149" w:lineRule="exact"/>
        <w:ind w:left="320" w:right="120" w:firstLine="0"/>
        <w:jc w:val="right"/>
      </w:pPr>
      <w:r>
        <w:rPr>
          <w:rStyle w:val="3Exact"/>
          <w:spacing w:val="0"/>
        </w:rPr>
        <w:t xml:space="preserve">Председатель муиищшаш.иого комитета Иовогеоргиевского </w:t>
      </w:r>
      <w:r>
        <w:rPr>
          <w:rStyle w:val="39"/>
          <w:spacing w:val="0"/>
        </w:rPr>
        <w:t xml:space="preserve">сельского веселения </w:t>
      </w:r>
      <w:r>
        <w:rPr>
          <w:rStyle w:val="3Exact"/>
          <w:spacing w:val="0"/>
        </w:rPr>
        <w:t>В .М. Лысенко.</w:t>
      </w:r>
    </w:p>
    <w:p w:rsidR="003E5E56" w:rsidRDefault="003E5E56">
      <w:pPr>
        <w:pStyle w:val="130"/>
        <w:framePr w:w="2922" w:h="5083" w:wrap="none" w:vAnchor="text" w:hAnchor="margin" w:x="177" w:y="4715"/>
        <w:shd w:val="clear" w:color="auto" w:fill="auto"/>
        <w:spacing w:line="168" w:lineRule="exact"/>
        <w:ind w:firstLine="0"/>
        <w:jc w:val="center"/>
      </w:pPr>
      <w:r>
        <w:rPr>
          <w:spacing w:val="0"/>
        </w:rPr>
        <w:t>Дорогую, горячо любимую ВЛАСОВУ Татьяну Кузьминичну с юбилеем!</w:t>
      </w:r>
    </w:p>
    <w:p w:rsidR="003E5E56" w:rsidRDefault="003E5E56">
      <w:pPr>
        <w:pStyle w:val="30"/>
        <w:framePr w:w="2922" w:h="5083" w:wrap="none" w:vAnchor="text" w:hAnchor="margin" w:x="177" w:y="4715"/>
        <w:shd w:val="clear" w:color="auto" w:fill="auto"/>
        <w:spacing w:line="168" w:lineRule="exact"/>
        <w:ind w:left="120" w:firstLine="0"/>
        <w:jc w:val="left"/>
      </w:pPr>
      <w:r>
        <w:rPr>
          <w:rStyle w:val="3Exact"/>
          <w:spacing w:val="0"/>
        </w:rPr>
        <w:t>Ты нежная, славная,</w:t>
      </w:r>
    </w:p>
    <w:p w:rsidR="003E5E56" w:rsidRDefault="003E5E56">
      <w:pPr>
        <w:pStyle w:val="140"/>
        <w:framePr w:w="2922" w:h="5083" w:wrap="none" w:vAnchor="text" w:hAnchor="margin" w:x="177" w:y="4715"/>
        <w:shd w:val="clear" w:color="auto" w:fill="auto"/>
        <w:ind w:right="260" w:firstLine="0"/>
        <w:jc w:val="right"/>
      </w:pPr>
      <w:r>
        <w:rPr>
          <w:rStyle w:val="14Exact"/>
          <w:spacing w:val="0"/>
        </w:rPr>
        <w:t>прекрасная!</w:t>
      </w:r>
    </w:p>
    <w:p w:rsidR="003E5E56" w:rsidRDefault="003E5E56">
      <w:pPr>
        <w:pStyle w:val="140"/>
        <w:framePr w:w="2922" w:h="5083" w:wrap="none" w:vAnchor="text" w:hAnchor="margin" w:x="177" w:y="4715"/>
        <w:shd w:val="clear" w:color="auto" w:fill="auto"/>
        <w:ind w:left="120" w:firstLine="0"/>
      </w:pPr>
      <w:r>
        <w:rPr>
          <w:rStyle w:val="14Exact"/>
          <w:spacing w:val="0"/>
        </w:rPr>
        <w:t>Но главное -</w:t>
      </w:r>
    </w:p>
    <w:p w:rsidR="003E5E56" w:rsidRDefault="003E5E56">
      <w:pPr>
        <w:pStyle w:val="140"/>
        <w:framePr w:w="2922" w:h="5083" w:wrap="none" w:vAnchor="text" w:hAnchor="margin" w:x="177" w:y="4715"/>
        <w:shd w:val="clear" w:color="auto" w:fill="auto"/>
        <w:ind w:left="120" w:right="140" w:firstLine="840"/>
      </w:pPr>
      <w:r>
        <w:rPr>
          <w:rStyle w:val="14Exact"/>
          <w:spacing w:val="0"/>
        </w:rPr>
        <w:t>душой во всем чиста, Са ма ты доброта!</w:t>
      </w:r>
    </w:p>
    <w:p w:rsidR="003E5E56" w:rsidRDefault="003E5E56">
      <w:pPr>
        <w:pStyle w:val="140"/>
        <w:framePr w:w="2922" w:h="5083" w:wrap="none" w:vAnchor="text" w:hAnchor="margin" w:x="177" w:y="4715"/>
        <w:shd w:val="clear" w:color="auto" w:fill="auto"/>
        <w:ind w:left="120" w:firstLine="0"/>
      </w:pPr>
      <w:r>
        <w:rPr>
          <w:rStyle w:val="14Exact"/>
          <w:spacing w:val="0"/>
        </w:rPr>
        <w:t>Тебе желаем мы любви,.</w:t>
      </w:r>
    </w:p>
    <w:p w:rsidR="003E5E56" w:rsidRDefault="003E5E56">
      <w:pPr>
        <w:pStyle w:val="140"/>
        <w:framePr w:w="2922" w:h="5083" w:wrap="none" w:vAnchor="text" w:hAnchor="margin" w:x="177" w:y="4715"/>
        <w:shd w:val="clear" w:color="auto" w:fill="auto"/>
        <w:ind w:right="260" w:firstLine="0"/>
        <w:jc w:val="right"/>
      </w:pPr>
      <w:r>
        <w:rPr>
          <w:rStyle w:val="14Exact"/>
          <w:spacing w:val="0"/>
        </w:rPr>
        <w:t>С надеждой в сердце ты живи.</w:t>
      </w:r>
    </w:p>
    <w:p w:rsidR="003E5E56" w:rsidRDefault="003E5E56">
      <w:pPr>
        <w:pStyle w:val="140"/>
        <w:framePr w:w="2922" w:h="5083" w:wrap="none" w:vAnchor="text" w:hAnchor="margin" w:x="177" w:y="4715"/>
        <w:shd w:val="clear" w:color="auto" w:fill="auto"/>
        <w:ind w:left="120" w:firstLine="0"/>
      </w:pPr>
      <w:r>
        <w:rPr>
          <w:rStyle w:val="14Exact"/>
          <w:spacing w:val="0"/>
        </w:rPr>
        <w:t>В твой юбилей, поверь,</w:t>
      </w:r>
    </w:p>
    <w:p w:rsidR="003E5E56" w:rsidRDefault="003E5E56">
      <w:pPr>
        <w:pStyle w:val="140"/>
        <w:framePr w:w="2922" w:h="5083" w:wrap="none" w:vAnchor="text" w:hAnchor="margin" w:x="177" w:y="4715"/>
        <w:shd w:val="clear" w:color="auto" w:fill="auto"/>
        <w:ind w:left="120" w:firstLine="0"/>
      </w:pPr>
      <w:r>
        <w:rPr>
          <w:rStyle w:val="14Exact"/>
          <w:spacing w:val="0"/>
        </w:rPr>
        <w:t>Войдет удача в дверь.</w:t>
      </w:r>
    </w:p>
    <w:p w:rsidR="003E5E56" w:rsidRDefault="003E5E56">
      <w:pPr>
        <w:pStyle w:val="140"/>
        <w:framePr w:w="2922" w:h="5083" w:wrap="none" w:vAnchor="text" w:hAnchor="margin" w:x="177" w:y="4715"/>
        <w:shd w:val="clear" w:color="auto" w:fill="auto"/>
        <w:ind w:left="120" w:firstLine="0"/>
      </w:pPr>
      <w:r>
        <w:rPr>
          <w:rStyle w:val="14Exact"/>
          <w:spacing w:val="0"/>
        </w:rPr>
        <w:t>Пусть годы не старят</w:t>
      </w:r>
    </w:p>
    <w:p w:rsidR="003E5E56" w:rsidRDefault="003E5E56">
      <w:pPr>
        <w:pStyle w:val="140"/>
        <w:framePr w:w="2922" w:h="5083" w:wrap="none" w:vAnchor="text" w:hAnchor="margin" w:x="177" w:y="4715"/>
        <w:shd w:val="clear" w:color="auto" w:fill="auto"/>
        <w:ind w:left="120" w:right="400" w:firstLine="1240"/>
      </w:pPr>
      <w:r>
        <w:rPr>
          <w:rStyle w:val="14Exact"/>
          <w:spacing w:val="0"/>
        </w:rPr>
        <w:t>тебя никогда. Муж, дети, внуки --</w:t>
      </w:r>
    </w:p>
    <w:p w:rsidR="003E5E56" w:rsidRDefault="003E5E56">
      <w:pPr>
        <w:pStyle w:val="140"/>
        <w:framePr w:w="2922" w:h="5083" w:wrap="none" w:vAnchor="text" w:hAnchor="margin" w:x="177" w:y="4715"/>
        <w:shd w:val="clear" w:color="auto" w:fill="auto"/>
        <w:ind w:left="120" w:right="400" w:firstLine="1020"/>
      </w:pPr>
      <w:r>
        <w:rPr>
          <w:rStyle w:val="14Exact"/>
          <w:spacing w:val="0"/>
        </w:rPr>
        <w:t>все любим тебя. Желаем здоровья,</w:t>
      </w:r>
    </w:p>
    <w:p w:rsidR="003E5E56" w:rsidRDefault="003E5E56">
      <w:pPr>
        <w:pStyle w:val="140"/>
        <w:framePr w:w="2922" w:h="5083" w:wrap="none" w:vAnchor="text" w:hAnchor="margin" w:x="177" w:y="4715"/>
        <w:shd w:val="clear" w:color="auto" w:fill="auto"/>
        <w:ind w:left="120" w:right="260" w:firstLine="1240"/>
      </w:pPr>
      <w:r>
        <w:rPr>
          <w:rStyle w:val="14Exact"/>
          <w:spacing w:val="0"/>
        </w:rPr>
        <w:t>желаем добра. Живи долго-долго,</w:t>
      </w:r>
    </w:p>
    <w:p w:rsidR="003E5E56" w:rsidRDefault="003E5E56">
      <w:pPr>
        <w:pStyle w:val="140"/>
        <w:framePr w:w="2922" w:h="5083" w:wrap="none" w:vAnchor="text" w:hAnchor="margin" w:x="177" w:y="4715"/>
        <w:shd w:val="clear" w:color="auto" w:fill="auto"/>
        <w:spacing w:after="120"/>
        <w:ind w:left="1160" w:right="140"/>
      </w:pPr>
      <w:r>
        <w:rPr>
          <w:rStyle w:val="14Exact"/>
          <w:spacing w:val="0"/>
        </w:rPr>
        <w:t>ты всем нам нужна! Муж, дети, внуки.</w:t>
      </w:r>
    </w:p>
    <w:p w:rsidR="003E5E56" w:rsidRDefault="003E5E56">
      <w:pPr>
        <w:pStyle w:val="130"/>
        <w:framePr w:w="2922" w:h="5083" w:wrap="none" w:vAnchor="text" w:hAnchor="margin" w:x="177" w:y="4715"/>
        <w:shd w:val="clear" w:color="auto" w:fill="auto"/>
        <w:spacing w:line="168" w:lineRule="exact"/>
        <w:ind w:firstLine="0"/>
        <w:jc w:val="center"/>
      </w:pPr>
      <w:r>
        <w:rPr>
          <w:spacing w:val="0"/>
        </w:rPr>
        <w:t>Дорогую</w:t>
      </w:r>
      <w:r>
        <w:rPr>
          <w:rStyle w:val="138"/>
        </w:rPr>
        <w:t xml:space="preserve">, </w:t>
      </w:r>
      <w:r>
        <w:rPr>
          <w:spacing w:val="0"/>
        </w:rPr>
        <w:t>любимую доченьку, сестру ВЛАСОВУ Тат ьяну Кузьм ини чну с юбилеем!</w:t>
      </w:r>
    </w:p>
    <w:p w:rsidR="003E5E56" w:rsidRDefault="003E5E56">
      <w:pPr>
        <w:pStyle w:val="140"/>
        <w:framePr w:w="2922" w:h="5083" w:wrap="none" w:vAnchor="text" w:hAnchor="margin" w:x="177" w:y="4715"/>
        <w:shd w:val="clear" w:color="auto" w:fill="auto"/>
        <w:ind w:left="120" w:right="140" w:firstLine="0"/>
      </w:pPr>
      <w:r>
        <w:rPr>
          <w:rStyle w:val="14Exact"/>
          <w:spacing w:val="0"/>
        </w:rPr>
        <w:t>Желаем быть тебе счастливой, Цвести пышнее всяких роз, Дорогу счастья торопливо Пройти без горя и без слез!</w:t>
      </w:r>
    </w:p>
    <w:p w:rsidR="003E5E56" w:rsidRDefault="003E5E56">
      <w:pPr>
        <w:pStyle w:val="130"/>
        <w:framePr w:w="3070" w:h="5962" w:wrap="none" w:vAnchor="text" w:hAnchor="margin" w:x="3014" w:y="3894"/>
        <w:shd w:val="clear" w:color="auto" w:fill="auto"/>
        <w:spacing w:line="168" w:lineRule="exact"/>
        <w:ind w:left="20" w:firstLine="0"/>
        <w:jc w:val="center"/>
      </w:pPr>
      <w:r>
        <w:rPr>
          <w:spacing w:val="0"/>
        </w:rPr>
        <w:t>Дорогого ВАГАЙДИМ А Виктора Петровича с юбилеем!</w:t>
      </w:r>
    </w:p>
    <w:p w:rsidR="003E5E56" w:rsidRDefault="003E5E56">
      <w:pPr>
        <w:pStyle w:val="140"/>
        <w:framePr w:w="3070" w:h="5962" w:wrap="none" w:vAnchor="text" w:hAnchor="margin" w:x="3014" w:y="3894"/>
        <w:shd w:val="clear" w:color="auto" w:fill="auto"/>
        <w:ind w:left="140" w:right="740" w:firstLine="0"/>
      </w:pPr>
      <w:r>
        <w:rPr>
          <w:rStyle w:val="14Exact"/>
          <w:spacing w:val="0"/>
        </w:rPr>
        <w:t>Желаем в этот праздник замечательный,</w:t>
      </w:r>
    </w:p>
    <w:p w:rsidR="003E5E56" w:rsidRDefault="003E5E56">
      <w:pPr>
        <w:pStyle w:val="140"/>
        <w:framePr w:w="3070" w:h="5962" w:wrap="none" w:vAnchor="text" w:hAnchor="margin" w:x="3014" w:y="3894"/>
        <w:shd w:val="clear" w:color="auto" w:fill="auto"/>
        <w:ind w:left="140" w:firstLine="0"/>
        <w:jc w:val="both"/>
      </w:pPr>
      <w:r>
        <w:rPr>
          <w:rStyle w:val="14Exact"/>
          <w:spacing w:val="0"/>
        </w:rPr>
        <w:t>Чтоб повезло</w:t>
      </w:r>
    </w:p>
    <w:p w:rsidR="003E5E56" w:rsidRDefault="003E5E56">
      <w:pPr>
        <w:pStyle w:val="140"/>
        <w:framePr w:w="3070" w:h="5962" w:wrap="none" w:vAnchor="text" w:hAnchor="margin" w:x="3014" w:y="3894"/>
        <w:shd w:val="clear" w:color="auto" w:fill="auto"/>
        <w:ind w:left="140" w:right="180" w:firstLine="940"/>
      </w:pPr>
      <w:r>
        <w:rPr>
          <w:rStyle w:val="14Exact"/>
          <w:spacing w:val="0"/>
        </w:rPr>
        <w:t>сегодня обязательно! Приятных встреч,</w:t>
      </w:r>
    </w:p>
    <w:p w:rsidR="003E5E56" w:rsidRDefault="003E5E56">
      <w:pPr>
        <w:pStyle w:val="140"/>
        <w:framePr w:w="3070" w:h="5962" w:wrap="none" w:vAnchor="text" w:hAnchor="margin" w:x="3014" w:y="3894"/>
        <w:shd w:val="clear" w:color="auto" w:fill="auto"/>
        <w:ind w:left="140" w:right="280" w:firstLine="500"/>
      </w:pPr>
      <w:r>
        <w:rPr>
          <w:rStyle w:val="14Exact"/>
          <w:spacing w:val="0"/>
        </w:rPr>
        <w:t>подарков, поздравлений, Бесед душевных,</w:t>
      </w:r>
    </w:p>
    <w:p w:rsidR="003E5E56" w:rsidRDefault="003E5E56">
      <w:pPr>
        <w:pStyle w:val="140"/>
        <w:framePr w:w="3070" w:h="5962" w:wrap="none" w:vAnchor="text" w:hAnchor="margin" w:x="3014" w:y="3894"/>
        <w:shd w:val="clear" w:color="auto" w:fill="auto"/>
        <w:ind w:left="140" w:right="280" w:firstLine="940"/>
      </w:pPr>
      <w:r>
        <w:rPr>
          <w:rStyle w:val="14Exact"/>
          <w:spacing w:val="0"/>
        </w:rPr>
        <w:t>добрых отношений. Чтоб был пронизан</w:t>
      </w:r>
    </w:p>
    <w:p w:rsidR="003E5E56" w:rsidRDefault="003E5E56">
      <w:pPr>
        <w:pStyle w:val="140"/>
        <w:framePr w:w="3070" w:h="5962" w:wrap="none" w:vAnchor="text" w:hAnchor="margin" w:x="3014" w:y="3894"/>
        <w:shd w:val="clear" w:color="auto" w:fill="auto"/>
        <w:ind w:left="140" w:right="280" w:firstLine="740"/>
      </w:pPr>
      <w:r>
        <w:rPr>
          <w:rStyle w:val="14Exact"/>
          <w:spacing w:val="0"/>
        </w:rPr>
        <w:t>каждый миг лгобовыо. Желаем счастья,</w:t>
      </w:r>
    </w:p>
    <w:p w:rsidR="003E5E56" w:rsidRDefault="003E5E56">
      <w:pPr>
        <w:pStyle w:val="140"/>
        <w:framePr w:w="3070" w:h="5962" w:wrap="none" w:vAnchor="text" w:hAnchor="margin" w:x="3014" w:y="3894"/>
        <w:shd w:val="clear" w:color="auto" w:fill="auto"/>
        <w:ind w:left="140" w:firstLine="740"/>
      </w:pPr>
      <w:r>
        <w:rPr>
          <w:rStyle w:val="14Exact"/>
          <w:spacing w:val="0"/>
        </w:rPr>
        <w:t>крепкого здоровья,</w:t>
      </w:r>
    </w:p>
    <w:p w:rsidR="003E5E56" w:rsidRDefault="003E5E56">
      <w:pPr>
        <w:pStyle w:val="140"/>
        <w:framePr w:w="3070" w:h="5962" w:wrap="none" w:vAnchor="text" w:hAnchor="margin" w:x="3014" w:y="3894"/>
        <w:shd w:val="clear" w:color="auto" w:fill="auto"/>
        <w:ind w:left="140" w:firstLine="0"/>
        <w:jc w:val="both"/>
      </w:pPr>
      <w:r>
        <w:rPr>
          <w:rStyle w:val="14Exact"/>
          <w:spacing w:val="0"/>
        </w:rPr>
        <w:t>Чтоб было в жизни много</w:t>
      </w:r>
    </w:p>
    <w:p w:rsidR="003E5E56" w:rsidRDefault="003E5E56">
      <w:pPr>
        <w:pStyle w:val="140"/>
        <w:framePr w:w="3070" w:h="5962" w:wrap="none" w:vAnchor="text" w:hAnchor="margin" w:x="3014" w:y="3894"/>
        <w:shd w:val="clear" w:color="auto" w:fill="auto"/>
        <w:ind w:left="140" w:right="180" w:firstLine="1480"/>
      </w:pPr>
      <w:r>
        <w:rPr>
          <w:rStyle w:val="14Exact"/>
          <w:spacing w:val="0"/>
        </w:rPr>
        <w:t>света и тепла, И верной спутницей</w:t>
      </w:r>
    </w:p>
    <w:p w:rsidR="003E5E56" w:rsidRDefault="003E5E56">
      <w:pPr>
        <w:pStyle w:val="140"/>
        <w:framePr w:w="3070" w:h="5962" w:wrap="none" w:vAnchor="text" w:hAnchor="margin" w:x="3014" w:y="3894"/>
        <w:shd w:val="clear" w:color="auto" w:fill="auto"/>
        <w:ind w:left="1380" w:right="180" w:firstLine="0"/>
        <w:jc w:val="right"/>
      </w:pPr>
      <w:r>
        <w:rPr>
          <w:rStyle w:val="14Exact"/>
          <w:spacing w:val="0"/>
        </w:rPr>
        <w:t>удача чтоб была! Бабушкины,</w:t>
      </w:r>
    </w:p>
    <w:p w:rsidR="003E5E56" w:rsidRDefault="003E5E56">
      <w:pPr>
        <w:pStyle w:val="15"/>
        <w:framePr w:w="3070" w:h="5962" w:wrap="none" w:vAnchor="text" w:hAnchor="margin" w:x="3014" w:y="3894"/>
        <w:shd w:val="clear" w:color="auto" w:fill="auto"/>
        <w:tabs>
          <w:tab w:val="center" w:pos="866"/>
          <w:tab w:val="center" w:pos="1015"/>
          <w:tab w:val="center" w:pos="1111"/>
          <w:tab w:val="center" w:pos="1207"/>
          <w:tab w:val="center" w:pos="1745"/>
          <w:tab w:val="center" w:pos="2182"/>
        </w:tabs>
        <w:spacing w:after="37" w:line="140" w:lineRule="exact"/>
        <w:ind w:left="420"/>
      </w:pPr>
      <w:r>
        <w:t>•</w:t>
      </w:r>
      <w:r>
        <w:tab/>
        <w:t>:к</w:t>
      </w:r>
      <w:r>
        <w:tab/>
        <w:t>■</w:t>
      </w:r>
      <w:r>
        <w:tab/>
        <w:t>.&gt;</w:t>
      </w:r>
      <w:r>
        <w:rPr>
          <w:vertAlign w:val="superscript"/>
        </w:rPr>
        <w:t>х</w:t>
      </w:r>
      <w:r>
        <w:tab/>
        <w:t>•</w:t>
      </w:r>
      <w:r>
        <w:tab/>
        <w:t>'</w:t>
      </w:r>
      <w:r>
        <w:tab/>
      </w:r>
      <w:r w:rsidRPr="00D23830">
        <w:rPr>
          <w:lang w:eastAsia="en-US"/>
        </w:rPr>
        <w:t>-</w:t>
      </w:r>
      <w:r w:rsidRPr="00D23830">
        <w:rPr>
          <w:vertAlign w:val="superscript"/>
          <w:lang w:eastAsia="en-US"/>
        </w:rPr>
        <w:t>!</w:t>
      </w:r>
      <w:r>
        <w:rPr>
          <w:lang w:val="en-US" w:eastAsia="en-US"/>
        </w:rPr>
        <w:t>yV</w:t>
      </w:r>
    </w:p>
    <w:p w:rsidR="003E5E56" w:rsidRDefault="003E5E56">
      <w:pPr>
        <w:pStyle w:val="130"/>
        <w:framePr w:w="3070" w:h="5962" w:wrap="none" w:vAnchor="text" w:hAnchor="margin" w:x="3014" w:y="3894"/>
        <w:shd w:val="clear" w:color="auto" w:fill="auto"/>
        <w:tabs>
          <w:tab w:val="right" w:pos="2773"/>
        </w:tabs>
        <w:spacing w:line="168" w:lineRule="exact"/>
        <w:ind w:left="800" w:firstLine="0"/>
        <w:jc w:val="both"/>
      </w:pPr>
      <w:r>
        <w:rPr>
          <w:spacing w:val="0"/>
        </w:rPr>
        <w:t>Дорогого мужа</w:t>
      </w:r>
      <w:r>
        <w:rPr>
          <w:spacing w:val="0"/>
        </w:rPr>
        <w:tab/>
      </w:r>
      <w:r>
        <w:rPr>
          <w:rStyle w:val="138"/>
        </w:rPr>
        <w:t>’’; ■</w:t>
      </w:r>
    </w:p>
    <w:p w:rsidR="003E5E56" w:rsidRDefault="003E5E56">
      <w:pPr>
        <w:pStyle w:val="130"/>
        <w:framePr w:w="3070" w:h="5962" w:wrap="none" w:vAnchor="text" w:hAnchor="margin" w:x="3014" w:y="3894"/>
        <w:shd w:val="clear" w:color="auto" w:fill="auto"/>
        <w:spacing w:line="168" w:lineRule="exact"/>
        <w:ind w:left="20" w:firstLine="0"/>
        <w:jc w:val="center"/>
      </w:pPr>
      <w:r>
        <w:rPr>
          <w:spacing w:val="0"/>
        </w:rPr>
        <w:t>АДАМЕНКО Виктора Николаевича с юбилеем!</w:t>
      </w:r>
    </w:p>
    <w:p w:rsidR="003E5E56" w:rsidRDefault="003E5E56">
      <w:pPr>
        <w:pStyle w:val="140"/>
        <w:framePr w:w="3070" w:h="5962" w:wrap="none" w:vAnchor="text" w:hAnchor="margin" w:x="3014" w:y="3894"/>
        <w:shd w:val="clear" w:color="auto" w:fill="auto"/>
        <w:ind w:left="140" w:right="180" w:firstLine="0"/>
        <w:jc w:val="both"/>
      </w:pPr>
      <w:r>
        <w:rPr>
          <w:rStyle w:val="14Exact"/>
          <w:spacing w:val="0"/>
        </w:rPr>
        <w:t>В этот день юбилея прекрасный Я хочу от души пожелать:</w:t>
      </w:r>
    </w:p>
    <w:p w:rsidR="003E5E56" w:rsidRDefault="003E5E56">
      <w:pPr>
        <w:pStyle w:val="140"/>
        <w:framePr w:w="3070" w:h="5962" w:wrap="none" w:vAnchor="text" w:hAnchor="margin" w:x="3014" w:y="3894"/>
        <w:shd w:val="clear" w:color="auto" w:fill="auto"/>
        <w:ind w:left="140" w:right="100" w:firstLine="0"/>
        <w:jc w:val="both"/>
      </w:pPr>
      <w:r>
        <w:rPr>
          <w:rStyle w:val="14Exact"/>
          <w:spacing w:val="0"/>
        </w:rPr>
        <w:t>Только радости много и счастья, Огорчений и горя не знать.</w:t>
      </w:r>
    </w:p>
    <w:p w:rsidR="003E5E56" w:rsidRDefault="003E5E56">
      <w:pPr>
        <w:pStyle w:val="140"/>
        <w:framePr w:w="3070" w:h="5962" w:wrap="none" w:vAnchor="text" w:hAnchor="margin" w:x="3014" w:y="3894"/>
        <w:shd w:val="clear" w:color="auto" w:fill="auto"/>
        <w:ind w:left="140" w:firstLine="0"/>
        <w:jc w:val="both"/>
      </w:pPr>
      <w:r>
        <w:rPr>
          <w:rStyle w:val="14Exact"/>
          <w:spacing w:val="0"/>
        </w:rPr>
        <w:t>Пусть сегодня звучат</w:t>
      </w:r>
    </w:p>
    <w:p w:rsidR="003E5E56" w:rsidRDefault="003E5E56">
      <w:pPr>
        <w:pStyle w:val="140"/>
        <w:framePr w:w="3070" w:h="5962" w:wrap="none" w:vAnchor="text" w:hAnchor="margin" w:x="3014" w:y="3894"/>
        <w:shd w:val="clear" w:color="auto" w:fill="auto"/>
        <w:ind w:left="140" w:right="180" w:firstLine="1480"/>
      </w:pPr>
      <w:r>
        <w:rPr>
          <w:rStyle w:val="14Exact"/>
          <w:spacing w:val="0"/>
        </w:rPr>
        <w:t>поздравлены!, Их так много, что хватит на век. Так живи же, душой но старея, Мой любимый, родной человек!</w:t>
      </w:r>
    </w:p>
    <w:p w:rsidR="003E5E56" w:rsidRDefault="003E5E56">
      <w:pPr>
        <w:pStyle w:val="140"/>
        <w:framePr w:w="3070" w:h="5962" w:wrap="none" w:vAnchor="text" w:hAnchor="margin" w:x="3014" w:y="3894"/>
        <w:shd w:val="clear" w:color="auto" w:fill="auto"/>
        <w:ind w:right="100" w:firstLine="0"/>
        <w:jc w:val="right"/>
      </w:pPr>
      <w:r>
        <w:rPr>
          <w:rStyle w:val="14Exact"/>
          <w:spacing w:val="0"/>
        </w:rPr>
        <w:t>Жена.</w:t>
      </w:r>
    </w:p>
    <w:p w:rsidR="003E5E56" w:rsidRDefault="003E5E56">
      <w:pPr>
        <w:pStyle w:val="130"/>
        <w:framePr w:w="3003" w:h="1872" w:wrap="none" w:vAnchor="text" w:hAnchor="margin" w:x="3009" w:y="1907"/>
        <w:shd w:val="clear" w:color="auto" w:fill="auto"/>
        <w:spacing w:line="168" w:lineRule="exact"/>
        <w:ind w:firstLine="0"/>
        <w:jc w:val="center"/>
      </w:pPr>
      <w:r>
        <w:rPr>
          <w:spacing w:val="0"/>
        </w:rPr>
        <w:t>ВЛАСОВУ Татьяну</w:t>
      </w:r>
    </w:p>
    <w:p w:rsidR="003E5E56" w:rsidRDefault="003E5E56">
      <w:pPr>
        <w:pStyle w:val="130"/>
        <w:framePr w:w="3003" w:h="1872" w:wrap="none" w:vAnchor="text" w:hAnchor="margin" w:x="3009" w:y="1907"/>
        <w:shd w:val="clear" w:color="auto" w:fill="auto"/>
        <w:spacing w:line="168" w:lineRule="exact"/>
        <w:ind w:left="100" w:right="340" w:firstLine="220"/>
      </w:pPr>
      <w:r>
        <w:rPr>
          <w:spacing w:val="0"/>
        </w:rPr>
        <w:t xml:space="preserve">Кузьминичну с юбилеем! </w:t>
      </w:r>
      <w:r>
        <w:rPr>
          <w:rStyle w:val="139"/>
          <w:spacing w:val="0"/>
        </w:rPr>
        <w:t>Жел аем здоровья,</w:t>
      </w:r>
    </w:p>
    <w:p w:rsidR="003E5E56" w:rsidRDefault="003E5E56">
      <w:pPr>
        <w:pStyle w:val="140"/>
        <w:framePr w:w="3003" w:h="1872" w:wrap="none" w:vAnchor="text" w:hAnchor="margin" w:x="3009" w:y="1907"/>
        <w:shd w:val="clear" w:color="auto" w:fill="auto"/>
        <w:ind w:left="100" w:right="340" w:firstLine="1220"/>
      </w:pPr>
      <w:r>
        <w:rPr>
          <w:rStyle w:val="14Exact"/>
          <w:spacing w:val="0"/>
        </w:rPr>
        <w:t>желаем успеха, Чтоб слезы блестели</w:t>
      </w:r>
    </w:p>
    <w:p w:rsidR="003E5E56" w:rsidRDefault="003E5E56">
      <w:pPr>
        <w:pStyle w:val="140"/>
        <w:framePr w:w="3003" w:h="1872" w:wrap="none" w:vAnchor="text" w:hAnchor="margin" w:x="3009" w:y="1907"/>
        <w:shd w:val="clear" w:color="auto" w:fill="auto"/>
        <w:ind w:left="100" w:right="140" w:firstLine="700"/>
      </w:pPr>
      <w:r>
        <w:rPr>
          <w:rStyle w:val="14Exact"/>
          <w:spacing w:val="0"/>
        </w:rPr>
        <w:t>в глазах лишь от смеха, Чтоб радость и счастье</w:t>
      </w:r>
    </w:p>
    <w:p w:rsidR="003E5E56" w:rsidRDefault="003E5E56">
      <w:pPr>
        <w:pStyle w:val="140"/>
        <w:framePr w:w="3003" w:h="1872" w:wrap="none" w:vAnchor="text" w:hAnchor="margin" w:x="3009" w:y="1907"/>
        <w:shd w:val="clear" w:color="auto" w:fill="auto"/>
        <w:ind w:left="100" w:right="140" w:firstLine="940"/>
      </w:pPr>
      <w:r>
        <w:rPr>
          <w:rStyle w:val="14Exact"/>
          <w:spacing w:val="0"/>
        </w:rPr>
        <w:t>. в ул ыбке светил ись, И чтоб все желания</w:t>
      </w:r>
    </w:p>
    <w:p w:rsidR="003E5E56" w:rsidRDefault="003E5E56">
      <w:pPr>
        <w:pStyle w:val="140"/>
        <w:framePr w:w="3003" w:h="1872" w:wrap="none" w:vAnchor="text" w:hAnchor="margin" w:x="3009" w:y="1907"/>
        <w:shd w:val="clear" w:color="auto" w:fill="auto"/>
        <w:ind w:left="1160" w:right="140" w:firstLine="240"/>
      </w:pPr>
      <w:r>
        <w:rPr>
          <w:rStyle w:val="14Exact"/>
          <w:spacing w:val="0"/>
        </w:rPr>
        <w:t>осуществились! Свекровь, родные.</w:t>
      </w:r>
    </w:p>
    <w:p w:rsidR="003E5E56" w:rsidRDefault="003E5E56">
      <w:pPr>
        <w:pStyle w:val="16"/>
        <w:framePr w:w="5245" w:h="3151" w:wrap="none" w:vAnchor="text" w:hAnchor="margin" w:x="6225" w:y="1012"/>
        <w:shd w:val="clear" w:color="auto" w:fill="auto"/>
        <w:ind w:left="220" w:right="100"/>
      </w:pPr>
      <w:r>
        <w:rPr>
          <w:spacing w:val="0"/>
        </w:rPr>
        <w:t>Насколько верно утверждение, что если человек хорошо не высыпается то ему не поможет никакая диета?</w:t>
      </w:r>
    </w:p>
    <w:p w:rsidR="003E5E56" w:rsidRDefault="003E5E56">
      <w:pPr>
        <w:pStyle w:val="140"/>
        <w:framePr w:w="5245" w:h="3151" w:wrap="none" w:vAnchor="text" w:hAnchor="margin" w:x="6225" w:y="1012"/>
        <w:shd w:val="clear" w:color="auto" w:fill="auto"/>
        <w:ind w:left="120" w:right="1620" w:firstLine="120"/>
        <w:jc w:val="both"/>
      </w:pPr>
      <w:r>
        <w:rPr>
          <w:rStyle w:val="14Exact"/>
          <w:spacing w:val="0"/>
        </w:rPr>
        <w:t>Это абсолютно верно. В США даже про</w:t>
      </w:r>
      <w:r>
        <w:rPr>
          <w:rStyle w:val="14Exact"/>
          <w:spacing w:val="0"/>
        </w:rPr>
        <w:softHyphen/>
        <w:t>веди специальное наблюдение. Полгода они изучали жизнь пятисот полных лю</w:t>
      </w:r>
      <w:r>
        <w:rPr>
          <w:rStyle w:val="14Exact"/>
          <w:spacing w:val="0"/>
        </w:rPr>
        <w:softHyphen/>
        <w:t>дей, которые соблюдали низкокалорий</w:t>
      </w:r>
      <w:r>
        <w:rPr>
          <w:rStyle w:val="14Exact"/>
          <w:spacing w:val="0"/>
        </w:rPr>
        <w:softHyphen/>
        <w:t>ную диету. А кроме того, еженедельно минимум по три часа занимались фит</w:t>
      </w:r>
      <w:r>
        <w:rPr>
          <w:rStyle w:val="14Exact"/>
          <w:spacing w:val="0"/>
        </w:rPr>
        <w:softHyphen/>
        <w:t>несом.</w:t>
      </w:r>
    </w:p>
    <w:p w:rsidR="003E5E56" w:rsidRDefault="003E5E56">
      <w:pPr>
        <w:pStyle w:val="140"/>
        <w:framePr w:w="5245" w:h="3151" w:wrap="none" w:vAnchor="text" w:hAnchor="margin" w:x="6225" w:y="1012"/>
        <w:shd w:val="clear" w:color="auto" w:fill="auto"/>
        <w:ind w:left="120" w:right="1620" w:firstLine="120"/>
        <w:jc w:val="both"/>
      </w:pPr>
      <w:r>
        <w:rPr>
          <w:rStyle w:val="14Exact"/>
          <w:spacing w:val="0"/>
        </w:rPr>
        <w:t>В меню этих добровольцев входили зерновые, фрукты и овощи. Конечно, условия существования людей всё-таки, различались. Ведь у каждого из, них была в основном своджизнь. И веда они её по-разному. .Кто-то, например, попа</w:t>
      </w:r>
      <w:r>
        <w:rPr>
          <w:rStyle w:val="14Exact"/>
          <w:spacing w:val="0"/>
        </w:rPr>
        <w:softHyphen/>
        <w:t>дал в стрессовые ситуации, кто-то недо</w:t>
      </w:r>
      <w:r>
        <w:rPr>
          <w:rStyle w:val="14Exact"/>
          <w:spacing w:val="0"/>
        </w:rPr>
        <w:softHyphen/>
        <w:t>сыпал.</w:t>
      </w:r>
    </w:p>
    <w:p w:rsidR="003E5E56" w:rsidRDefault="003E5E56">
      <w:pPr>
        <w:pStyle w:val="16"/>
        <w:framePr w:w="7688" w:h="1402" w:wrap="none" w:vAnchor="text" w:hAnchor="margin" w:x="6225" w:y="4508"/>
        <w:shd w:val="clear" w:color="auto" w:fill="auto"/>
        <w:spacing w:line="163" w:lineRule="exact"/>
        <w:ind w:left="100"/>
      </w:pPr>
      <w:r>
        <w:rPr>
          <w:spacing w:val="0"/>
        </w:rPr>
        <w:t>ЩШШ§ЯЬНО ■ МУНИЦИПАЛЬНЫЙ КОМИТЕТ</w:t>
      </w:r>
    </w:p>
    <w:p w:rsidR="003E5E56" w:rsidRDefault="003E5E56">
      <w:pPr>
        <w:pStyle w:val="16"/>
        <w:framePr w:w="7688" w:h="1402" w:wrap="none" w:vAnchor="text" w:hAnchor="margin" w:x="6225" w:y="4508"/>
        <w:shd w:val="clear" w:color="auto" w:fill="auto"/>
        <w:spacing w:line="163" w:lineRule="exact"/>
        <w:ind w:right="120"/>
        <w:jc w:val="center"/>
      </w:pPr>
      <w:r>
        <w:rPr>
          <w:spacing w:val="0"/>
        </w:rPr>
        <w:t>НОВОГЕОЩаШСКОБО СЫШСКОГО ПОСЕЛЕНИЯ ОКТЯБРЬСКОГО РАЙОНА</w:t>
      </w:r>
    </w:p>
    <w:p w:rsidR="003E5E56" w:rsidRDefault="003E5E56">
      <w:pPr>
        <w:pStyle w:val="140"/>
        <w:framePr w:w="7688" w:h="1402" w:wrap="none" w:vAnchor="text" w:hAnchor="margin" w:x="6225" w:y="4508"/>
        <w:shd w:val="clear" w:color="auto" w:fill="auto"/>
        <w:spacing w:line="163" w:lineRule="exact"/>
        <w:ind w:right="120" w:firstLine="0"/>
        <w:jc w:val="center"/>
      </w:pPr>
      <w:r>
        <w:rPr>
          <w:rStyle w:val="14Exact"/>
          <w:spacing w:val="0"/>
        </w:rPr>
        <w:t>РЕШЕНИЕ</w:t>
      </w:r>
    </w:p>
    <w:p w:rsidR="003E5E56" w:rsidRDefault="003E5E56">
      <w:pPr>
        <w:pStyle w:val="17"/>
        <w:framePr w:w="7688" w:h="1402" w:wrap="none" w:vAnchor="text" w:hAnchor="margin" w:x="6225" w:y="4508"/>
        <w:shd w:val="clear" w:color="auto" w:fill="auto"/>
        <w:ind w:left="2380"/>
      </w:pPr>
      <w:r>
        <w:rPr>
          <w:spacing w:val="0"/>
        </w:rPr>
        <w:t xml:space="preserve"> 23,12,2014 М&gt; 42.</w:t>
      </w:r>
    </w:p>
    <w:p w:rsidR="003E5E56" w:rsidRDefault="003E5E56">
      <w:pPr>
        <w:pStyle w:val="140"/>
        <w:framePr w:w="7688" w:h="1402" w:wrap="none" w:vAnchor="text" w:hAnchor="margin" w:x="6225" w:y="4508"/>
        <w:shd w:val="clear" w:color="auto" w:fill="auto"/>
        <w:spacing w:line="163" w:lineRule="exact"/>
        <w:ind w:left="2220" w:firstLine="0"/>
      </w:pPr>
      <w:r>
        <w:rPr>
          <w:rStyle w:val="14Exact"/>
          <w:spacing w:val="0"/>
        </w:rPr>
        <w:t>О назначении публичных слушаний ,</w:t>
      </w:r>
    </w:p>
    <w:p w:rsidR="003E5E56" w:rsidRDefault="003E5E56">
      <w:pPr>
        <w:pStyle w:val="30"/>
        <w:framePr w:w="7688" w:h="1402" w:wrap="none" w:vAnchor="text" w:hAnchor="margin" w:x="6225" w:y="4508"/>
        <w:shd w:val="clear" w:color="auto" w:fill="auto"/>
        <w:ind w:left="100" w:right="120" w:firstLine="200"/>
        <w:jc w:val="left"/>
      </w:pPr>
      <w:r>
        <w:rPr>
          <w:rStyle w:val="3Exact"/>
          <w:spacing w:val="0"/>
        </w:rPr>
        <w:t xml:space="preserve">В соответствии с Федеральным законом от ' чдатМомШши -Ж М. Лысенко. В. II. Лёх- С октября 2003 года № -щ- фз </w:t>
      </w:r>
      <w:r>
        <w:rPr>
          <w:rStyle w:val="32"/>
          <w:spacing w:val="-10"/>
        </w:rPr>
        <w:t>«об</w:t>
      </w:r>
      <w:r>
        <w:rPr>
          <w:rStyle w:val="3Exact"/>
          <w:spacing w:val="0"/>
        </w:rPr>
        <w:t xml:space="preserve"> общих приза- кий, Г. В. Жилина.</w:t>
      </w:r>
    </w:p>
    <w:p w:rsidR="003E5E56" w:rsidRDefault="003E5E56">
      <w:pPr>
        <w:pStyle w:val="30"/>
        <w:framePr w:w="7688" w:h="1402" w:wrap="none" w:vAnchor="text" w:hAnchor="margin" w:x="6225" w:y="4508"/>
        <w:shd w:val="clear" w:color="auto" w:fill="auto"/>
        <w:spacing w:line="170" w:lineRule="exact"/>
        <w:ind w:right="120" w:firstLine="0"/>
        <w:jc w:val="right"/>
      </w:pPr>
      <w:r>
        <w:rPr>
          <w:rStyle w:val="3Exact"/>
          <w:spacing w:val="0"/>
        </w:rPr>
        <w:t>Назначить первое заседание комиссии но</w:t>
      </w:r>
    </w:p>
    <w:p w:rsidR="003E5E56" w:rsidRDefault="003E5E56">
      <w:pPr>
        <w:pStyle w:val="180"/>
        <w:framePr w:w="7717" w:h="1046" w:wrap="none" w:vAnchor="text" w:hAnchor="margin" w:x="6350" w:y="8819"/>
        <w:shd w:val="clear" w:color="auto" w:fill="auto"/>
        <w:tabs>
          <w:tab w:val="right" w:pos="7615"/>
        </w:tabs>
        <w:spacing w:line="190" w:lineRule="exact"/>
        <w:ind w:left="1140"/>
      </w:pPr>
      <w:r>
        <w:rPr>
          <w:rStyle w:val="18Exact"/>
          <w:rFonts w:cs="Courier New"/>
          <w:b/>
          <w:bCs/>
          <w:spacing w:val="0"/>
        </w:rPr>
        <w:t>ВНИМАНИЮЖИТВ</w:t>
      </w:r>
      <w:r>
        <w:rPr>
          <w:rStyle w:val="18TimesNewRoman"/>
        </w:rPr>
        <w:t>7</w:t>
      </w:r>
      <w:r>
        <w:rPr>
          <w:rStyle w:val="18Exact"/>
          <w:rFonts w:cs="Courier New"/>
          <w:b/>
          <w:bCs/>
          <w:spacing w:val="0"/>
        </w:rPr>
        <w:t>(КЙ ГАЛКЬКИКСКОГОПОСВЛКПИЯ</w:t>
      </w:r>
      <w:r>
        <w:rPr>
          <w:rStyle w:val="18Exact"/>
          <w:rFonts w:cs="Courier New"/>
          <w:b/>
          <w:bCs/>
          <w:spacing w:val="0"/>
        </w:rPr>
        <w:tab/>
        <w:t>•</w:t>
      </w:r>
    </w:p>
    <w:p w:rsidR="003E5E56" w:rsidRDefault="003E5E56">
      <w:pPr>
        <w:pStyle w:val="30"/>
        <w:framePr w:w="7717" w:h="1046" w:wrap="none" w:vAnchor="text" w:hAnchor="margin" w:x="6350" w:y="8819"/>
        <w:shd w:val="clear" w:color="auto" w:fill="auto"/>
        <w:tabs>
          <w:tab w:val="right" w:pos="6100"/>
        </w:tabs>
        <w:spacing w:line="149" w:lineRule="exact"/>
        <w:ind w:left="100" w:right="100" w:firstLine="160"/>
        <w:jc w:val="both"/>
      </w:pPr>
      <w:r>
        <w:rPr>
          <w:rStyle w:val="3Exact"/>
          <w:spacing w:val="0"/>
        </w:rPr>
        <w:t xml:space="preserve">Незаконное складирование твёрдых баковых огходов (ТБО) на территории Галенкинского , сельского поселения прекращено с 20.0.!.2Й5года. Складирование н учтшнвация отходов цроно-. </w:t>
      </w:r>
      <w:r>
        <w:rPr>
          <w:rStyle w:val="3Exact"/>
          <w:spacing w:val="0"/>
          <w:lang w:val="en-US" w:eastAsia="en-US"/>
        </w:rPr>
        <w:t>f</w:t>
      </w:r>
      <w:r w:rsidRPr="00D23830">
        <w:rPr>
          <w:rStyle w:val="3Exact"/>
          <w:spacing w:val="0"/>
          <w:lang w:eastAsia="en-US"/>
        </w:rPr>
        <w:t xml:space="preserve"> </w:t>
      </w:r>
      <w:r>
        <w:rPr>
          <w:rStyle w:val="3Exact"/>
          <w:spacing w:val="0"/>
        </w:rPr>
        <w:t>днтся на всех лицензированных местах Приморского кран</w:t>
      </w:r>
      <w:r>
        <w:rPr>
          <w:rStyle w:val="3Exact"/>
          <w:spacing w:val="0"/>
        </w:rPr>
        <w:tab/>
      </w:r>
      <w:r>
        <w:rPr>
          <w:rStyle w:val="3Exact"/>
          <w:spacing w:val="0"/>
          <w:vertAlign w:val="superscript"/>
        </w:rPr>
        <w:t>1</w:t>
      </w:r>
    </w:p>
    <w:p w:rsidR="003E5E56" w:rsidRDefault="003E5E56">
      <w:pPr>
        <w:pStyle w:val="30"/>
        <w:framePr w:w="7717" w:h="1046" w:wrap="none" w:vAnchor="text" w:hAnchor="margin" w:x="6350" w:y="8819"/>
        <w:shd w:val="clear" w:color="auto" w:fill="auto"/>
        <w:spacing w:line="149" w:lineRule="exact"/>
        <w:ind w:firstLine="0"/>
      </w:pPr>
      <w:r>
        <w:rPr>
          <w:rStyle w:val="3Exact"/>
          <w:spacing w:val="0"/>
        </w:rPr>
        <w:t>На территории ОктябрЬскоТО-раййНД складирование' н утшшздйя ТШ'ЦёуЩйфтшяетед на полигоне с. Покровка (ориентир расположения полигона - ул. Дуговая, от жилого дома .</w:t>
      </w:r>
    </w:p>
    <w:p w:rsidR="003E5E56" w:rsidRDefault="003E5E56">
      <w:pPr>
        <w:pStyle w:val="30"/>
        <w:framePr w:w="3896" w:h="2867" w:wrap="none" w:vAnchor="text" w:hAnchor="margin" w:x="6230" w:y="5771"/>
        <w:shd w:val="clear" w:color="auto" w:fill="auto"/>
        <w:spacing w:line="149" w:lineRule="exact"/>
        <w:ind w:left="120" w:right="160" w:firstLine="0"/>
        <w:jc w:val="both"/>
      </w:pPr>
      <w:r>
        <w:rPr>
          <w:rStyle w:val="3Exact"/>
          <w:spacing w:val="0"/>
        </w:rPr>
        <w:t>ципах организации местного самоуправления в Российской Федерации», Уставом новогеор- гпснского сельского поселения, Положением о публичных слушаниях на территории Новоге</w:t>
      </w:r>
      <w:r>
        <w:rPr>
          <w:rStyle w:val="3Exact"/>
          <w:spacing w:val="0"/>
        </w:rPr>
        <w:softHyphen/>
        <w:t>оргиевского сельского поселения, утвержден</w:t>
      </w:r>
      <w:r>
        <w:rPr>
          <w:rStyle w:val="3Exact"/>
          <w:spacing w:val="0"/>
        </w:rPr>
        <w:softHyphen/>
        <w:t xml:space="preserve">ным решением муниципального комитета Ио- вогеоргиевского сельского поселения от </w:t>
      </w:r>
      <w:r>
        <w:rPr>
          <w:rStyle w:val="3Candara"/>
        </w:rPr>
        <w:t>18</w:t>
      </w:r>
      <w:r>
        <w:rPr>
          <w:rStyle w:val="3Exact"/>
          <w:spacing w:val="0"/>
        </w:rPr>
        <w:t>.П. 2005 года № 02 муниципал ьный комитет Ново- георгиевского сельского поселения РЕШИЛ:</w:t>
      </w:r>
    </w:p>
    <w:p w:rsidR="003E5E56" w:rsidRDefault="003E5E56">
      <w:pPr>
        <w:pStyle w:val="30"/>
        <w:framePr w:w="3896" w:h="2867" w:wrap="none" w:vAnchor="text" w:hAnchor="margin" w:x="6230" w:y="5771"/>
        <w:shd w:val="clear" w:color="auto" w:fill="auto"/>
        <w:spacing w:line="149" w:lineRule="exact"/>
        <w:ind w:left="120" w:right="100" w:firstLine="180"/>
        <w:jc w:val="left"/>
      </w:pPr>
      <w:r>
        <w:rPr>
          <w:rStyle w:val="3Exact"/>
          <w:spacing w:val="0"/>
        </w:rPr>
        <w:t>Назначить но инициативе мунипкпальноп) ко</w:t>
      </w:r>
      <w:r>
        <w:rPr>
          <w:rStyle w:val="3Exact"/>
          <w:spacing w:val="0"/>
        </w:rPr>
        <w:softHyphen/>
        <w:t xml:space="preserve">митета НмбрШгаевского шшского поселения в, жтк» дайй МОКУ «Нжяясфгшваш* Средняя ■ обшеобрязоштындя школа» в </w:t>
      </w:r>
      <w:r>
        <w:rPr>
          <w:rStyle w:val="32"/>
          <w:spacing w:val="-10"/>
        </w:rPr>
        <w:t>и чтт</w:t>
      </w:r>
      <w:r>
        <w:rPr>
          <w:rStyle w:val="3Exact"/>
          <w:spacing w:val="0"/>
        </w:rPr>
        <w:t xml:space="preserve"> 00 минут 20 января 2015 года публичные слушании.</w:t>
      </w:r>
    </w:p>
    <w:p w:rsidR="003E5E56" w:rsidRDefault="003E5E56">
      <w:pPr>
        <w:pStyle w:val="30"/>
        <w:framePr w:w="3896" w:h="2867" w:wrap="none" w:vAnchor="text" w:hAnchor="margin" w:x="6230" w:y="5771"/>
        <w:shd w:val="clear" w:color="auto" w:fill="auto"/>
        <w:spacing w:line="149" w:lineRule="exact"/>
        <w:ind w:left="120" w:right="160" w:firstLine="180"/>
        <w:jc w:val="left"/>
      </w:pPr>
      <w:r>
        <w:rPr>
          <w:rStyle w:val="3Exact"/>
          <w:spacing w:val="0"/>
        </w:rPr>
        <w:t>Утвердит!, следующий состав комиссии по подготовке и проведению публичных слушаний: Председатель комиссии • С.Ф. Данилина. Секретарь комиссии - В.А. Земяянухина.</w:t>
      </w:r>
    </w:p>
    <w:p w:rsidR="003E5E56" w:rsidRDefault="003E5E56">
      <w:pPr>
        <w:pStyle w:val="19"/>
        <w:framePr w:w="1909" w:h="260" w:wrap="none" w:vAnchor="text" w:hAnchor="margin" w:x="6335" w:y="604"/>
        <w:shd w:val="clear" w:color="auto" w:fill="auto"/>
        <w:spacing w:line="260" w:lineRule="exact"/>
        <w:ind w:left="100"/>
      </w:pPr>
      <w:r>
        <w:rPr>
          <w:rStyle w:val="19Exact1"/>
          <w:rFonts w:eastAsia="Courier New"/>
          <w:b/>
          <w:bCs/>
          <w:spacing w:val="0"/>
        </w:rPr>
        <w:t>Полезно знать</w:t>
      </w: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585" w:lineRule="exact"/>
      </w:pPr>
    </w:p>
    <w:p w:rsidR="003E5E56" w:rsidRDefault="003E5E56">
      <w:pPr>
        <w:rPr>
          <w:sz w:val="2"/>
          <w:szCs w:val="2"/>
        </w:rPr>
        <w:sectPr w:rsidR="003E5E56">
          <w:pgSz w:w="16838" w:h="11909" w:orient="landscape"/>
          <w:pgMar w:top="908" w:right="1396" w:bottom="908" w:left="1396" w:header="0" w:footer="3" w:gutter="0"/>
          <w:cols w:space="720"/>
          <w:noEndnote/>
          <w:docGrid w:linePitch="360"/>
        </w:sectPr>
      </w:pPr>
    </w:p>
    <w:p w:rsidR="003E5E56" w:rsidRDefault="003E5E56">
      <w:pPr>
        <w:pStyle w:val="60"/>
        <w:shd w:val="clear" w:color="auto" w:fill="auto"/>
        <w:spacing w:before="0" w:after="367" w:line="240" w:lineRule="exact"/>
      </w:pPr>
      <w:r>
        <w:t>РЕШЕНИЕ</w:t>
      </w:r>
    </w:p>
    <w:p w:rsidR="003E5E56" w:rsidRDefault="003E5E56">
      <w:pPr>
        <w:pStyle w:val="71"/>
        <w:numPr>
          <w:ilvl w:val="0"/>
          <w:numId w:val="18"/>
        </w:numPr>
        <w:shd w:val="clear" w:color="auto" w:fill="auto"/>
        <w:tabs>
          <w:tab w:val="left" w:pos="8348"/>
          <w:tab w:val="right" w:pos="8746"/>
        </w:tabs>
        <w:spacing w:after="38" w:line="240" w:lineRule="exact"/>
        <w:ind w:left="20"/>
      </w:pPr>
      <w:r>
        <w:t>№1</w:t>
      </w:r>
    </w:p>
    <w:p w:rsidR="003E5E56" w:rsidRDefault="003E5E56">
      <w:pPr>
        <w:pStyle w:val="60"/>
        <w:shd w:val="clear" w:color="auto" w:fill="auto"/>
        <w:spacing w:before="0" w:after="713" w:line="240" w:lineRule="exact"/>
      </w:pPr>
      <w:r>
        <w:t>Об итогах публичных слушаний</w:t>
      </w:r>
    </w:p>
    <w:p w:rsidR="003E5E56" w:rsidRDefault="003E5E56">
      <w:pPr>
        <w:pStyle w:val="71"/>
        <w:shd w:val="clear" w:color="auto" w:fill="auto"/>
        <w:spacing w:after="309" w:line="326" w:lineRule="exact"/>
        <w:ind w:left="20" w:right="20" w:firstLine="720"/>
      </w:pPr>
      <w:r>
        <w:t>Руководствуясь ст. 28 Федерального закона от 06 октября 2003 года № 131- ФЗ «Об общих принципах организации местного самоуправления в Российской Федерации», Уставом Новогеоргиевского сельского поселения, Положением о публичных слушаниях на территории Новогеоргиевского сельского поселения, утвержденным решением муниципального комитета Новогеоргиевского сельского поселения от 16.11 2005 года № 62, муниципальный комитет Новогеоргиевского сельского поселения</w:t>
      </w:r>
    </w:p>
    <w:p w:rsidR="003E5E56" w:rsidRDefault="003E5E56">
      <w:pPr>
        <w:pStyle w:val="71"/>
        <w:shd w:val="clear" w:color="auto" w:fill="auto"/>
        <w:spacing w:after="279" w:line="240" w:lineRule="exact"/>
        <w:ind w:left="20" w:firstLine="720"/>
      </w:pPr>
      <w:r>
        <w:t>РЕШИЛ:</w:t>
      </w:r>
    </w:p>
    <w:p w:rsidR="003E5E56" w:rsidRDefault="003E5E56">
      <w:pPr>
        <w:pStyle w:val="71"/>
        <w:numPr>
          <w:ilvl w:val="0"/>
          <w:numId w:val="19"/>
        </w:numPr>
        <w:shd w:val="clear" w:color="auto" w:fill="auto"/>
        <w:tabs>
          <w:tab w:val="left" w:pos="1371"/>
        </w:tabs>
        <w:spacing w:after="0" w:line="326" w:lineRule="exact"/>
        <w:ind w:left="20" w:right="20" w:firstLine="720"/>
      </w:pPr>
      <w:r>
        <w:t>Утвердить итоговый протокол публичных слушаний по вопросу преобразования Новогеоргиевского сельского поселения путем объединения с Галенкинским и Покровским сельскими поселениями Октябрьского муниципального района, назначенных решением муниципального комитета Новогеоргиевского сельского поселения от 23.12. 2014 года №42 на 26 января 2015 года (прилагается).</w:t>
      </w:r>
    </w:p>
    <w:p w:rsidR="003E5E56" w:rsidRDefault="003E5E56">
      <w:pPr>
        <w:pStyle w:val="71"/>
        <w:numPr>
          <w:ilvl w:val="0"/>
          <w:numId w:val="19"/>
        </w:numPr>
        <w:shd w:val="clear" w:color="auto" w:fill="auto"/>
        <w:tabs>
          <w:tab w:val="left" w:pos="1371"/>
        </w:tabs>
        <w:spacing w:after="2232" w:line="326" w:lineRule="exact"/>
        <w:ind w:left="20" w:firstLine="720"/>
      </w:pPr>
      <w:r>
        <w:t>Опубликовать настоящее решение в средствах массовой информации</w:t>
      </w:r>
    </w:p>
    <w:p w:rsidR="003E5E56" w:rsidRDefault="003E5E56">
      <w:pPr>
        <w:pStyle w:val="71"/>
        <w:framePr w:h="230" w:wrap="around" w:vAnchor="text" w:hAnchor="margin" w:x="6923" w:y="302"/>
        <w:shd w:val="clear" w:color="auto" w:fill="auto"/>
        <w:spacing w:after="0" w:line="230" w:lineRule="exact"/>
        <w:ind w:left="100"/>
        <w:jc w:val="left"/>
      </w:pPr>
      <w:r>
        <w:rPr>
          <w:rStyle w:val="7Exact"/>
          <w:spacing w:val="0"/>
        </w:rPr>
        <w:t>.М. Лысенко</w:t>
      </w:r>
    </w:p>
    <w:p w:rsidR="003E5E56" w:rsidRDefault="003E5E56">
      <w:pPr>
        <w:pStyle w:val="71"/>
        <w:shd w:val="clear" w:color="auto" w:fill="auto"/>
        <w:spacing w:after="0" w:line="312" w:lineRule="exact"/>
        <w:ind w:left="20" w:right="1580" w:firstLine="720"/>
        <w:jc w:val="left"/>
      </w:pPr>
      <w:r>
        <w:t>Председатель муниципального комитета Новогеоргиевского сельского поселений^</w:t>
      </w:r>
      <w:r>
        <w:br w:type="page"/>
      </w:r>
    </w:p>
    <w:p w:rsidR="003E5E56" w:rsidRDefault="003E5E56">
      <w:pPr>
        <w:pStyle w:val="60"/>
        <w:shd w:val="clear" w:color="auto" w:fill="auto"/>
        <w:spacing w:before="0" w:after="1087" w:line="240" w:lineRule="exact"/>
        <w:ind w:left="860"/>
        <w:jc w:val="left"/>
      </w:pPr>
      <w:r>
        <w:t>ИТОГОВЫЙ ДОКУМЕНТ ПУБЛИЧНЫХ СЛУШАНИЙ</w:t>
      </w:r>
    </w:p>
    <w:p w:rsidR="003E5E56" w:rsidRDefault="003E5E56">
      <w:pPr>
        <w:pStyle w:val="71"/>
        <w:shd w:val="clear" w:color="auto" w:fill="auto"/>
        <w:spacing w:after="0" w:line="278" w:lineRule="exact"/>
        <w:ind w:left="140" w:right="1340" w:firstLine="140"/>
        <w:jc w:val="left"/>
      </w:pPr>
      <w:r>
        <w:t>Публичные слушания назначены Решением муниципального комитета Новогеоргиевского сельского поселения Октябрьского района от 23.12 2014 года №42</w:t>
      </w:r>
    </w:p>
    <w:p w:rsidR="003E5E56" w:rsidRDefault="003E5E56">
      <w:pPr>
        <w:pStyle w:val="71"/>
        <w:shd w:val="clear" w:color="auto" w:fill="auto"/>
        <w:spacing w:after="29" w:line="278" w:lineRule="exact"/>
        <w:ind w:left="140" w:right="640"/>
        <w:jc w:val="left"/>
      </w:pPr>
      <w:r>
        <w:t xml:space="preserve">Проект Решения опубликован в районной газете «Заря» от 24.12 2014 года № 99 </w:t>
      </w:r>
      <w:r>
        <w:rPr>
          <w:rStyle w:val="72"/>
        </w:rPr>
        <w:t xml:space="preserve">Тема публичных слушаний: </w:t>
      </w:r>
      <w:r>
        <w:t xml:space="preserve">О поддержании инициативы о преобразовании Новогеоргиевского сельского поселения путём объединения с Г аленкинским сельским поселением и Покровским сельским поселением Октябрьского муниципального района. </w:t>
      </w:r>
      <w:r>
        <w:rPr>
          <w:rStyle w:val="72"/>
        </w:rPr>
        <w:t xml:space="preserve">Дата проведения публичных слушаний </w:t>
      </w:r>
      <w:r>
        <w:t>- 26 .12. 2015 года.</w:t>
      </w:r>
    </w:p>
    <w:p w:rsidR="003E5E56" w:rsidRDefault="003E5E56">
      <w:pPr>
        <w:pStyle w:val="60"/>
        <w:shd w:val="clear" w:color="auto" w:fill="auto"/>
        <w:spacing w:before="0" w:line="542" w:lineRule="exact"/>
        <w:ind w:left="140"/>
        <w:jc w:val="left"/>
      </w:pPr>
      <w:r>
        <w:t xml:space="preserve">Место проведения публичных слушаний </w:t>
      </w:r>
      <w:r>
        <w:rPr>
          <w:rStyle w:val="61"/>
        </w:rPr>
        <w:t>- МКОУ «Новогеоргиевская средняя</w:t>
      </w:r>
    </w:p>
    <w:p w:rsidR="003E5E56" w:rsidRDefault="003E5E56">
      <w:pPr>
        <w:pStyle w:val="71"/>
        <w:shd w:val="clear" w:color="auto" w:fill="auto"/>
        <w:spacing w:after="0" w:line="542" w:lineRule="exact"/>
        <w:ind w:left="140"/>
        <w:jc w:val="left"/>
      </w:pPr>
      <w:r>
        <w:t>общеобразовательная школа» - актовый зал.</w:t>
      </w:r>
    </w:p>
    <w:p w:rsidR="003E5E56" w:rsidRDefault="003E5E56">
      <w:pPr>
        <w:framePr w:h="970" w:wrap="around" w:vAnchor="text" w:hAnchor="margin" w:x="4811" w:y="4926"/>
        <w:jc w:val="center"/>
        <w:rPr>
          <w:sz w:val="2"/>
          <w:szCs w:val="2"/>
        </w:rPr>
      </w:pPr>
      <w:r w:rsidRPr="002D19AA">
        <w:rPr>
          <w:noProof/>
        </w:rPr>
        <w:pict>
          <v:shape id="Рисунок 11" o:spid="_x0000_i1035" type="#_x0000_t75" style="width:52.5pt;height:49.5pt;visibility:visible">
            <v:imagedata r:id="rId29" o:title=""/>
          </v:shape>
        </w:pict>
      </w:r>
    </w:p>
    <w:p w:rsidR="003E5E56" w:rsidRDefault="003E5E56">
      <w:pPr>
        <w:pStyle w:val="71"/>
        <w:framePr w:w="2722" w:h="654" w:wrap="notBeside" w:vAnchor="text" w:hAnchor="margin" w:x="6270" w:y="5112"/>
        <w:shd w:val="clear" w:color="auto" w:fill="auto"/>
        <w:spacing w:after="118" w:line="230" w:lineRule="exact"/>
        <w:jc w:val="left"/>
      </w:pPr>
      <w:r>
        <w:rPr>
          <w:rStyle w:val="7Exact"/>
          <w:spacing w:val="0"/>
        </w:rPr>
        <w:t>ч”.'</w:t>
      </w:r>
      <w:r>
        <w:rPr>
          <w:rStyle w:val="7Exact"/>
          <w:spacing w:val="0"/>
          <w:vertAlign w:val="superscript"/>
        </w:rPr>
        <w:t>п</w:t>
      </w:r>
      <w:r>
        <w:rPr>
          <w:rStyle w:val="7Exact"/>
          <w:spacing w:val="0"/>
        </w:rPr>
        <w:t xml:space="preserve"> у С.Ф.Данилина</w:t>
      </w:r>
    </w:p>
    <w:p w:rsidR="003E5E56" w:rsidRDefault="003E5E56">
      <w:pPr>
        <w:pStyle w:val="71"/>
        <w:framePr w:w="2722" w:h="654" w:wrap="notBeside" w:vAnchor="text" w:hAnchor="margin" w:x="6270" w:y="5112"/>
        <w:shd w:val="clear" w:color="auto" w:fill="auto"/>
        <w:spacing w:after="0" w:line="230" w:lineRule="exact"/>
        <w:jc w:val="right"/>
      </w:pPr>
      <w:r>
        <w:rPr>
          <w:rStyle w:val="7Exact"/>
          <w:spacing w:val="0"/>
        </w:rPr>
        <w:t>В.А.Землянухина</w:t>
      </w:r>
    </w:p>
    <w:p w:rsidR="003E5E56" w:rsidRDefault="003E5E56">
      <w:pPr>
        <w:pStyle w:val="71"/>
        <w:framePr w:w="3331" w:h="844" w:wrap="notBeside" w:vAnchor="text" w:hAnchor="margin" w:x="126" w:y="4957"/>
        <w:shd w:val="clear" w:color="auto" w:fill="auto"/>
        <w:spacing w:after="0" w:line="422" w:lineRule="exact"/>
        <w:ind w:right="100"/>
      </w:pPr>
      <w:r>
        <w:rPr>
          <w:rStyle w:val="7Exact"/>
          <w:spacing w:val="0"/>
        </w:rPr>
        <w:t>Ведущий публичный слушаний Секретарь публичных слушаний</w:t>
      </w:r>
    </w:p>
    <w:p w:rsidR="003E5E56" w:rsidRDefault="003E5E56">
      <w:pPr>
        <w:pStyle w:val="60"/>
        <w:shd w:val="clear" w:color="auto" w:fill="auto"/>
        <w:spacing w:before="0" w:after="732" w:line="542" w:lineRule="exact"/>
        <w:ind w:left="140"/>
        <w:jc w:val="left"/>
      </w:pPr>
      <w:r>
        <w:t xml:space="preserve">Время проведения публичных слушаний </w:t>
      </w:r>
      <w:r>
        <w:rPr>
          <w:rStyle w:val="61"/>
        </w:rPr>
        <w:t>-14 ч.</w:t>
      </w:r>
    </w:p>
    <w:tbl>
      <w:tblPr>
        <w:tblOverlap w:val="never"/>
        <w:tblW w:w="0" w:type="auto"/>
        <w:jc w:val="center"/>
        <w:tblLayout w:type="fixed"/>
        <w:tblCellMar>
          <w:left w:w="10" w:type="dxa"/>
          <w:right w:w="10" w:type="dxa"/>
        </w:tblCellMar>
        <w:tblLook w:val="00A0"/>
      </w:tblPr>
      <w:tblGrid>
        <w:gridCol w:w="835"/>
        <w:gridCol w:w="1622"/>
        <w:gridCol w:w="1349"/>
        <w:gridCol w:w="1550"/>
        <w:gridCol w:w="4219"/>
      </w:tblGrid>
      <w:tr w:rsidR="003E5E56">
        <w:trPr>
          <w:trHeight w:hRule="exact" w:val="782"/>
          <w:jc w:val="center"/>
        </w:trPr>
        <w:tc>
          <w:tcPr>
            <w:tcW w:w="835" w:type="dxa"/>
            <w:tcBorders>
              <w:top w:val="single" w:sz="4" w:space="0" w:color="auto"/>
              <w:left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190" w:lineRule="exact"/>
              <w:ind w:left="140"/>
            </w:pPr>
            <w:r>
              <w:rPr>
                <w:rStyle w:val="90"/>
              </w:rPr>
              <w:t>№ п/п</w:t>
            </w:r>
          </w:p>
        </w:tc>
        <w:tc>
          <w:tcPr>
            <w:tcW w:w="1622" w:type="dxa"/>
            <w:tcBorders>
              <w:top w:val="single" w:sz="4" w:space="0" w:color="auto"/>
              <w:left w:val="single" w:sz="4" w:space="0" w:color="auto"/>
            </w:tcBorders>
            <w:shd w:val="clear" w:color="auto" w:fill="FFFFFF"/>
            <w:vAlign w:val="bottom"/>
          </w:tcPr>
          <w:p w:rsidR="003E5E56" w:rsidRDefault="003E5E56">
            <w:pPr>
              <w:pStyle w:val="22"/>
              <w:framePr w:w="9576" w:wrap="notBeside" w:vAnchor="text" w:hAnchor="text" w:xAlign="center" w:y="1"/>
              <w:shd w:val="clear" w:color="auto" w:fill="auto"/>
              <w:spacing w:before="0" w:line="187" w:lineRule="exact"/>
              <w:ind w:left="120"/>
            </w:pPr>
            <w:r>
              <w:rPr>
                <w:rStyle w:val="90"/>
              </w:rPr>
              <w:t>Вопросы, вынесенные на публичные слушания</w:t>
            </w:r>
          </w:p>
        </w:tc>
        <w:tc>
          <w:tcPr>
            <w:tcW w:w="1349" w:type="dxa"/>
            <w:tcBorders>
              <w:top w:val="single" w:sz="4" w:space="0" w:color="auto"/>
              <w:left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187" w:lineRule="exact"/>
              <w:jc w:val="both"/>
            </w:pPr>
            <w:r>
              <w:rPr>
                <w:rStyle w:val="90"/>
              </w:rPr>
              <w:t>Предложения и рекомендации</w:t>
            </w:r>
          </w:p>
        </w:tc>
        <w:tc>
          <w:tcPr>
            <w:tcW w:w="1550" w:type="dxa"/>
            <w:tcBorders>
              <w:top w:val="single" w:sz="4" w:space="0" w:color="auto"/>
              <w:left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187" w:lineRule="exact"/>
              <w:ind w:left="120"/>
            </w:pPr>
            <w:r>
              <w:rPr>
                <w:rStyle w:val="90"/>
              </w:rPr>
              <w:t>Дата внесения рекомендации</w:t>
            </w:r>
          </w:p>
        </w:tc>
        <w:tc>
          <w:tcPr>
            <w:tcW w:w="4219" w:type="dxa"/>
            <w:tcBorders>
              <w:top w:val="single" w:sz="4" w:space="0" w:color="auto"/>
              <w:left w:val="single" w:sz="4" w:space="0" w:color="auto"/>
              <w:right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190" w:lineRule="exact"/>
              <w:jc w:val="center"/>
            </w:pPr>
            <w:r>
              <w:rPr>
                <w:rStyle w:val="90"/>
              </w:rPr>
              <w:t>Принятое решение</w:t>
            </w:r>
          </w:p>
        </w:tc>
      </w:tr>
      <w:tr w:rsidR="003E5E56">
        <w:trPr>
          <w:trHeight w:hRule="exact" w:val="2971"/>
          <w:jc w:val="center"/>
        </w:trPr>
        <w:tc>
          <w:tcPr>
            <w:tcW w:w="835" w:type="dxa"/>
            <w:tcBorders>
              <w:top w:val="single" w:sz="4" w:space="0" w:color="auto"/>
              <w:left w:val="single" w:sz="4" w:space="0" w:color="auto"/>
              <w:bottom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260" w:lineRule="exact"/>
              <w:ind w:left="140"/>
            </w:pPr>
            <w:r>
              <w:t>1</w:t>
            </w:r>
          </w:p>
        </w:tc>
        <w:tc>
          <w:tcPr>
            <w:tcW w:w="1622" w:type="dxa"/>
            <w:tcBorders>
              <w:top w:val="single" w:sz="4" w:space="0" w:color="auto"/>
              <w:left w:val="single" w:sz="4" w:space="0" w:color="auto"/>
              <w:bottom w:val="single" w:sz="4" w:space="0" w:color="auto"/>
            </w:tcBorders>
            <w:shd w:val="clear" w:color="auto" w:fill="FFFFFF"/>
            <w:vAlign w:val="bottom"/>
          </w:tcPr>
          <w:p w:rsidR="003E5E56" w:rsidRDefault="003E5E56">
            <w:pPr>
              <w:pStyle w:val="22"/>
              <w:framePr w:w="9576" w:wrap="notBeside" w:vAnchor="text" w:hAnchor="text" w:xAlign="center" w:y="1"/>
              <w:shd w:val="clear" w:color="auto" w:fill="auto"/>
              <w:spacing w:before="0" w:line="182" w:lineRule="exact"/>
              <w:ind w:left="120"/>
            </w:pPr>
            <w:r>
              <w:rPr>
                <w:rStyle w:val="90"/>
              </w:rPr>
              <w:t>О под держании</w:t>
            </w:r>
          </w:p>
          <w:p w:rsidR="003E5E56" w:rsidRDefault="003E5E56">
            <w:pPr>
              <w:pStyle w:val="22"/>
              <w:framePr w:w="9576" w:wrap="notBeside" w:vAnchor="text" w:hAnchor="text" w:xAlign="center" w:y="1"/>
              <w:shd w:val="clear" w:color="auto" w:fill="auto"/>
              <w:spacing w:before="0" w:line="182" w:lineRule="exact"/>
              <w:ind w:left="120"/>
            </w:pPr>
            <w:r>
              <w:rPr>
                <w:rStyle w:val="90"/>
              </w:rPr>
              <w:t>инициативы о</w:t>
            </w:r>
          </w:p>
          <w:p w:rsidR="003E5E56" w:rsidRDefault="003E5E56">
            <w:pPr>
              <w:pStyle w:val="22"/>
              <w:framePr w:w="9576" w:wrap="notBeside" w:vAnchor="text" w:hAnchor="text" w:xAlign="center" w:y="1"/>
              <w:shd w:val="clear" w:color="auto" w:fill="auto"/>
              <w:spacing w:before="0" w:line="182" w:lineRule="exact"/>
              <w:ind w:left="120"/>
            </w:pPr>
            <w:r>
              <w:rPr>
                <w:rStyle w:val="90"/>
              </w:rPr>
              <w:t>преобразовании</w:t>
            </w:r>
          </w:p>
          <w:p w:rsidR="003E5E56" w:rsidRDefault="003E5E56">
            <w:pPr>
              <w:pStyle w:val="22"/>
              <w:framePr w:w="9576" w:wrap="notBeside" w:vAnchor="text" w:hAnchor="text" w:xAlign="center" w:y="1"/>
              <w:shd w:val="clear" w:color="auto" w:fill="auto"/>
              <w:spacing w:before="0" w:line="182" w:lineRule="exact"/>
              <w:ind w:left="120"/>
            </w:pPr>
            <w:r>
              <w:rPr>
                <w:rStyle w:val="90"/>
              </w:rPr>
              <w:t>Новогеоргиевского</w:t>
            </w:r>
          </w:p>
          <w:p w:rsidR="003E5E56" w:rsidRDefault="003E5E56">
            <w:pPr>
              <w:pStyle w:val="22"/>
              <w:framePr w:w="9576" w:wrap="notBeside" w:vAnchor="text" w:hAnchor="text" w:xAlign="center" w:y="1"/>
              <w:shd w:val="clear" w:color="auto" w:fill="auto"/>
              <w:spacing w:before="0" w:line="182" w:lineRule="exact"/>
              <w:ind w:left="120"/>
            </w:pPr>
            <w:r>
              <w:rPr>
                <w:rStyle w:val="90"/>
              </w:rPr>
              <w:t>сельского</w:t>
            </w:r>
          </w:p>
          <w:p w:rsidR="003E5E56" w:rsidRDefault="003E5E56">
            <w:pPr>
              <w:pStyle w:val="22"/>
              <w:framePr w:w="9576" w:wrap="notBeside" w:vAnchor="text" w:hAnchor="text" w:xAlign="center" w:y="1"/>
              <w:shd w:val="clear" w:color="auto" w:fill="auto"/>
              <w:spacing w:before="0" w:line="182" w:lineRule="exact"/>
              <w:ind w:left="120"/>
            </w:pPr>
            <w:r>
              <w:rPr>
                <w:rStyle w:val="90"/>
              </w:rPr>
              <w:t>поселения путём</w:t>
            </w:r>
          </w:p>
          <w:p w:rsidR="003E5E56" w:rsidRDefault="003E5E56">
            <w:pPr>
              <w:pStyle w:val="22"/>
              <w:framePr w:w="9576" w:wrap="notBeside" w:vAnchor="text" w:hAnchor="text" w:xAlign="center" w:y="1"/>
              <w:shd w:val="clear" w:color="auto" w:fill="auto"/>
              <w:spacing w:before="0" w:line="182" w:lineRule="exact"/>
              <w:ind w:left="120"/>
            </w:pPr>
            <w:r>
              <w:rPr>
                <w:rStyle w:val="90"/>
              </w:rPr>
              <w:t>объединения с</w:t>
            </w:r>
          </w:p>
          <w:p w:rsidR="003E5E56" w:rsidRDefault="003E5E56">
            <w:pPr>
              <w:pStyle w:val="22"/>
              <w:framePr w:w="9576" w:wrap="notBeside" w:vAnchor="text" w:hAnchor="text" w:xAlign="center" w:y="1"/>
              <w:shd w:val="clear" w:color="auto" w:fill="auto"/>
              <w:spacing w:before="0" w:line="182" w:lineRule="exact"/>
              <w:ind w:left="120"/>
            </w:pPr>
            <w:r>
              <w:rPr>
                <w:rStyle w:val="90"/>
              </w:rPr>
              <w:t>Г аленкинским</w:t>
            </w:r>
          </w:p>
          <w:p w:rsidR="003E5E56" w:rsidRDefault="003E5E56">
            <w:pPr>
              <w:pStyle w:val="22"/>
              <w:framePr w:w="9576" w:wrap="notBeside" w:vAnchor="text" w:hAnchor="text" w:xAlign="center" w:y="1"/>
              <w:shd w:val="clear" w:color="auto" w:fill="auto"/>
              <w:spacing w:before="0" w:line="182" w:lineRule="exact"/>
              <w:ind w:left="120"/>
            </w:pPr>
            <w:r>
              <w:rPr>
                <w:rStyle w:val="90"/>
              </w:rPr>
              <w:t>сельским</w:t>
            </w:r>
          </w:p>
          <w:p w:rsidR="003E5E56" w:rsidRDefault="003E5E56">
            <w:pPr>
              <w:pStyle w:val="22"/>
              <w:framePr w:w="9576" w:wrap="notBeside" w:vAnchor="text" w:hAnchor="text" w:xAlign="center" w:y="1"/>
              <w:shd w:val="clear" w:color="auto" w:fill="auto"/>
              <w:spacing w:before="0" w:line="182" w:lineRule="exact"/>
              <w:ind w:left="120"/>
            </w:pPr>
            <w:r>
              <w:rPr>
                <w:rStyle w:val="90"/>
              </w:rPr>
              <w:t>поселением и</w:t>
            </w:r>
          </w:p>
          <w:p w:rsidR="003E5E56" w:rsidRDefault="003E5E56">
            <w:pPr>
              <w:pStyle w:val="22"/>
              <w:framePr w:w="9576" w:wrap="notBeside" w:vAnchor="text" w:hAnchor="text" w:xAlign="center" w:y="1"/>
              <w:shd w:val="clear" w:color="auto" w:fill="auto"/>
              <w:spacing w:before="0" w:line="182" w:lineRule="exact"/>
              <w:ind w:left="120"/>
            </w:pPr>
            <w:r>
              <w:rPr>
                <w:rStyle w:val="90"/>
              </w:rPr>
              <w:t>Покровским</w:t>
            </w:r>
          </w:p>
          <w:p w:rsidR="003E5E56" w:rsidRDefault="003E5E56">
            <w:pPr>
              <w:pStyle w:val="22"/>
              <w:framePr w:w="9576" w:wrap="notBeside" w:vAnchor="text" w:hAnchor="text" w:xAlign="center" w:y="1"/>
              <w:shd w:val="clear" w:color="auto" w:fill="auto"/>
              <w:spacing w:before="0" w:line="182" w:lineRule="exact"/>
              <w:ind w:left="120"/>
            </w:pPr>
            <w:r>
              <w:rPr>
                <w:rStyle w:val="90"/>
              </w:rPr>
              <w:t>сельским</w:t>
            </w:r>
          </w:p>
          <w:p w:rsidR="003E5E56" w:rsidRDefault="003E5E56">
            <w:pPr>
              <w:pStyle w:val="22"/>
              <w:framePr w:w="9576" w:wrap="notBeside" w:vAnchor="text" w:hAnchor="text" w:xAlign="center" w:y="1"/>
              <w:shd w:val="clear" w:color="auto" w:fill="auto"/>
              <w:spacing w:before="0" w:line="182" w:lineRule="exact"/>
              <w:ind w:left="120"/>
            </w:pPr>
            <w:r>
              <w:rPr>
                <w:rStyle w:val="90"/>
              </w:rPr>
              <w:t>поселением</w:t>
            </w:r>
          </w:p>
          <w:p w:rsidR="003E5E56" w:rsidRDefault="003E5E56">
            <w:pPr>
              <w:pStyle w:val="22"/>
              <w:framePr w:w="9576" w:wrap="notBeside" w:vAnchor="text" w:hAnchor="text" w:xAlign="center" w:y="1"/>
              <w:shd w:val="clear" w:color="auto" w:fill="auto"/>
              <w:spacing w:before="0" w:line="182" w:lineRule="exact"/>
              <w:ind w:left="120"/>
            </w:pPr>
            <w:r>
              <w:rPr>
                <w:rStyle w:val="90"/>
              </w:rPr>
              <w:t>Октябрьского</w:t>
            </w:r>
          </w:p>
          <w:p w:rsidR="003E5E56" w:rsidRDefault="003E5E56">
            <w:pPr>
              <w:pStyle w:val="22"/>
              <w:framePr w:w="9576" w:wrap="notBeside" w:vAnchor="text" w:hAnchor="text" w:xAlign="center" w:y="1"/>
              <w:shd w:val="clear" w:color="auto" w:fill="auto"/>
              <w:spacing w:before="0" w:line="182" w:lineRule="exact"/>
              <w:ind w:left="120"/>
            </w:pPr>
            <w:r>
              <w:rPr>
                <w:rStyle w:val="90"/>
              </w:rPr>
              <w:t>муниципального</w:t>
            </w:r>
          </w:p>
          <w:p w:rsidR="003E5E56" w:rsidRDefault="003E5E56">
            <w:pPr>
              <w:pStyle w:val="22"/>
              <w:framePr w:w="9576" w:wrap="notBeside" w:vAnchor="text" w:hAnchor="text" w:xAlign="center" w:y="1"/>
              <w:shd w:val="clear" w:color="auto" w:fill="auto"/>
              <w:spacing w:before="0" w:line="182" w:lineRule="exact"/>
              <w:ind w:left="120"/>
            </w:pPr>
            <w:r>
              <w:rPr>
                <w:rStyle w:val="90"/>
              </w:rPr>
              <w:t>района</w:t>
            </w:r>
          </w:p>
        </w:tc>
        <w:tc>
          <w:tcPr>
            <w:tcW w:w="1349" w:type="dxa"/>
            <w:tcBorders>
              <w:top w:val="single" w:sz="4" w:space="0" w:color="auto"/>
              <w:left w:val="single" w:sz="4" w:space="0" w:color="auto"/>
              <w:bottom w:val="single" w:sz="4" w:space="0" w:color="auto"/>
            </w:tcBorders>
            <w:shd w:val="clear" w:color="auto" w:fill="FFFFFF"/>
          </w:tcPr>
          <w:p w:rsidR="003E5E56" w:rsidRDefault="003E5E56">
            <w:pPr>
              <w:framePr w:w="9576" w:wrap="notBeside" w:vAnchor="text" w:hAnchor="text" w:xAlign="center" w:y="1"/>
              <w:rPr>
                <w:sz w:val="10"/>
                <w:szCs w:val="10"/>
              </w:rPr>
            </w:pPr>
          </w:p>
        </w:tc>
        <w:tc>
          <w:tcPr>
            <w:tcW w:w="1550" w:type="dxa"/>
            <w:tcBorders>
              <w:top w:val="single" w:sz="4" w:space="0" w:color="auto"/>
              <w:left w:val="single" w:sz="4" w:space="0" w:color="auto"/>
              <w:bottom w:val="single" w:sz="4" w:space="0" w:color="auto"/>
            </w:tcBorders>
            <w:shd w:val="clear" w:color="auto" w:fill="FFFFFF"/>
          </w:tcPr>
          <w:p w:rsidR="003E5E56" w:rsidRDefault="003E5E56">
            <w:pPr>
              <w:framePr w:w="9576" w:wrap="notBeside" w:vAnchor="text" w:hAnchor="text" w:xAlign="center" w:y="1"/>
              <w:rPr>
                <w:sz w:val="10"/>
                <w:szCs w:val="10"/>
              </w:rPr>
            </w:pPr>
          </w:p>
        </w:tc>
        <w:tc>
          <w:tcPr>
            <w:tcW w:w="4219" w:type="dxa"/>
            <w:tcBorders>
              <w:top w:val="single" w:sz="4" w:space="0" w:color="auto"/>
              <w:left w:val="single" w:sz="4" w:space="0" w:color="auto"/>
              <w:bottom w:val="single" w:sz="4" w:space="0" w:color="auto"/>
              <w:right w:val="single" w:sz="4" w:space="0" w:color="auto"/>
            </w:tcBorders>
            <w:shd w:val="clear" w:color="auto" w:fill="FFFFFF"/>
          </w:tcPr>
          <w:p w:rsidR="003E5E56" w:rsidRDefault="003E5E56">
            <w:pPr>
              <w:pStyle w:val="22"/>
              <w:framePr w:w="9576" w:wrap="notBeside" w:vAnchor="text" w:hAnchor="text" w:xAlign="center" w:y="1"/>
              <w:shd w:val="clear" w:color="auto" w:fill="auto"/>
              <w:spacing w:before="0" w:line="182" w:lineRule="exact"/>
              <w:ind w:left="120"/>
            </w:pPr>
            <w:r>
              <w:rPr>
                <w:rStyle w:val="73"/>
              </w:rPr>
              <w:t>Поддержать инициативу о преобразовании Новогеоргиевского сельского поселения путём объединения с Галенкинским сельским поселением и Покровским сельским поселением Октябрьского муниципального района</w:t>
            </w:r>
          </w:p>
        </w:tc>
      </w:tr>
    </w:tbl>
    <w:p w:rsidR="003E5E56" w:rsidRDefault="003E5E56">
      <w:pPr>
        <w:rPr>
          <w:sz w:val="2"/>
          <w:szCs w:val="2"/>
        </w:rPr>
      </w:pPr>
      <w:r>
        <w:br w:type="page"/>
      </w:r>
    </w:p>
    <w:p w:rsidR="003E5E56" w:rsidRDefault="003E5E56">
      <w:r>
        <w:br w:type="page"/>
      </w:r>
    </w:p>
    <w:p w:rsidR="003E5E56" w:rsidRDefault="003E5E56">
      <w:pPr>
        <w:pStyle w:val="22"/>
        <w:framePr w:h="240" w:wrap="around" w:hAnchor="margin" w:x="8740" w:y="524"/>
        <w:shd w:val="clear" w:color="auto" w:fill="auto"/>
        <w:spacing w:before="0" w:line="240" w:lineRule="exact"/>
        <w:ind w:left="100"/>
      </w:pPr>
      <w:r>
        <w:rPr>
          <w:rStyle w:val="Exact"/>
          <w:spacing w:val="0"/>
        </w:rPr>
        <w:t>№2.</w:t>
      </w:r>
    </w:p>
    <w:p w:rsidR="003E5E56" w:rsidRDefault="003E5E56">
      <w:pPr>
        <w:pStyle w:val="60"/>
        <w:framePr w:h="230" w:wrap="notBeside" w:hAnchor="margin" w:x="4292" w:y="-68"/>
        <w:shd w:val="clear" w:color="auto" w:fill="auto"/>
        <w:spacing w:before="0" w:line="230" w:lineRule="exact"/>
        <w:jc w:val="left"/>
      </w:pPr>
      <w:r>
        <w:rPr>
          <w:rStyle w:val="6Exact"/>
          <w:b/>
          <w:bCs/>
          <w:spacing w:val="0"/>
        </w:rPr>
        <w:t>РЕШЕНИЕ</w:t>
      </w:r>
    </w:p>
    <w:p w:rsidR="003E5E56" w:rsidRDefault="003E5E56">
      <w:pPr>
        <w:pStyle w:val="40"/>
        <w:shd w:val="clear" w:color="auto" w:fill="auto"/>
        <w:spacing w:before="0" w:after="284" w:line="260" w:lineRule="exact"/>
        <w:ind w:left="40"/>
        <w:jc w:val="both"/>
      </w:pPr>
      <w:r>
        <w:t>29.01.2015</w:t>
      </w:r>
    </w:p>
    <w:p w:rsidR="003E5E56" w:rsidRDefault="003E5E56">
      <w:pPr>
        <w:pStyle w:val="60"/>
        <w:shd w:val="clear" w:color="auto" w:fill="auto"/>
        <w:spacing w:before="0" w:after="544" w:line="322" w:lineRule="exact"/>
        <w:ind w:right="20"/>
      </w:pPr>
      <w:r>
        <w:t>О преобразовании Новогеоргиевского сельского поселения путем объединения с Галенкинским и Покровским сельскими поселениями Октябрьского муниципального района</w:t>
      </w:r>
    </w:p>
    <w:p w:rsidR="003E5E56" w:rsidRDefault="003E5E56">
      <w:pPr>
        <w:pStyle w:val="71"/>
        <w:shd w:val="clear" w:color="auto" w:fill="auto"/>
        <w:spacing w:after="302" w:line="317" w:lineRule="exact"/>
        <w:ind w:left="40" w:right="20" w:firstLine="740"/>
      </w:pPr>
      <w:r>
        <w:t>В соответствии со статьей 13 Федерального закона от 06.10.2003 года № 131 - ФЗ «Об общих принципах организации местного самоуправления в Российской Федерации», Уставом Новогеоргиевского сельского поселения, рассмотрев результаты публичных слушаний, муниципальный комитет Новогеоргиевского сельского сельского поселения</w:t>
      </w:r>
    </w:p>
    <w:p w:rsidR="003E5E56" w:rsidRDefault="003E5E56">
      <w:pPr>
        <w:pStyle w:val="60"/>
        <w:shd w:val="clear" w:color="auto" w:fill="auto"/>
        <w:spacing w:before="0" w:after="293" w:line="240" w:lineRule="exact"/>
        <w:ind w:left="40"/>
        <w:jc w:val="both"/>
      </w:pPr>
      <w:r>
        <w:t>РЕШИЛ:</w:t>
      </w:r>
    </w:p>
    <w:p w:rsidR="003E5E56" w:rsidRDefault="003E5E56">
      <w:pPr>
        <w:pStyle w:val="71"/>
        <w:numPr>
          <w:ilvl w:val="0"/>
          <w:numId w:val="20"/>
        </w:numPr>
        <w:shd w:val="clear" w:color="auto" w:fill="auto"/>
        <w:spacing w:after="0" w:line="322" w:lineRule="exact"/>
        <w:ind w:left="40" w:right="20" w:firstLine="740"/>
      </w:pPr>
      <w:r>
        <w:t xml:space="preserve"> Выразить согласие на преобразование Новогеоргиевского сельского поселения путем объединения с Галенкинским и Покровским сельскими поселениями Октябрьского муниципального района,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 - село Покровка.</w:t>
      </w:r>
    </w:p>
    <w:p w:rsidR="003E5E56" w:rsidRDefault="003E5E56">
      <w:pPr>
        <w:pStyle w:val="71"/>
        <w:numPr>
          <w:ilvl w:val="0"/>
          <w:numId w:val="20"/>
        </w:numPr>
        <w:shd w:val="clear" w:color="auto" w:fill="auto"/>
        <w:spacing w:after="0" w:line="322" w:lineRule="exact"/>
        <w:ind w:left="40" w:firstLine="740"/>
      </w:pPr>
      <w:r>
        <w:t xml:space="preserve"> Определить:</w:t>
      </w:r>
    </w:p>
    <w:p w:rsidR="003E5E56" w:rsidRDefault="003E5E56">
      <w:pPr>
        <w:pStyle w:val="71"/>
        <w:numPr>
          <w:ilvl w:val="0"/>
          <w:numId w:val="21"/>
        </w:numPr>
        <w:shd w:val="clear" w:color="auto" w:fill="auto"/>
        <w:tabs>
          <w:tab w:val="left" w:pos="4380"/>
        </w:tabs>
        <w:spacing w:after="0" w:line="322" w:lineRule="exact"/>
        <w:ind w:left="40" w:firstLine="740"/>
      </w:pPr>
      <w:r>
        <w:t xml:space="preserve"> границы территории</w:t>
      </w:r>
      <w:r>
        <w:tab/>
        <w:t>вновь образуемого муниципального</w:t>
      </w:r>
    </w:p>
    <w:p w:rsidR="003E5E56" w:rsidRDefault="003E5E56">
      <w:pPr>
        <w:pStyle w:val="71"/>
        <w:shd w:val="clear" w:color="auto" w:fill="auto"/>
        <w:tabs>
          <w:tab w:val="left" w:pos="4380"/>
        </w:tabs>
        <w:spacing w:after="0" w:line="322" w:lineRule="exact"/>
        <w:ind w:left="40" w:right="20"/>
      </w:pPr>
      <w:r>
        <w:t>образования - Покровское сельское поселение Октябрьского муниципального района Приморского края совпадают с границами территорий преобразуемых муниципальных образований:</w:t>
      </w:r>
      <w:r>
        <w:tab/>
        <w:t>Новогеоргиевское сельское поселение,</w:t>
      </w:r>
    </w:p>
    <w:p w:rsidR="003E5E56" w:rsidRDefault="003E5E56">
      <w:pPr>
        <w:pStyle w:val="71"/>
        <w:shd w:val="clear" w:color="auto" w:fill="auto"/>
        <w:spacing w:after="0" w:line="322" w:lineRule="exact"/>
        <w:ind w:left="40" w:right="20"/>
      </w:pPr>
      <w:r>
        <w:t>Галенкинское сельское поселение и Покровское сельское поселение Октябрьского муниципального района Приморского края, исключая их общие границы;</w:t>
      </w:r>
    </w:p>
    <w:p w:rsidR="003E5E56" w:rsidRDefault="003E5E56">
      <w:pPr>
        <w:pStyle w:val="71"/>
        <w:numPr>
          <w:ilvl w:val="0"/>
          <w:numId w:val="21"/>
        </w:numPr>
        <w:shd w:val="clear" w:color="auto" w:fill="auto"/>
        <w:spacing w:after="0" w:line="322" w:lineRule="exact"/>
        <w:ind w:left="40" w:right="20" w:firstLine="740"/>
        <w:jc w:val="left"/>
      </w:pPr>
      <w:r>
        <w:t xml:space="preserve"> перечень населенных пунктов, входящих в состав вновь образуемого муниципального образования - Покровское сельское поселение Октябрьского муниципального района Приморского края, совпадает с перечнем населенных пунктов, входящих в состав преобразуемых</w:t>
      </w:r>
    </w:p>
    <w:p w:rsidR="003E5E56" w:rsidRDefault="003E5E56">
      <w:pPr>
        <w:pStyle w:val="71"/>
        <w:shd w:val="clear" w:color="auto" w:fill="auto"/>
        <w:spacing w:after="0" w:line="322" w:lineRule="exact"/>
        <w:ind w:left="40" w:right="20"/>
      </w:pPr>
      <w:r>
        <w:t>муниципальных образований - Новогеоргиевское сельское поселение, Галенкинское сельское поселение и Покровское сельское поселение Октябрьского муниципального района Приморского края.</w:t>
      </w:r>
    </w:p>
    <w:p w:rsidR="003E5E56" w:rsidRDefault="003E5E56">
      <w:pPr>
        <w:pStyle w:val="a6"/>
        <w:framePr w:w="1320" w:h="230" w:wrap="around" w:vAnchor="text" w:hAnchor="margin" w:x="7700" w:y="1286"/>
        <w:shd w:val="clear" w:color="auto" w:fill="auto"/>
        <w:spacing w:line="230" w:lineRule="exact"/>
      </w:pPr>
      <w:r>
        <w:rPr>
          <w:spacing w:val="0"/>
        </w:rPr>
        <w:t>М. Лысенко</w:t>
      </w:r>
    </w:p>
    <w:p w:rsidR="003E5E56" w:rsidRDefault="003E5E56">
      <w:pPr>
        <w:framePr w:w="2021" w:h="1018" w:wrap="around" w:vAnchor="text" w:hAnchor="margin" w:x="5646" w:y="558"/>
        <w:rPr>
          <w:sz w:val="2"/>
          <w:szCs w:val="2"/>
        </w:rPr>
      </w:pPr>
      <w:r w:rsidRPr="002D19AA">
        <w:rPr>
          <w:noProof/>
        </w:rPr>
        <w:pict>
          <v:shape id="Рисунок 12" o:spid="_x0000_i1036" type="#_x0000_t75" style="width:100.5pt;height:50.25pt;visibility:visible">
            <v:imagedata r:id="rId30" o:title=""/>
          </v:shape>
        </w:pict>
      </w:r>
    </w:p>
    <w:p w:rsidR="003E5E56" w:rsidRDefault="003E5E56">
      <w:pPr>
        <w:pStyle w:val="71"/>
        <w:numPr>
          <w:ilvl w:val="0"/>
          <w:numId w:val="20"/>
        </w:numPr>
        <w:shd w:val="clear" w:color="auto" w:fill="auto"/>
        <w:spacing w:after="240" w:line="322" w:lineRule="exact"/>
        <w:ind w:left="40" w:right="20" w:firstLine="740"/>
      </w:pPr>
      <w:r>
        <w:t xml:space="preserve"> Предложить Думе Октябрьского района Приморского края внести в порядке законодательной инициативы в Законодательное Собрание.</w:t>
      </w:r>
    </w:p>
    <w:p w:rsidR="003E5E56" w:rsidRDefault="003E5E56">
      <w:pPr>
        <w:pStyle w:val="71"/>
        <w:shd w:val="clear" w:color="auto" w:fill="auto"/>
        <w:spacing w:after="0" w:line="322" w:lineRule="exact"/>
        <w:ind w:left="40" w:right="20"/>
        <w:sectPr w:rsidR="003E5E56">
          <w:pgSz w:w="16838" w:h="23810"/>
          <w:pgMar w:top="5539" w:right="3492" w:bottom="4593" w:left="3526" w:header="0" w:footer="3" w:gutter="0"/>
          <w:cols w:space="720"/>
          <w:noEndnote/>
          <w:docGrid w:linePitch="360"/>
        </w:sectPr>
      </w:pPr>
      <w:r>
        <w:t>Председатель муниципального комитета Новогеоргиевского сельского поселения</w:t>
      </w:r>
    </w:p>
    <w:p w:rsidR="003E5E56" w:rsidRDefault="003E5E56">
      <w:pPr>
        <w:pStyle w:val="60"/>
        <w:shd w:val="clear" w:color="auto" w:fill="auto"/>
        <w:spacing w:before="0" w:after="302" w:line="240" w:lineRule="exact"/>
        <w:ind w:left="20"/>
        <w:jc w:val="both"/>
      </w:pPr>
      <w:r>
        <w:t>РЕШЕНИЕ</w:t>
      </w:r>
    </w:p>
    <w:p w:rsidR="003E5E56" w:rsidRDefault="003E5E56">
      <w:pPr>
        <w:pStyle w:val="71"/>
        <w:framePr w:h="230" w:wrap="around" w:hAnchor="margin" w:x="3892" w:y="589"/>
        <w:shd w:val="clear" w:color="auto" w:fill="auto"/>
        <w:spacing w:after="0" w:line="230" w:lineRule="exact"/>
        <w:ind w:left="100"/>
        <w:jc w:val="left"/>
      </w:pPr>
      <w:r>
        <w:rPr>
          <w:rStyle w:val="7Exact"/>
          <w:spacing w:val="0"/>
        </w:rPr>
        <w:t>№ 224/2С</w:t>
      </w:r>
    </w:p>
    <w:p w:rsidR="003E5E56" w:rsidRDefault="003E5E56">
      <w:pPr>
        <w:pStyle w:val="71"/>
        <w:framePr w:h="229" w:wrap="around" w:vAnchor="text" w:hAnchor="margin" w:x="-3949" w:y="9"/>
        <w:shd w:val="clear" w:color="auto" w:fill="auto"/>
        <w:spacing w:after="0" w:line="230" w:lineRule="exact"/>
        <w:jc w:val="left"/>
      </w:pPr>
      <w:r>
        <w:rPr>
          <w:rStyle w:val="7Exact"/>
          <w:spacing w:val="0"/>
        </w:rPr>
        <w:t>25.12.2014</w:t>
      </w:r>
    </w:p>
    <w:p w:rsidR="003E5E56" w:rsidRDefault="003E5E56">
      <w:pPr>
        <w:pStyle w:val="71"/>
        <w:shd w:val="clear" w:color="auto" w:fill="auto"/>
        <w:tabs>
          <w:tab w:val="left" w:pos="374"/>
        </w:tabs>
        <w:spacing w:after="0" w:line="240" w:lineRule="exact"/>
        <w:ind w:left="20"/>
        <w:sectPr w:rsidR="003E5E56">
          <w:headerReference w:type="even" r:id="rId31"/>
          <w:headerReference w:type="default" r:id="rId32"/>
          <w:headerReference w:type="first" r:id="rId33"/>
          <w:pgSz w:w="16838" w:h="23810"/>
          <w:pgMar w:top="5851" w:right="7408" w:bottom="5865" w:left="7778" w:header="0" w:footer="3" w:gutter="0"/>
          <w:cols w:space="720"/>
          <w:noEndnote/>
          <w:docGrid w:linePitch="360"/>
        </w:sectPr>
      </w:pPr>
      <w:r>
        <w:rPr>
          <w:rStyle w:val="710pt"/>
        </w:rPr>
        <w:t>С.</w:t>
      </w:r>
      <w:r>
        <w:rPr>
          <w:rStyle w:val="710pt"/>
        </w:rPr>
        <w:tab/>
      </w:r>
      <w:r>
        <w:t>Галенки</w:t>
      </w:r>
    </w:p>
    <w:p w:rsidR="003E5E56" w:rsidRDefault="003E5E56">
      <w:pPr>
        <w:spacing w:before="33" w:after="33"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60"/>
        <w:shd w:val="clear" w:color="auto" w:fill="auto"/>
        <w:spacing w:before="0" w:after="544" w:line="326" w:lineRule="exact"/>
        <w:ind w:left="340" w:right="240"/>
        <w:jc w:val="left"/>
      </w:pPr>
      <w:r>
        <w:t>О поддержании инициативы о преобразовании Галенкинского сельского поселения путем объединения с Новогеоргиевским сельским поселением и Покровским сельским поселением Октябрьского муниципального района</w:t>
      </w:r>
    </w:p>
    <w:p w:rsidR="003E5E56" w:rsidRDefault="003E5E56">
      <w:pPr>
        <w:pStyle w:val="71"/>
        <w:shd w:val="clear" w:color="auto" w:fill="auto"/>
        <w:spacing w:after="305" w:line="322" w:lineRule="exact"/>
        <w:ind w:left="40" w:right="20" w:firstLine="680"/>
      </w:pPr>
      <w:r>
        <w:t>В соответствии с Федеральным законом от 6 октября 2003 года № 131- ФЗ «Об общих принципах организации местного самоуправления в Российской Федерации», Уставом Галенкинского сельского поселения, рассмотрев и обсудив инициативу Думы Октябрьского района о преобразовании Галенкинского сельского поселения путем объединения с Новогеоргиевским и Покровским сельскими поселениями Октябрьского муниципального района, Муниципальный комитет Галенкинского сельского поселения</w:t>
      </w:r>
    </w:p>
    <w:p w:rsidR="003E5E56" w:rsidRDefault="003E5E56">
      <w:pPr>
        <w:pStyle w:val="71"/>
        <w:shd w:val="clear" w:color="auto" w:fill="auto"/>
        <w:spacing w:after="301" w:line="240" w:lineRule="exact"/>
        <w:ind w:right="20"/>
        <w:jc w:val="right"/>
      </w:pPr>
      <w:r>
        <w:t>РЕШИЛ:</w:t>
      </w:r>
    </w:p>
    <w:p w:rsidR="003E5E56" w:rsidRDefault="003E5E56">
      <w:pPr>
        <w:pStyle w:val="71"/>
        <w:numPr>
          <w:ilvl w:val="0"/>
          <w:numId w:val="22"/>
        </w:numPr>
        <w:shd w:val="clear" w:color="auto" w:fill="auto"/>
        <w:tabs>
          <w:tab w:val="left" w:pos="1056"/>
        </w:tabs>
        <w:spacing w:after="0" w:line="317" w:lineRule="exact"/>
        <w:ind w:left="40" w:right="20" w:firstLine="680"/>
      </w:pPr>
      <w:r>
        <w:t>Поддержать инициативу Думы Октябрьского района о преобразовании 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numPr>
          <w:ilvl w:val="0"/>
          <w:numId w:val="22"/>
        </w:numPr>
        <w:shd w:val="clear" w:color="auto" w:fill="auto"/>
        <w:tabs>
          <w:tab w:val="left" w:pos="1195"/>
        </w:tabs>
        <w:spacing w:after="0" w:line="240" w:lineRule="exact"/>
        <w:ind w:left="40" w:firstLine="680"/>
      </w:pPr>
      <w:r>
        <w:t>Назначить публичные слушания по вопросу преобразования</w:t>
      </w:r>
    </w:p>
    <w:p w:rsidR="003E5E56" w:rsidRDefault="003E5E56">
      <w:pPr>
        <w:pStyle w:val="71"/>
        <w:shd w:val="clear" w:color="auto" w:fill="auto"/>
        <w:spacing w:after="0" w:line="322" w:lineRule="exact"/>
        <w:ind w:left="40" w:right="20"/>
      </w:pPr>
      <w:r>
        <w:t>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numPr>
          <w:ilvl w:val="0"/>
          <w:numId w:val="22"/>
        </w:numPr>
        <w:shd w:val="clear" w:color="auto" w:fill="auto"/>
        <w:spacing w:after="0" w:line="322" w:lineRule="exact"/>
        <w:ind w:left="40" w:right="20" w:firstLine="680"/>
      </w:pPr>
      <w:r>
        <w:t xml:space="preserve"> Направить настоящее Решение главе Галенкинского сельского поселения, в Думу Октябрьского района и муниципальные комитеты Покровского сельского и Новогеоргиевского сельского поселений.</w:t>
      </w:r>
    </w:p>
    <w:p w:rsidR="003E5E56" w:rsidRDefault="003E5E56">
      <w:pPr>
        <w:pStyle w:val="71"/>
        <w:numPr>
          <w:ilvl w:val="0"/>
          <w:numId w:val="22"/>
        </w:numPr>
        <w:shd w:val="clear" w:color="auto" w:fill="auto"/>
        <w:spacing w:after="0" w:line="322" w:lineRule="exact"/>
        <w:ind w:left="40" w:firstLine="680"/>
      </w:pPr>
      <w:r>
        <w:t xml:space="preserve"> Обнародовать (опубликовать) настоящее Решение.</w:t>
      </w:r>
    </w:p>
    <w:p w:rsidR="003E5E56" w:rsidRDefault="003E5E56">
      <w:pPr>
        <w:pStyle w:val="71"/>
        <w:numPr>
          <w:ilvl w:val="0"/>
          <w:numId w:val="22"/>
        </w:numPr>
        <w:shd w:val="clear" w:color="auto" w:fill="auto"/>
        <w:spacing w:after="0" w:line="322" w:lineRule="exact"/>
        <w:ind w:left="40" w:right="20" w:firstLine="680"/>
      </w:pPr>
      <w:r>
        <w:t xml:space="preserve"> Разместить настоящее Решение на официальном сайте администрации Галенкинского сельского поселения.</w:t>
      </w:r>
    </w:p>
    <w:p w:rsidR="003E5E56" w:rsidRDefault="003E5E56">
      <w:pPr>
        <w:pStyle w:val="71"/>
        <w:numPr>
          <w:ilvl w:val="0"/>
          <w:numId w:val="22"/>
        </w:numPr>
        <w:shd w:val="clear" w:color="auto" w:fill="auto"/>
        <w:spacing w:after="169" w:line="322" w:lineRule="exact"/>
        <w:ind w:left="40" w:firstLine="680"/>
      </w:pPr>
      <w:r>
        <w:t xml:space="preserve"> Настоящее Решение вступает в силу со дня его принятия.</w:t>
      </w:r>
    </w:p>
    <w:p w:rsidR="003E5E56" w:rsidRDefault="003E5E56">
      <w:pPr>
        <w:pStyle w:val="a6"/>
        <w:framePr w:h="1354" w:wrap="around" w:vAnchor="text" w:hAnchor="margin" w:x="2" w:y="423"/>
        <w:shd w:val="clear" w:color="auto" w:fill="auto"/>
        <w:tabs>
          <w:tab w:val="right" w:pos="6648"/>
        </w:tabs>
        <w:spacing w:line="230" w:lineRule="exact"/>
        <w:jc w:val="both"/>
      </w:pPr>
      <w:r>
        <w:rPr>
          <w:spacing w:val="0"/>
        </w:rPr>
        <w:t xml:space="preserve">Председатель муниципального/ШдатетС </w:t>
      </w:r>
      <w:r>
        <w:rPr>
          <w:spacing w:val="0"/>
          <w:lang w:val="en-US" w:eastAsia="en-US"/>
        </w:rPr>
        <w:t>t</w:t>
      </w:r>
      <w:r w:rsidRPr="00D23830">
        <w:rPr>
          <w:spacing w:val="0"/>
          <w:lang w:eastAsia="en-US"/>
        </w:rPr>
        <w:t>'</w:t>
      </w:r>
      <w:r>
        <w:rPr>
          <w:spacing w:val="0"/>
          <w:lang w:val="en-US" w:eastAsia="en-US"/>
        </w:rPr>
        <w:t>sg</w:t>
      </w:r>
      <w:r w:rsidRPr="00D23830">
        <w:rPr>
          <w:spacing w:val="0"/>
          <w:lang w:eastAsia="en-US"/>
        </w:rPr>
        <w:t xml:space="preserve">» </w:t>
      </w:r>
      <w:r>
        <w:rPr>
          <w:spacing w:val="0"/>
        </w:rPr>
        <w:t>V\\</w:t>
      </w:r>
      <w:r>
        <w:rPr>
          <w:spacing w:val="0"/>
        </w:rPr>
        <w:tab/>
        <w:t>_</w:t>
      </w:r>
    </w:p>
    <w:p w:rsidR="003E5E56" w:rsidRDefault="003E5E56">
      <w:pPr>
        <w:framePr w:h="1354" w:wrap="around" w:vAnchor="text" w:hAnchor="margin" w:x="2" w:y="423"/>
        <w:jc w:val="center"/>
        <w:rPr>
          <w:sz w:val="2"/>
          <w:szCs w:val="2"/>
        </w:rPr>
      </w:pPr>
      <w:r w:rsidRPr="002D19AA">
        <w:rPr>
          <w:noProof/>
        </w:rPr>
        <w:pict>
          <v:shape id="Рисунок 13" o:spid="_x0000_i1037" type="#_x0000_t75" style="width:335.25pt;height:67.5pt;visibility:visible">
            <v:imagedata r:id="rId34" o:title=""/>
          </v:shape>
        </w:pict>
      </w:r>
    </w:p>
    <w:p w:rsidR="003E5E56" w:rsidRDefault="003E5E56">
      <w:pPr>
        <w:pStyle w:val="22"/>
        <w:shd w:val="clear" w:color="auto" w:fill="auto"/>
        <w:spacing w:before="0" w:after="54" w:line="260" w:lineRule="exact"/>
        <w:ind w:left="4620"/>
      </w:pPr>
      <w:r>
        <w:rPr>
          <w:vertAlign w:val="superscript"/>
        </w:rPr>
        <w:t>Сг</w:t>
      </w:r>
      <w:r>
        <w:t>Г';Дх</w:t>
      </w:r>
    </w:p>
    <w:p w:rsidR="003E5E56" w:rsidRDefault="003E5E56">
      <w:pPr>
        <w:pStyle w:val="71"/>
        <w:shd w:val="clear" w:color="auto" w:fill="auto"/>
        <w:spacing w:after="0" w:line="240" w:lineRule="exact"/>
        <w:ind w:right="20"/>
        <w:jc w:val="right"/>
      </w:pPr>
      <w:r>
        <w:t>А.А. Филатов</w:t>
      </w:r>
      <w:r>
        <w:br w:type="page"/>
      </w:r>
    </w:p>
    <w:p w:rsidR="003E5E56" w:rsidRDefault="003E5E56">
      <w:pPr>
        <w:pStyle w:val="71"/>
        <w:framePr w:h="230" w:wrap="around" w:hAnchor="margin" w:x="8404" w:y="1242"/>
        <w:shd w:val="clear" w:color="auto" w:fill="auto"/>
        <w:spacing w:after="0" w:line="230" w:lineRule="exact"/>
        <w:ind w:left="100"/>
        <w:jc w:val="left"/>
      </w:pPr>
      <w:r>
        <w:rPr>
          <w:rStyle w:val="7Exact"/>
          <w:spacing w:val="0"/>
        </w:rPr>
        <w:t>№ 225/2С</w:t>
      </w:r>
    </w:p>
    <w:p w:rsidR="003E5E56" w:rsidRDefault="003E5E56">
      <w:pPr>
        <w:pStyle w:val="71"/>
        <w:framePr w:w="1238" w:h="840" w:wrap="notBeside" w:hAnchor="margin" w:x="4273" w:y="42"/>
        <w:shd w:val="clear" w:color="auto" w:fill="auto"/>
        <w:spacing w:after="308" w:line="230" w:lineRule="exact"/>
        <w:ind w:left="20"/>
        <w:jc w:val="left"/>
      </w:pPr>
      <w:r>
        <w:rPr>
          <w:rStyle w:val="7Exact"/>
          <w:spacing w:val="0"/>
        </w:rPr>
        <w:t>РЕШЕНИЕ</w:t>
      </w:r>
    </w:p>
    <w:p w:rsidR="003E5E56" w:rsidRDefault="003E5E56">
      <w:pPr>
        <w:pStyle w:val="71"/>
        <w:framePr w:w="1238" w:h="840" w:wrap="notBeside" w:hAnchor="margin" w:x="4273" w:y="42"/>
        <w:shd w:val="clear" w:color="auto" w:fill="auto"/>
        <w:spacing w:after="0" w:line="230" w:lineRule="exact"/>
        <w:ind w:left="20"/>
        <w:jc w:val="left"/>
      </w:pPr>
      <w:r>
        <w:rPr>
          <w:rStyle w:val="7Exact"/>
          <w:spacing w:val="0"/>
        </w:rPr>
        <w:t>с. Галенки</w:t>
      </w:r>
    </w:p>
    <w:p w:rsidR="003E5E56" w:rsidRDefault="003E5E56">
      <w:pPr>
        <w:pStyle w:val="71"/>
        <w:numPr>
          <w:ilvl w:val="0"/>
          <w:numId w:val="23"/>
        </w:numPr>
        <w:shd w:val="clear" w:color="auto" w:fill="auto"/>
        <w:tabs>
          <w:tab w:val="left" w:pos="1315"/>
        </w:tabs>
        <w:spacing w:after="256" w:line="240" w:lineRule="exact"/>
        <w:ind w:left="20"/>
      </w:pPr>
      <w:r>
        <w:t>г.</w:t>
      </w:r>
    </w:p>
    <w:p w:rsidR="003E5E56" w:rsidRDefault="003E5E56">
      <w:pPr>
        <w:pStyle w:val="60"/>
        <w:shd w:val="clear" w:color="auto" w:fill="auto"/>
        <w:spacing w:before="0" w:line="298" w:lineRule="exact"/>
        <w:ind w:left="500" w:right="400" w:firstLine="140"/>
        <w:jc w:val="left"/>
      </w:pPr>
      <w:r>
        <w:t>О принятии решения «О назначении публичных слушаний по вопросу преобразования Галенкинского сельского поселения путем объединения с Новогеоргиевским и Покровским сельскими поселениями Октябрьского</w:t>
      </w:r>
    </w:p>
    <w:p w:rsidR="003E5E56" w:rsidRDefault="003E5E56">
      <w:pPr>
        <w:pStyle w:val="60"/>
        <w:shd w:val="clear" w:color="auto" w:fill="auto"/>
        <w:spacing w:before="0" w:after="236" w:line="298" w:lineRule="exact"/>
        <w:ind w:right="20"/>
      </w:pPr>
      <w:r>
        <w:t>муниципального района»</w:t>
      </w:r>
    </w:p>
    <w:p w:rsidR="003E5E56" w:rsidRDefault="003E5E56">
      <w:pPr>
        <w:pStyle w:val="71"/>
        <w:shd w:val="clear" w:color="auto" w:fill="auto"/>
        <w:spacing w:after="290" w:line="302" w:lineRule="exact"/>
        <w:ind w:left="20" w:right="20" w:firstLine="620"/>
      </w:pPr>
      <w:r>
        <w:t>В соответствии с Федеральным законом от 06.10.2003 г. № 131 - ФЗ «Об общих принципах организации местного самоуправления в Российской Федерации», Уставом Галенкинского сельского поселения, Положением «О публичных слушаниях в Галенкинском сельском поселении» муниципальный комитет Галенкинского сельского поселения</w:t>
      </w:r>
    </w:p>
    <w:p w:rsidR="003E5E56" w:rsidRDefault="003E5E56">
      <w:pPr>
        <w:pStyle w:val="71"/>
        <w:shd w:val="clear" w:color="auto" w:fill="auto"/>
        <w:spacing w:after="256" w:line="240" w:lineRule="exact"/>
        <w:ind w:left="20"/>
      </w:pPr>
      <w:r>
        <w:t>РЕШИЛ:</w:t>
      </w:r>
    </w:p>
    <w:p w:rsidR="003E5E56" w:rsidRDefault="003E5E56">
      <w:pPr>
        <w:pStyle w:val="71"/>
        <w:shd w:val="clear" w:color="auto" w:fill="auto"/>
        <w:spacing w:after="0" w:line="298" w:lineRule="exact"/>
        <w:ind w:left="20" w:right="20" w:firstLine="940"/>
      </w:pPr>
      <w:r>
        <w:t>1 .Принять Решение «О назначении публичных слушаний по вопросу преобразования 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numPr>
          <w:ilvl w:val="0"/>
          <w:numId w:val="8"/>
        </w:numPr>
        <w:shd w:val="clear" w:color="auto" w:fill="auto"/>
        <w:tabs>
          <w:tab w:val="left" w:pos="1296"/>
        </w:tabs>
        <w:spacing w:after="0" w:line="298" w:lineRule="exact"/>
        <w:ind w:left="20" w:right="280" w:firstLine="940"/>
        <w:jc w:val="left"/>
      </w:pPr>
      <w:r>
        <w:t>Направить указанное Решение Главе Галенкинского сельского поселения для подписания и обнародования.</w:t>
      </w:r>
    </w:p>
    <w:p w:rsidR="003E5E56" w:rsidRDefault="003E5E56">
      <w:pPr>
        <w:framePr w:h="638" w:wrap="around" w:vAnchor="text" w:hAnchor="margin" w:x="6332" w:y="903"/>
        <w:jc w:val="center"/>
        <w:rPr>
          <w:sz w:val="2"/>
          <w:szCs w:val="2"/>
        </w:rPr>
      </w:pPr>
      <w:r w:rsidRPr="002D19AA">
        <w:rPr>
          <w:noProof/>
        </w:rPr>
        <w:pict>
          <v:shape id="Рисунок 14" o:spid="_x0000_i1038" type="#_x0000_t75" style="width:48pt;height:32.25pt;visibility:visible">
            <v:imagedata r:id="rId35" o:title=""/>
          </v:shape>
        </w:pict>
      </w:r>
    </w:p>
    <w:p w:rsidR="003E5E56" w:rsidRDefault="003E5E56">
      <w:pPr>
        <w:pStyle w:val="71"/>
        <w:framePr w:h="230" w:wrap="around" w:vAnchor="text" w:hAnchor="margin" w:x="7782" w:y="1219"/>
        <w:shd w:val="clear" w:color="auto" w:fill="auto"/>
        <w:spacing w:after="0" w:line="230" w:lineRule="exact"/>
        <w:jc w:val="left"/>
      </w:pPr>
      <w:r>
        <w:rPr>
          <w:rStyle w:val="7Exact"/>
          <w:spacing w:val="0"/>
        </w:rPr>
        <w:t>А.А. Филатов</w:t>
      </w:r>
    </w:p>
    <w:p w:rsidR="003E5E56" w:rsidRDefault="003E5E56">
      <w:pPr>
        <w:pStyle w:val="71"/>
        <w:framePr w:w="5069" w:h="533" w:wrap="notBeside" w:vAnchor="text" w:hAnchor="margin" w:x="25" w:y="911"/>
        <w:shd w:val="clear" w:color="auto" w:fill="auto"/>
        <w:spacing w:after="12" w:line="230" w:lineRule="atLeast"/>
        <w:jc w:val="left"/>
      </w:pPr>
      <w:r>
        <w:rPr>
          <w:rStyle w:val="7Exact"/>
          <w:spacing w:val="0"/>
        </w:rPr>
        <w:t>Председатель муниципального</w:t>
      </w:r>
      <w:r w:rsidRPr="00DC478D">
        <w:rPr>
          <w:rStyle w:val="7Exact"/>
          <w:noProof/>
        </w:rPr>
        <w:pict>
          <v:shape id="Рисунок 15" o:spid="_x0000_i1039" type="#_x0000_t75" style="width:54.75pt;height:15pt;visibility:visible">
            <v:imagedata r:id="rId36" o:title=""/>
          </v:shape>
        </w:pict>
      </w:r>
    </w:p>
    <w:p w:rsidR="003E5E56" w:rsidRDefault="003E5E56">
      <w:pPr>
        <w:pStyle w:val="71"/>
        <w:framePr w:w="5069" w:h="533" w:wrap="notBeside" w:vAnchor="text" w:hAnchor="margin" w:x="25" w:y="911"/>
        <w:shd w:val="clear" w:color="auto" w:fill="auto"/>
        <w:spacing w:after="0" w:line="230" w:lineRule="exact"/>
        <w:jc w:val="left"/>
      </w:pPr>
      <w:r>
        <w:rPr>
          <w:rStyle w:val="7Exact"/>
          <w:spacing w:val="0"/>
        </w:rPr>
        <w:t>комитета Г аленкинского с е л ь с к о го‘</w:t>
      </w:r>
      <w:r>
        <w:rPr>
          <w:rStyle w:val="7Exact"/>
          <w:spacing w:val="0"/>
          <w:vertAlign w:val="subscript"/>
        </w:rPr>
        <w:t>:</w:t>
      </w:r>
      <w:r>
        <w:rPr>
          <w:rStyle w:val="7Exact"/>
          <w:spacing w:val="0"/>
        </w:rPr>
        <w:t xml:space="preserve"> п о с е л е и и я</w:t>
      </w:r>
    </w:p>
    <w:p w:rsidR="003E5E56" w:rsidRDefault="003E5E56">
      <w:pPr>
        <w:pStyle w:val="71"/>
        <w:numPr>
          <w:ilvl w:val="0"/>
          <w:numId w:val="8"/>
        </w:numPr>
        <w:shd w:val="clear" w:color="auto" w:fill="auto"/>
        <w:tabs>
          <w:tab w:val="left" w:pos="1281"/>
        </w:tabs>
        <w:spacing w:after="0" w:line="240" w:lineRule="exact"/>
        <w:ind w:left="20" w:firstLine="940"/>
      </w:pPr>
      <w:r>
        <w:t>Настоящее Решение вступает в силу со дня его принятия.</w:t>
      </w:r>
      <w:r>
        <w:br w:type="page"/>
      </w:r>
    </w:p>
    <w:p w:rsidR="003E5E56" w:rsidRDefault="003E5E56">
      <w:pPr>
        <w:pStyle w:val="71"/>
        <w:shd w:val="clear" w:color="auto" w:fill="auto"/>
        <w:spacing w:after="252" w:line="240" w:lineRule="exact"/>
        <w:ind w:right="20"/>
        <w:jc w:val="center"/>
      </w:pPr>
      <w:r>
        <w:t>РЕШЕНИЕ</w:t>
      </w:r>
    </w:p>
    <w:p w:rsidR="003E5E56" w:rsidRDefault="003E5E56">
      <w:pPr>
        <w:pStyle w:val="60"/>
        <w:shd w:val="clear" w:color="auto" w:fill="auto"/>
        <w:spacing w:before="0" w:after="176" w:line="298" w:lineRule="exact"/>
        <w:ind w:left="100" w:right="3320"/>
        <w:jc w:val="left"/>
      </w:pPr>
      <w:r>
        <w:t>О назначении публичных слушаний по вопросу преобразования 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shd w:val="clear" w:color="auto" w:fill="auto"/>
        <w:spacing w:after="244" w:line="302" w:lineRule="exact"/>
        <w:ind w:left="5560" w:right="20"/>
        <w:jc w:val="left"/>
      </w:pPr>
      <w:r>
        <w:t>Принято муниципальным комитетом Галенкинского сельского поселения 25 декабря 2014 года № 225/2С</w:t>
      </w:r>
    </w:p>
    <w:p w:rsidR="003E5E56" w:rsidRDefault="003E5E56">
      <w:pPr>
        <w:pStyle w:val="71"/>
        <w:numPr>
          <w:ilvl w:val="0"/>
          <w:numId w:val="24"/>
        </w:numPr>
        <w:shd w:val="clear" w:color="auto" w:fill="auto"/>
        <w:spacing w:after="0" w:line="298" w:lineRule="exact"/>
        <w:ind w:left="100" w:right="20" w:firstLine="580"/>
      </w:pPr>
      <w:r>
        <w:t xml:space="preserve"> Назначить по инициативе муниципального комитета публичные слушания по вопросу преобразования 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numPr>
          <w:ilvl w:val="0"/>
          <w:numId w:val="24"/>
        </w:numPr>
        <w:shd w:val="clear" w:color="auto" w:fill="auto"/>
        <w:spacing w:after="0" w:line="298" w:lineRule="exact"/>
        <w:ind w:left="100" w:right="20" w:firstLine="580"/>
      </w:pPr>
      <w:r>
        <w:t xml:space="preserve"> Провести публичные слушания по вопросу преобразования Галенкинского сельского поселения путем объединения с Новогеоргиевским и Покровским сельскими поселениями Октябрьского муниципального района 19 января 2015 года в 15 часов 00 минут в здании администрации Галенкинского сельского поселения по адресу: Октябрьский район, с. Галенки, ул. 50 лет ВЛКСМ, д. 33.</w:t>
      </w:r>
    </w:p>
    <w:p w:rsidR="003E5E56" w:rsidRDefault="003E5E56">
      <w:pPr>
        <w:pStyle w:val="71"/>
        <w:numPr>
          <w:ilvl w:val="0"/>
          <w:numId w:val="24"/>
        </w:numPr>
        <w:shd w:val="clear" w:color="auto" w:fill="auto"/>
        <w:spacing w:after="0" w:line="298" w:lineRule="exact"/>
        <w:ind w:left="100" w:right="20" w:firstLine="580"/>
      </w:pPr>
      <w:r>
        <w:t xml:space="preserve"> Установить срок подачи рекомендаций и предложений граждан по вопросу преобразования Галенкинского сельского поселения путем объединения с Новогеоргиевским и Покровским сельскими поселениями Октябрьского муниципального района до 13 января 2015 года, по адресу: Октябрьский район, с. Галенки, ул.50 лет ВЛКСМ, д. 33.</w:t>
      </w:r>
    </w:p>
    <w:p w:rsidR="003E5E56" w:rsidRDefault="003E5E56">
      <w:pPr>
        <w:pStyle w:val="71"/>
        <w:numPr>
          <w:ilvl w:val="0"/>
          <w:numId w:val="24"/>
        </w:numPr>
        <w:shd w:val="clear" w:color="auto" w:fill="auto"/>
        <w:spacing w:after="0" w:line="298" w:lineRule="exact"/>
        <w:ind w:left="100" w:firstLine="580"/>
      </w:pPr>
      <w:r>
        <w:t xml:space="preserve"> Утвердить состав комиссии по проведению публичных слушаний:</w:t>
      </w:r>
    </w:p>
    <w:p w:rsidR="003E5E56" w:rsidRDefault="003E5E56">
      <w:pPr>
        <w:pStyle w:val="71"/>
        <w:numPr>
          <w:ilvl w:val="0"/>
          <w:numId w:val="25"/>
        </w:numPr>
        <w:shd w:val="clear" w:color="auto" w:fill="auto"/>
        <w:spacing w:after="0" w:line="298" w:lineRule="exact"/>
        <w:ind w:left="100" w:right="20" w:firstLine="580"/>
      </w:pPr>
      <w:r>
        <w:t xml:space="preserve"> Красницкий В.И., глава Галенкинского сельского поселения (председатель комиссии);</w:t>
      </w:r>
    </w:p>
    <w:p w:rsidR="003E5E56" w:rsidRDefault="003E5E56">
      <w:pPr>
        <w:pStyle w:val="71"/>
        <w:shd w:val="clear" w:color="auto" w:fill="auto"/>
        <w:spacing w:after="0" w:line="298" w:lineRule="exact"/>
        <w:ind w:left="100" w:firstLine="580"/>
      </w:pPr>
      <w:r>
        <w:t>Члены комиссии:</w:t>
      </w:r>
    </w:p>
    <w:p w:rsidR="003E5E56" w:rsidRDefault="003E5E56">
      <w:pPr>
        <w:pStyle w:val="71"/>
        <w:numPr>
          <w:ilvl w:val="0"/>
          <w:numId w:val="25"/>
        </w:numPr>
        <w:shd w:val="clear" w:color="auto" w:fill="auto"/>
        <w:spacing w:after="0" w:line="298" w:lineRule="exact"/>
        <w:ind w:left="100" w:firstLine="580"/>
      </w:pPr>
      <w:r>
        <w:t xml:space="preserve"> Филатов А.А., председатель муниципального комитета;</w:t>
      </w:r>
    </w:p>
    <w:p w:rsidR="003E5E56" w:rsidRDefault="003E5E56">
      <w:pPr>
        <w:pStyle w:val="71"/>
        <w:numPr>
          <w:ilvl w:val="0"/>
          <w:numId w:val="25"/>
        </w:numPr>
        <w:shd w:val="clear" w:color="auto" w:fill="auto"/>
        <w:spacing w:after="0" w:line="298" w:lineRule="exact"/>
        <w:ind w:left="100" w:right="20" w:firstLine="580"/>
      </w:pPr>
      <w:r>
        <w:t xml:space="preserve"> Гавриш В. И., депутат от избирательного округа № 3 (председатель комиссии по социальным вопросам);</w:t>
      </w:r>
    </w:p>
    <w:p w:rsidR="003E5E56" w:rsidRDefault="003E5E56">
      <w:pPr>
        <w:pStyle w:val="71"/>
        <w:numPr>
          <w:ilvl w:val="0"/>
          <w:numId w:val="25"/>
        </w:numPr>
        <w:shd w:val="clear" w:color="auto" w:fill="auto"/>
        <w:spacing w:after="0" w:line="298" w:lineRule="exact"/>
        <w:ind w:left="100" w:firstLine="580"/>
      </w:pPr>
      <w:r>
        <w:t xml:space="preserve"> Гапоненко В. Ф., депутат от избирательного округа № 2;</w:t>
      </w:r>
    </w:p>
    <w:p w:rsidR="003E5E56" w:rsidRDefault="003E5E56">
      <w:pPr>
        <w:pStyle w:val="71"/>
        <w:numPr>
          <w:ilvl w:val="0"/>
          <w:numId w:val="25"/>
        </w:numPr>
        <w:shd w:val="clear" w:color="auto" w:fill="auto"/>
        <w:spacing w:after="0" w:line="298" w:lineRule="exact"/>
        <w:ind w:left="100" w:firstLine="580"/>
      </w:pPr>
      <w:r>
        <w:t xml:space="preserve"> Мручковская С. А., депутат от избирательного округа №10;</w:t>
      </w:r>
    </w:p>
    <w:p w:rsidR="003E5E56" w:rsidRDefault="003E5E56">
      <w:pPr>
        <w:pStyle w:val="71"/>
        <w:numPr>
          <w:ilvl w:val="0"/>
          <w:numId w:val="25"/>
        </w:numPr>
        <w:shd w:val="clear" w:color="auto" w:fill="auto"/>
        <w:spacing w:after="0" w:line="298" w:lineRule="exact"/>
        <w:ind w:left="100" w:firstLine="580"/>
      </w:pPr>
      <w:r>
        <w:t xml:space="preserve"> Хлебникова О. Н., депутат от избирательного округа № 5;</w:t>
      </w:r>
    </w:p>
    <w:p w:rsidR="003E5E56" w:rsidRDefault="003E5E56">
      <w:pPr>
        <w:pStyle w:val="71"/>
        <w:numPr>
          <w:ilvl w:val="0"/>
          <w:numId w:val="25"/>
        </w:numPr>
        <w:shd w:val="clear" w:color="auto" w:fill="auto"/>
        <w:spacing w:after="0" w:line="298" w:lineRule="exact"/>
        <w:ind w:left="100" w:firstLine="580"/>
      </w:pPr>
      <w:r>
        <w:t xml:space="preserve"> Бурякова Е.Б., юрист МКУ ЦКОН и ХОДА (секретарь комиссии).</w:t>
      </w:r>
    </w:p>
    <w:p w:rsidR="003E5E56" w:rsidRDefault="003E5E56">
      <w:pPr>
        <w:framePr w:h="1718" w:wrap="around" w:vAnchor="text" w:hAnchor="margin" w:x="4844" w:y="539"/>
        <w:jc w:val="center"/>
        <w:rPr>
          <w:sz w:val="2"/>
          <w:szCs w:val="2"/>
        </w:rPr>
      </w:pPr>
      <w:r w:rsidRPr="002D19AA">
        <w:rPr>
          <w:noProof/>
        </w:rPr>
        <w:pict>
          <v:shape id="Рисунок 16" o:spid="_x0000_i1040" type="#_x0000_t75" style="width:57.75pt;height:86.25pt;visibility:visible">
            <v:imagedata r:id="rId37" o:title=""/>
          </v:shape>
        </w:pict>
      </w:r>
    </w:p>
    <w:p w:rsidR="003E5E56" w:rsidRDefault="003E5E56">
      <w:pPr>
        <w:pStyle w:val="71"/>
        <w:numPr>
          <w:ilvl w:val="0"/>
          <w:numId w:val="24"/>
        </w:numPr>
        <w:shd w:val="clear" w:color="auto" w:fill="auto"/>
        <w:spacing w:after="570" w:line="298" w:lineRule="exact"/>
        <w:ind w:left="100" w:firstLine="580"/>
      </w:pPr>
      <w:r>
        <w:t xml:space="preserve"> Настоящее Решение вступает в силу со дня его официального опубликования.</w:t>
      </w:r>
    </w:p>
    <w:p w:rsidR="003E5E56" w:rsidRDefault="003E5E56">
      <w:pPr>
        <w:pStyle w:val="71"/>
        <w:shd w:val="clear" w:color="auto" w:fill="auto"/>
        <w:tabs>
          <w:tab w:val="right" w:pos="4679"/>
        </w:tabs>
        <w:spacing w:after="0" w:line="260" w:lineRule="exact"/>
        <w:ind w:left="100"/>
      </w:pPr>
      <w:r>
        <w:t xml:space="preserve">Глава Галенкинского </w:t>
      </w:r>
      <w:r>
        <w:rPr>
          <w:rStyle w:val="713pt"/>
        </w:rPr>
        <w:t>//(*'</w:t>
      </w:r>
      <w:r>
        <w:tab/>
        <w:t>Д</w:t>
      </w:r>
    </w:p>
    <w:p w:rsidR="003E5E56" w:rsidRDefault="003E5E56">
      <w:pPr>
        <w:pStyle w:val="62"/>
        <w:framePr w:w="514" w:h="137" w:wrap="around" w:vAnchor="text" w:hAnchor="margin" w:x="4052" w:y="737"/>
        <w:shd w:val="clear" w:color="auto" w:fill="auto"/>
        <w:spacing w:line="130" w:lineRule="exact"/>
      </w:pPr>
      <w:r>
        <w:rPr>
          <w:spacing w:val="0"/>
        </w:rPr>
        <w:t>К</w:t>
      </w:r>
      <w:r>
        <w:rPr>
          <w:rStyle w:val="60ptExact"/>
          <w:spacing w:val="0"/>
        </w:rPr>
        <w:t>'</w:t>
      </w:r>
      <w:r>
        <w:rPr>
          <w:rStyle w:val="60ptExact"/>
          <w:spacing w:val="0"/>
          <w:vertAlign w:val="superscript"/>
        </w:rPr>
        <w:t>1</w:t>
      </w:r>
      <w:r>
        <w:rPr>
          <w:spacing w:val="0"/>
        </w:rPr>
        <w:t xml:space="preserve"> А //</w:t>
      </w:r>
    </w:p>
    <w:p w:rsidR="003E5E56" w:rsidRDefault="003E5E56">
      <w:pPr>
        <w:framePr w:w="1594" w:h="778" w:wrap="around" w:vAnchor="text" w:hAnchor="margin" w:x="2622" w:y="318"/>
        <w:rPr>
          <w:sz w:val="2"/>
          <w:szCs w:val="2"/>
        </w:rPr>
      </w:pPr>
      <w:r w:rsidRPr="002D19AA">
        <w:rPr>
          <w:noProof/>
        </w:rPr>
        <w:pict>
          <v:shape id="Рисунок 17" o:spid="_x0000_i1041" type="#_x0000_t75" style="width:78.75pt;height:38.25pt;visibility:visible">
            <v:imagedata r:id="rId38" o:title=""/>
          </v:shape>
        </w:pict>
      </w:r>
    </w:p>
    <w:p w:rsidR="003E5E56" w:rsidRDefault="003E5E56">
      <w:pPr>
        <w:pStyle w:val="71"/>
        <w:shd w:val="clear" w:color="auto" w:fill="auto"/>
        <w:tabs>
          <w:tab w:val="left" w:pos="4036"/>
          <w:tab w:val="left" w:pos="7775"/>
        </w:tabs>
        <w:spacing w:after="298" w:line="240" w:lineRule="exact"/>
        <w:ind w:left="100"/>
      </w:pPr>
      <w:r>
        <w:t>сельского поселения 1/5 Г/ I $ "</w:t>
      </w:r>
      <w:r>
        <w:tab/>
        <w:t>, р</w:t>
      </w:r>
      <w:r>
        <w:tab/>
        <w:t>В.И. Красницкий</w:t>
      </w:r>
    </w:p>
    <w:p w:rsidR="003E5E56" w:rsidRDefault="003E5E56">
      <w:pPr>
        <w:pStyle w:val="71"/>
        <w:numPr>
          <w:ilvl w:val="0"/>
          <w:numId w:val="26"/>
        </w:numPr>
        <w:shd w:val="clear" w:color="auto" w:fill="auto"/>
        <w:tabs>
          <w:tab w:val="left" w:pos="1427"/>
        </w:tabs>
        <w:spacing w:after="7" w:line="240" w:lineRule="exact"/>
        <w:ind w:left="100"/>
      </w:pPr>
      <w:r>
        <w:t>г.</w:t>
      </w:r>
    </w:p>
    <w:p w:rsidR="003E5E56" w:rsidRDefault="003E5E56">
      <w:pPr>
        <w:pStyle w:val="71"/>
        <w:shd w:val="clear" w:color="auto" w:fill="auto"/>
        <w:spacing w:after="0" w:line="240" w:lineRule="exact"/>
        <w:ind w:right="20"/>
        <w:jc w:val="center"/>
        <w:sectPr w:rsidR="003E5E56">
          <w:type w:val="continuous"/>
          <w:pgSz w:w="16838" w:h="23810"/>
          <w:pgMar w:top="5667" w:right="3547" w:bottom="4745" w:left="3581" w:header="0" w:footer="3" w:gutter="0"/>
          <w:cols w:space="720"/>
          <w:noEndnote/>
          <w:docGrid w:linePitch="360"/>
        </w:sectPr>
      </w:pPr>
      <w:r>
        <w:t>№ 197 - НПА/2С</w:t>
      </w:r>
    </w:p>
    <w:p w:rsidR="003E5E56" w:rsidRDefault="003E5E56">
      <w:pPr>
        <w:pStyle w:val="130"/>
        <w:framePr w:h="190" w:vSpace="180" w:wrap="around" w:vAnchor="text" w:hAnchor="margin" w:x="6796" w:y="726"/>
        <w:shd w:val="clear" w:color="auto" w:fill="auto"/>
        <w:spacing w:line="180" w:lineRule="exact"/>
        <w:ind w:left="100" w:firstLine="0"/>
      </w:pPr>
      <w:r>
        <w:rPr>
          <w:spacing w:val="0"/>
        </w:rPr>
        <w:t>ШШ/2С</w:t>
      </w:r>
    </w:p>
    <w:p w:rsidR="003E5E56" w:rsidRDefault="003E5E56">
      <w:pPr>
        <w:pStyle w:val="17"/>
        <w:framePr w:h="180" w:vSpace="171" w:wrap="around" w:vAnchor="text" w:hAnchor="margin" w:x="3153" w:y="745"/>
        <w:shd w:val="clear" w:color="auto" w:fill="auto"/>
        <w:spacing w:line="180" w:lineRule="exact"/>
        <w:ind w:left="100"/>
      </w:pPr>
      <w:r>
        <w:rPr>
          <w:spacing w:val="0"/>
        </w:rPr>
        <w:t>25.12.2014</w:t>
      </w:r>
    </w:p>
    <w:p w:rsidR="003E5E56" w:rsidRDefault="003E5E56">
      <w:pPr>
        <w:rPr>
          <w:sz w:val="2"/>
          <w:szCs w:val="2"/>
        </w:rPr>
      </w:pPr>
    </w:p>
    <w:p w:rsidR="003E5E56" w:rsidRDefault="003E5E56">
      <w:pPr>
        <w:pStyle w:val="140"/>
        <w:shd w:val="clear" w:color="auto" w:fill="auto"/>
        <w:spacing w:line="312" w:lineRule="exact"/>
        <w:ind w:left="60" w:right="920" w:firstLine="0"/>
      </w:pPr>
      <w:r>
        <w:t xml:space="preserve">ГО КРАЯ </w:t>
      </w:r>
      <w:r>
        <w:rPr>
          <w:rStyle w:val="1413pt"/>
        </w:rPr>
        <w:t>т</w:t>
      </w:r>
      <w:r>
        <w:rPr>
          <w:rStyle w:val="1413pt1"/>
        </w:rPr>
        <w:t xml:space="preserve"> 18?</w:t>
      </w:r>
    </w:p>
    <w:p w:rsidR="003E5E56" w:rsidRDefault="003E5E56">
      <w:pPr>
        <w:pStyle w:val="30"/>
        <w:shd w:val="clear" w:color="auto" w:fill="auto"/>
        <w:spacing w:line="154" w:lineRule="exact"/>
        <w:ind w:left="60" w:right="820" w:firstLine="0"/>
        <w:jc w:val="left"/>
      </w:pPr>
      <w:r>
        <w:t>8'годной актуализации жяьского поселения</w:t>
      </w:r>
    </w:p>
    <w:p w:rsidR="003E5E56" w:rsidRDefault="003E5E56">
      <w:pPr>
        <w:pStyle w:val="30"/>
        <w:shd w:val="clear" w:color="auto" w:fill="auto"/>
        <w:spacing w:line="158" w:lineRule="exact"/>
        <w:ind w:left="180" w:right="40" w:firstLine="0"/>
        <w:jc w:val="both"/>
      </w:pPr>
      <w:r>
        <w:t xml:space="preserve">и информация ш телефону: 55-7- </w:t>
      </w:r>
      <w:r w:rsidRPr="00D23830">
        <w:rPr>
          <w:lang w:eastAsia="en-US"/>
        </w:rPr>
        <w:t>1</w:t>
      </w:r>
      <w:r>
        <w:rPr>
          <w:lang w:val="en-US" w:eastAsia="en-US"/>
        </w:rPr>
        <w:t>S</w:t>
      </w:r>
      <w:r w:rsidRPr="00D23830">
        <w:rPr>
          <w:lang w:eastAsia="en-US"/>
        </w:rPr>
        <w:t>.</w:t>
      </w:r>
    </w:p>
    <w:p w:rsidR="003E5E56" w:rsidRDefault="003E5E56">
      <w:pPr>
        <w:pStyle w:val="30"/>
        <w:numPr>
          <w:ilvl w:val="0"/>
          <w:numId w:val="27"/>
        </w:numPr>
        <w:shd w:val="clear" w:color="auto" w:fill="auto"/>
        <w:tabs>
          <w:tab w:val="left" w:pos="594"/>
        </w:tabs>
        <w:spacing w:line="149" w:lineRule="exact"/>
        <w:ind w:left="180" w:right="40" w:firstLine="160"/>
        <w:jc w:val="both"/>
      </w:pPr>
      <w:r>
        <w:t>Утвердить состав оргаваза- нионвого комитета но подготовке а проведению публичных слуша</w:t>
      </w:r>
      <w:r>
        <w:softHyphen/>
        <w:t>ний:</w:t>
      </w:r>
    </w:p>
    <w:p w:rsidR="003E5E56" w:rsidRDefault="003E5E56">
      <w:pPr>
        <w:pStyle w:val="30"/>
        <w:shd w:val="clear" w:color="auto" w:fill="auto"/>
        <w:tabs>
          <w:tab w:val="left" w:pos="637"/>
        </w:tabs>
        <w:spacing w:line="149" w:lineRule="exact"/>
        <w:ind w:left="180" w:right="40" w:firstLine="160"/>
        <w:jc w:val="both"/>
      </w:pPr>
      <w:r>
        <w:t>Н.</w:t>
      </w:r>
      <w:r>
        <w:tab/>
        <w:t>М. Останец - депутат муни- ципаяьного комитета Покровско</w:t>
      </w:r>
      <w:r>
        <w:softHyphen/>
        <w:t>го сельского поселения от 4-го из</w:t>
      </w:r>
      <w:r>
        <w:softHyphen/>
        <w:t>бирательного округа.</w:t>
      </w:r>
    </w:p>
    <w:p w:rsidR="003E5E56" w:rsidRDefault="003E5E56">
      <w:pPr>
        <w:pStyle w:val="30"/>
        <w:shd w:val="clear" w:color="auto" w:fill="auto"/>
        <w:spacing w:line="149" w:lineRule="exact"/>
        <w:ind w:left="180" w:right="40" w:firstLine="160"/>
        <w:jc w:val="both"/>
      </w:pPr>
      <w:r>
        <w:t>■М. Ю. Мишин - заместитель председателя муниципального комитета Покровского сельского поседения от 12-го щбиратеяьно- го округа:</w:t>
      </w:r>
    </w:p>
    <w:p w:rsidR="003E5E56" w:rsidRDefault="003E5E56">
      <w:pPr>
        <w:pStyle w:val="30"/>
        <w:shd w:val="clear" w:color="auto" w:fill="auto"/>
        <w:spacing w:line="149" w:lineRule="exact"/>
        <w:ind w:left="180" w:right="40" w:firstLine="160"/>
        <w:jc w:val="both"/>
      </w:pPr>
      <w:r>
        <w:t xml:space="preserve">С. д. </w:t>
      </w:r>
      <w:r>
        <w:rPr>
          <w:rStyle w:val="310"/>
        </w:rPr>
        <w:t>Бобров</w:t>
      </w:r>
      <w:r>
        <w:t xml:space="preserve"> - заместитель гла</w:t>
      </w:r>
      <w:r>
        <w:softHyphen/>
        <w:t>вы адмкштстрашш Покровского сельского поселения.</w:t>
      </w:r>
    </w:p>
    <w:p w:rsidR="003E5E56" w:rsidRDefault="003E5E56">
      <w:pPr>
        <w:pStyle w:val="30"/>
        <w:shd w:val="clear" w:color="auto" w:fill="auto"/>
        <w:spacing w:after="120" w:line="149" w:lineRule="exact"/>
        <w:ind w:left="180" w:right="40" w:firstLine="160"/>
        <w:jc w:val="both"/>
      </w:pPr>
      <w:r>
        <w:rPr>
          <w:rStyle w:val="3100"/>
        </w:rPr>
        <w:t xml:space="preserve">&amp; Настоящее </w:t>
      </w:r>
      <w:r>
        <w:t xml:space="preserve">постановление от 29.12.2014 г. </w:t>
      </w:r>
      <w:r>
        <w:rPr>
          <w:rStyle w:val="310"/>
        </w:rPr>
        <w:t>Ш</w:t>
      </w:r>
      <w:r>
        <w:t xml:space="preserve">187 вступает в </w:t>
      </w:r>
      <w:r>
        <w:rPr>
          <w:rStyle w:val="310"/>
        </w:rPr>
        <w:t>силу со</w:t>
      </w:r>
      <w:r>
        <w:t xml:space="preserve"> дня его принятия</w:t>
      </w:r>
      <w:r>
        <w:rPr>
          <w:vertAlign w:val="superscript"/>
        </w:rPr>
        <w:t>-</w:t>
      </w:r>
      <w:r>
        <w:t>и подлежит офшхкальному опубликованию.</w:t>
      </w:r>
    </w:p>
    <w:p w:rsidR="003E5E56" w:rsidRDefault="003E5E56">
      <w:pPr>
        <w:pStyle w:val="30"/>
        <w:shd w:val="clear" w:color="auto" w:fill="auto"/>
        <w:spacing w:after="87" w:line="149" w:lineRule="exact"/>
        <w:ind w:left="820" w:right="40" w:firstLine="80"/>
        <w:jc w:val="both"/>
      </w:pPr>
      <w:r>
        <w:t>Глава адмишетрашш Покровского сельского поселения В.Н. Тяжов.</w:t>
      </w:r>
    </w:p>
    <w:p w:rsidR="003E5E56" w:rsidRDefault="003E5E56">
      <w:pPr>
        <w:pStyle w:val="30"/>
        <w:shd w:val="clear" w:color="auto" w:fill="auto"/>
        <w:spacing w:line="190" w:lineRule="exact"/>
        <w:ind w:left="60" w:firstLine="0"/>
        <w:jc w:val="left"/>
      </w:pPr>
      <w:r>
        <w:t>ЮКОГО ПОСЕЛЕНИЯ</w:t>
      </w:r>
    </w:p>
    <w:p w:rsidR="003E5E56" w:rsidRDefault="003E5E56">
      <w:pPr>
        <w:pStyle w:val="30"/>
        <w:shd w:val="clear" w:color="auto" w:fill="auto"/>
        <w:spacing w:after="50" w:line="190" w:lineRule="exact"/>
        <w:ind w:left="60" w:firstLine="0"/>
        <w:jc w:val="left"/>
      </w:pPr>
      <w:r>
        <w:rPr>
          <w:rStyle w:val="310"/>
        </w:rPr>
        <w:t>:о</w:t>
      </w:r>
      <w:r>
        <w:t xml:space="preserve"> края</w:t>
      </w:r>
    </w:p>
    <w:p w:rsidR="003E5E56" w:rsidRDefault="003E5E56">
      <w:pPr>
        <w:pStyle w:val="30"/>
        <w:shd w:val="clear" w:color="auto" w:fill="auto"/>
        <w:spacing w:after="49" w:line="190" w:lineRule="exact"/>
        <w:ind w:left="1440" w:firstLine="0"/>
        <w:jc w:val="left"/>
      </w:pPr>
      <w:r w:rsidRPr="00D23830">
        <w:rPr>
          <w:lang w:eastAsia="en-US"/>
        </w:rPr>
        <w:t>-</w:t>
      </w:r>
      <w:r>
        <w:rPr>
          <w:lang w:val="en-US" w:eastAsia="en-US"/>
        </w:rPr>
        <w:t>Ne</w:t>
      </w:r>
      <w:r w:rsidRPr="00D23830">
        <w:rPr>
          <w:lang w:eastAsia="en-US"/>
        </w:rPr>
        <w:t xml:space="preserve"> </w:t>
      </w:r>
      <w:r>
        <w:t>326</w:t>
      </w:r>
    </w:p>
    <w:p w:rsidR="003E5E56" w:rsidRDefault="003E5E56">
      <w:pPr>
        <w:pStyle w:val="30"/>
        <w:shd w:val="clear" w:color="auto" w:fill="auto"/>
        <w:spacing w:line="149" w:lineRule="exact"/>
        <w:ind w:left="60" w:right="560" w:firstLine="0"/>
        <w:jc w:val="left"/>
      </w:pPr>
      <w:r>
        <w:t>явного правового акта гнутем объединения ам сельским поселением 1ана</w:t>
      </w:r>
    </w:p>
    <w:p w:rsidR="003E5E56" w:rsidRDefault="003E5E56">
      <w:pPr>
        <w:pStyle w:val="30"/>
        <w:shd w:val="clear" w:color="auto" w:fill="auto"/>
        <w:spacing w:line="149" w:lineRule="exact"/>
        <w:ind w:left="60" w:right="40" w:firstLine="0"/>
        <w:jc w:val="both"/>
      </w:pPr>
      <w:r>
        <w:t>Пивного правого акта, до 17 часов и 2015 г. Письменные рекоменда- аюга направляются почтовой сва</w:t>
      </w:r>
      <w:r>
        <w:softHyphen/>
        <w:t xml:space="preserve">ей </w:t>
      </w:r>
      <w:r>
        <w:rPr>
          <w:rStyle w:val="310"/>
        </w:rPr>
        <w:t>почтой</w:t>
      </w:r>
      <w:r>
        <w:t xml:space="preserve"> </w:t>
      </w:r>
      <w:r w:rsidRPr="00D23830">
        <w:rPr>
          <w:lang w:eastAsia="en-US"/>
        </w:rPr>
        <w:t>(</w:t>
      </w:r>
      <w:r>
        <w:rPr>
          <w:lang w:val="en-US" w:eastAsia="en-US"/>
        </w:rPr>
        <w:t>adminpokrovkaSmail</w:t>
      </w:r>
      <w:r w:rsidRPr="00D23830">
        <w:rPr>
          <w:lang w:eastAsia="en-US"/>
        </w:rPr>
        <w:t xml:space="preserve">. </w:t>
      </w:r>
      <w:r>
        <w:t xml:space="preserve">ггавляются лично по адресу: с. </w:t>
      </w:r>
      <w:r>
        <w:rPr>
          <w:lang w:val="en-US" w:eastAsia="en-US"/>
        </w:rPr>
        <w:t>no</w:t>
      </w:r>
      <w:r w:rsidRPr="00D23830">
        <w:rPr>
          <w:lang w:eastAsia="en-US"/>
        </w:rPr>
        <w:softHyphen/>
      </w:r>
      <w:r>
        <w:rPr>
          <w:lang w:val="en-US" w:eastAsia="en-US"/>
        </w:rPr>
        <w:t>il</w:t>
      </w:r>
      <w:r w:rsidRPr="00D23830">
        <w:rPr>
          <w:lang w:eastAsia="en-US"/>
        </w:rPr>
        <w:t xml:space="preserve"> </w:t>
      </w:r>
      <w:r>
        <w:t>Маркса; 75, кабинет 3</w:t>
      </w:r>
      <w:r>
        <w:footnoteReference w:id="1"/>
      </w:r>
      <w:r>
        <w:t>10, справ</w:t>
      </w:r>
      <w:r>
        <w:softHyphen/>
        <w:t>ил по телефону: 55-2-02. остав организационного комитета проведению публичных слушаний: Л.В. - депутат муншшпааьного вского сельского поселения от 1-го округа;</w:t>
      </w:r>
    </w:p>
    <w:p w:rsidR="003E5E56" w:rsidRDefault="003E5E56">
      <w:pPr>
        <w:pStyle w:val="30"/>
        <w:shd w:val="clear" w:color="auto" w:fill="auto"/>
        <w:spacing w:after="116" w:line="149" w:lineRule="exact"/>
        <w:ind w:left="60" w:right="40" w:firstLine="0"/>
        <w:jc w:val="both"/>
      </w:pPr>
      <w:r>
        <w:t>:еяугат муниципального комитета выжата населения от 2-го избирав</w:t>
      </w:r>
    </w:p>
    <w:p w:rsidR="003E5E56" w:rsidRDefault="003E5E56">
      <w:pPr>
        <w:pStyle w:val="30"/>
        <w:numPr>
          <w:ilvl w:val="0"/>
          <w:numId w:val="25"/>
        </w:numPr>
        <w:shd w:val="clear" w:color="auto" w:fill="auto"/>
        <w:spacing w:after="120" w:line="154" w:lineRule="exact"/>
        <w:ind w:left="60" w:right="40" w:firstLine="0"/>
        <w:jc w:val="both"/>
      </w:pPr>
      <w:r>
        <w:t xml:space="preserve"> депутат муништаяьного комите- жльсгшго поселения от 4-го нзбира-</w:t>
      </w:r>
    </w:p>
    <w:p w:rsidR="003E5E56" w:rsidRDefault="003E5E56">
      <w:pPr>
        <w:pStyle w:val="30"/>
        <w:numPr>
          <w:ilvl w:val="0"/>
          <w:numId w:val="25"/>
        </w:numPr>
        <w:shd w:val="clear" w:color="auto" w:fill="auto"/>
        <w:spacing w:line="154" w:lineRule="exact"/>
        <w:ind w:left="60" w:right="40" w:firstLine="0"/>
        <w:jc w:val="both"/>
      </w:pPr>
      <w:r>
        <w:t xml:space="preserve"> заместитель председателя муки- шгета, депутат мзтишдцальгкгго зского сельского поселения от 1.2-го округа;</w:t>
      </w:r>
    </w:p>
    <w:p w:rsidR="003E5E56" w:rsidRDefault="003E5E56">
      <w:pPr>
        <w:pStyle w:val="30"/>
        <w:shd w:val="clear" w:color="auto" w:fill="auto"/>
        <w:spacing w:line="154" w:lineRule="exact"/>
        <w:ind w:left="60" w:right="40" w:firstLine="0"/>
        <w:jc w:val="both"/>
      </w:pPr>
      <w:r>
        <w:t>!аяеститель главы администрация ьского поседения.</w:t>
      </w:r>
    </w:p>
    <w:p w:rsidR="003E5E56" w:rsidRDefault="003E5E56">
      <w:pPr>
        <w:pStyle w:val="201"/>
        <w:shd w:val="clear" w:color="auto" w:fill="auto"/>
        <w:spacing w:after="112"/>
        <w:ind w:left="60" w:right="40"/>
      </w:pPr>
      <w:r>
        <w:t>'решение вступает в силу со дня подлежит официальному опубди-</w:t>
      </w:r>
    </w:p>
    <w:p w:rsidR="003E5E56" w:rsidRDefault="003E5E56">
      <w:pPr>
        <w:pStyle w:val="30"/>
        <w:shd w:val="clear" w:color="auto" w:fill="auto"/>
        <w:spacing w:line="149" w:lineRule="exact"/>
        <w:ind w:left="60" w:right="40" w:firstLine="0"/>
        <w:jc w:val="both"/>
      </w:pPr>
      <w:r>
        <w:t>лгель мушищаалъного комитета «яЬейагй поселении Матвеева ШХ</w:t>
      </w:r>
    </w:p>
    <w:p w:rsidR="003E5E56" w:rsidRDefault="003E5E56">
      <w:pPr>
        <w:pStyle w:val="140"/>
        <w:shd w:val="clear" w:color="auto" w:fill="auto"/>
        <w:spacing w:after="102" w:line="187" w:lineRule="exact"/>
        <w:ind w:firstLine="280"/>
      </w:pPr>
      <w:r>
        <w:t xml:space="preserve">МУШШИПАЛЬНЫИ КОМИТЕТ ГАЛЕНКИНСКОГО СЕЛЬСКОГО ПОСЕЛЕНИЯ ОКТЯБРЬСКОГО Р АЙОНАлПРИМ </w:t>
      </w:r>
      <w:r>
        <w:rPr>
          <w:rStyle w:val="141"/>
        </w:rPr>
        <w:t>о рс кого края</w:t>
      </w:r>
    </w:p>
    <w:p w:rsidR="003E5E56" w:rsidRDefault="003E5E56">
      <w:pPr>
        <w:pStyle w:val="140"/>
        <w:shd w:val="clear" w:color="auto" w:fill="auto"/>
        <w:spacing w:after="69" w:line="210" w:lineRule="exact"/>
        <w:ind w:firstLine="0"/>
        <w:jc w:val="both"/>
      </w:pPr>
      <w:r>
        <w:t>с. Галенки</w:t>
      </w:r>
    </w:p>
    <w:p w:rsidR="003E5E56" w:rsidRDefault="003E5E56">
      <w:pPr>
        <w:pStyle w:val="140"/>
        <w:shd w:val="clear" w:color="auto" w:fill="auto"/>
        <w:ind w:left="680" w:right="360" w:hanging="160"/>
      </w:pPr>
      <w:r>
        <w:t>0 поддержании инициативы о нреооразовании Галешшаскрго сельского поселения путем объедет.еийя.:йНовогеаргиевским сельским .</w:t>
      </w:r>
    </w:p>
    <w:p w:rsidR="003E5E56" w:rsidRDefault="003E5E56">
      <w:pPr>
        <w:pStyle w:val="30"/>
        <w:shd w:val="clear" w:color="auto" w:fill="auto"/>
        <w:tabs>
          <w:tab w:val="center" w:pos="2388"/>
          <w:tab w:val="center" w:pos="3559"/>
        </w:tabs>
        <w:spacing w:line="168" w:lineRule="exact"/>
        <w:ind w:left="300" w:right="180" w:firstLine="1460"/>
        <w:jc w:val="left"/>
      </w:pPr>
      <w:r>
        <w:t xml:space="preserve">\ </w:t>
      </w:r>
      <w:r>
        <w:rPr>
          <w:rStyle w:val="310"/>
        </w:rPr>
        <w:t>%,</w:t>
      </w:r>
      <w:r>
        <w:t xml:space="preserve"> </w:t>
      </w:r>
      <w:r>
        <w:rPr>
          <w:lang w:val="en-US" w:eastAsia="en-US"/>
        </w:rPr>
        <w:t>S</w:t>
      </w:r>
      <w:r w:rsidRPr="00D23830">
        <w:rPr>
          <w:lang w:eastAsia="en-US"/>
        </w:rPr>
        <w:t xml:space="preserve"> </w:t>
      </w:r>
      <w:r>
        <w:t xml:space="preserve">поселением 'нЙёкровским сельским поселением Октябрьского </w:t>
      </w:r>
      <w:r>
        <w:rPr>
          <w:rStyle w:val="310"/>
          <w:lang w:val="en-US" w:eastAsia="en-US"/>
        </w:rPr>
        <w:t>i</w:t>
      </w:r>
      <w:r w:rsidRPr="00D23830">
        <w:rPr>
          <w:lang w:eastAsia="en-US"/>
        </w:rPr>
        <w:t xml:space="preserve"> </w:t>
      </w:r>
      <w:r>
        <w:t>■</w:t>
      </w:r>
      <w:r>
        <w:tab/>
        <w:t>щуййцияальаого</w:t>
      </w:r>
      <w:r>
        <w:tab/>
        <w:t>района</w:t>
      </w:r>
    </w:p>
    <w:p w:rsidR="003E5E56" w:rsidRDefault="003E5E56">
      <w:pPr>
        <w:pStyle w:val="30"/>
        <w:shd w:val="clear" w:color="auto" w:fill="auto"/>
        <w:tabs>
          <w:tab w:val="left" w:pos="248"/>
          <w:tab w:val="center" w:pos="1922"/>
        </w:tabs>
        <w:spacing w:line="168" w:lineRule="exact"/>
        <w:ind w:right="80" w:firstLine="280"/>
        <w:jc w:val="both"/>
      </w:pPr>
      <w:r>
        <w:t>Вс^хзтветст-в1шеФе^|)атьцш.1зааа&gt;®М0г6октябра2Шгода 3* 131-ФЗ «Об общих принципах организации местного само</w:t>
      </w:r>
      <w:r>
        <w:softHyphen/>
        <w:t>управления в Российсжбй Федерации»; Уставом Галенкинско</w:t>
      </w:r>
      <w:r>
        <w:softHyphen/>
        <w:t>го‘сельского поселения, рассмотрев и обсудив инициативу Думы Октябрьского района о преобразовании Галенкинского сельского поселения путем объединения с Нозогеоргиейским и Покровским сельскими поселениями Октябрьского муни</w:t>
      </w:r>
      <w:r>
        <w:softHyphen/>
        <w:t>ципального района, Му8ицип&lt;чльный комитет Галенкинского ; саншшга поселения :</w:t>
      </w:r>
      <w:r>
        <w:tab/>
        <w:t>РЕШИЛ:</w:t>
      </w:r>
      <w:r>
        <w:tab/>
        <w:t>.Х.чД</w:t>
      </w:r>
    </w:p>
    <w:p w:rsidR="003E5E56" w:rsidRDefault="003E5E56">
      <w:pPr>
        <w:pStyle w:val="30"/>
        <w:shd w:val="clear" w:color="auto" w:fill="auto"/>
        <w:spacing w:line="168" w:lineRule="exact"/>
        <w:ind w:right="80" w:firstLine="0"/>
        <w:jc w:val="both"/>
      </w:pPr>
      <w:r>
        <w:t xml:space="preserve">I Щрйвржать инщрйошу Думы Шггябрбжохчз района о | преШразованйи.ГАйр^сшжкого еелБёгшго поселения путам </w:t>
      </w:r>
      <w:r>
        <w:rPr>
          <w:lang w:val="en-US" w:eastAsia="en-US"/>
        </w:rPr>
        <w:t>S</w:t>
      </w:r>
      <w:r w:rsidRPr="00D23830">
        <w:rPr>
          <w:lang w:eastAsia="en-US"/>
        </w:rPr>
        <w:t xml:space="preserve"> </w:t>
      </w:r>
      <w:r>
        <w:t xml:space="preserve">объединения с Нашгааргаевским и Покровским сельскими </w:t>
      </w:r>
      <w:r>
        <w:rPr>
          <w:lang w:val="en-US" w:eastAsia="en-US"/>
        </w:rPr>
        <w:t>i</w:t>
      </w:r>
      <w:r w:rsidRPr="00D23830">
        <w:rPr>
          <w:lang w:eastAsia="en-US"/>
        </w:rPr>
        <w:t xml:space="preserve"> </w:t>
      </w:r>
      <w:r>
        <w:t>по£&amp;тешяш</w:t>
      </w:r>
      <w:r>
        <w:rPr>
          <w:rStyle w:val="3Candara2"/>
        </w:rPr>
        <w:t>10</w:t>
      </w:r>
      <w:r>
        <w:t>ктШ|ва&lt;ошзи</w:t>
      </w:r>
      <w:r>
        <w:rPr>
          <w:rStyle w:val="3Candara2"/>
        </w:rPr>
        <w:t>5</w:t>
      </w:r>
      <w:r>
        <w:rPr>
          <w:vertAlign w:val="superscript"/>
        </w:rPr>
        <w:t>г</w:t>
      </w:r>
      <w:r>
        <w:t>нш,в-шальногор</w:t>
      </w:r>
      <w:r>
        <w:rPr>
          <w:rStyle w:val="3Candara2"/>
        </w:rPr>
        <w:t>1</w:t>
      </w:r>
      <w:r>
        <w:t>йона.</w:t>
      </w:r>
    </w:p>
    <w:p w:rsidR="003E5E56" w:rsidRDefault="003E5E56">
      <w:pPr>
        <w:pStyle w:val="30"/>
        <w:shd w:val="clear" w:color="auto" w:fill="auto"/>
        <w:tabs>
          <w:tab w:val="left" w:pos="248"/>
        </w:tabs>
        <w:spacing w:line="168" w:lineRule="exact"/>
        <w:ind w:firstLine="0"/>
        <w:jc w:val="both"/>
      </w:pPr>
      <w:r>
        <w:t>|</w:t>
      </w:r>
      <w:r>
        <w:tab/>
        <w:t>2. Назначить пдашшаае слушания ш вопросу преобразо-</w:t>
      </w:r>
    </w:p>
    <w:p w:rsidR="003E5E56" w:rsidRDefault="003E5E56">
      <w:pPr>
        <w:pStyle w:val="30"/>
        <w:shd w:val="clear" w:color="auto" w:fill="auto"/>
        <w:spacing w:line="168" w:lineRule="exact"/>
        <w:ind w:right="80" w:firstLine="0"/>
        <w:jc w:val="both"/>
      </w:pPr>
      <w:r>
        <w:t xml:space="preserve">I вшш§Галешашкого сельского поселения путем объедине- </w:t>
      </w:r>
      <w:r>
        <w:rPr>
          <w:lang w:val="en-US" w:eastAsia="en-US"/>
        </w:rPr>
        <w:t>i</w:t>
      </w:r>
      <w:r w:rsidRPr="00D23830">
        <w:rPr>
          <w:lang w:eastAsia="en-US"/>
        </w:rPr>
        <w:t xml:space="preserve"> </w:t>
      </w:r>
      <w:r>
        <w:t>ния сНовогеоршевскши и Покровским сельскими поседени- I ямй Штябрьскошм^пшапальногорййош.'</w:t>
      </w:r>
      <w:r>
        <w:rPr>
          <w:vertAlign w:val="superscript"/>
        </w:rPr>
        <w:t>:</w:t>
      </w:r>
      <w:r>
        <w:t>&gt;</w:t>
      </w:r>
      <w:r>
        <w:rPr>
          <w:vertAlign w:val="superscript"/>
        </w:rPr>
        <w:t>;;</w:t>
      </w:r>
    </w:p>
    <w:p w:rsidR="003E5E56" w:rsidRDefault="003E5E56">
      <w:pPr>
        <w:pStyle w:val="30"/>
        <w:shd w:val="clear" w:color="auto" w:fill="auto"/>
        <w:tabs>
          <w:tab w:val="left" w:pos="248"/>
        </w:tabs>
        <w:spacing w:line="168" w:lineRule="exact"/>
        <w:ind w:firstLine="0"/>
        <w:jc w:val="both"/>
      </w:pPr>
      <w:r>
        <w:t>’?</w:t>
      </w:r>
      <w:r>
        <w:tab/>
        <w:t>3.; Направить настоящее Решение главе Галенкинского</w:t>
      </w:r>
    </w:p>
    <w:p w:rsidR="003E5E56" w:rsidRDefault="003E5E56">
      <w:pPr>
        <w:pStyle w:val="30"/>
        <w:shd w:val="clear" w:color="auto" w:fill="auto"/>
        <w:spacing w:line="168" w:lineRule="exact"/>
        <w:ind w:right="80" w:firstLine="0"/>
        <w:jc w:val="both"/>
      </w:pPr>
      <w:r>
        <w:t xml:space="preserve">I сеяЩсого </w:t>
      </w:r>
      <w:r>
        <w:rPr>
          <w:rStyle w:val="310"/>
        </w:rPr>
        <w:t>поседеет,</w:t>
      </w:r>
      <w:r>
        <w:t xml:space="preserve"> кМуму Октябрьского района и муни- I ципальные комитеты Покровского сельского и.Новогеорги- | евского сельского поселений.</w:t>
      </w:r>
    </w:p>
    <w:p w:rsidR="003E5E56" w:rsidRDefault="003E5E56">
      <w:pPr>
        <w:pStyle w:val="30"/>
        <w:shd w:val="clear" w:color="auto" w:fill="auto"/>
        <w:spacing w:line="168" w:lineRule="exact"/>
        <w:ind w:right="80" w:firstLine="0"/>
        <w:jc w:val="left"/>
      </w:pPr>
      <w:r>
        <w:t xml:space="preserve">1 ^Обнародовать (опубликовать) настоящее Решение, </w:t>
      </w:r>
      <w:r>
        <w:rPr>
          <w:lang w:val="en-US" w:eastAsia="en-US"/>
        </w:rPr>
        <w:t>j</w:t>
      </w:r>
      <w:r w:rsidRPr="00D23830">
        <w:rPr>
          <w:lang w:eastAsia="en-US"/>
        </w:rPr>
        <w:t xml:space="preserve"> </w:t>
      </w:r>
      <w:r>
        <w:t>5. Разместить настоящее Решение на официальном сайте адзйинистрашш: Галенкинского сельскогопоселеняя,</w:t>
      </w:r>
    </w:p>
    <w:p w:rsidR="003E5E56" w:rsidRDefault="003E5E56">
      <w:pPr>
        <w:pStyle w:val="30"/>
        <w:numPr>
          <w:ilvl w:val="0"/>
          <w:numId w:val="27"/>
        </w:numPr>
        <w:shd w:val="clear" w:color="auto" w:fill="auto"/>
        <w:tabs>
          <w:tab w:val="left" w:pos="601"/>
          <w:tab w:val="center" w:pos="1882"/>
          <w:tab w:val="center" w:pos="2074"/>
        </w:tabs>
        <w:spacing w:line="168" w:lineRule="exact"/>
        <w:ind w:left="120" w:right="80" w:firstLine="180"/>
        <w:jc w:val="both"/>
      </w:pPr>
      <w:r>
        <w:t>Настоящее Решение вступает в силу со дня его приня</w:t>
      </w:r>
      <w:r>
        <w:softHyphen/>
        <w:t>тая.</w:t>
      </w:r>
      <w:r>
        <w:tab/>
        <w:t>"</w:t>
      </w:r>
      <w:r>
        <w:tab/>
      </w:r>
      <w:r>
        <w:rPr>
          <w:lang w:val="en-US" w:eastAsia="en-US"/>
        </w:rPr>
        <w:t>*vff</w:t>
      </w:r>
    </w:p>
    <w:p w:rsidR="003E5E56" w:rsidRDefault="003E5E56">
      <w:pPr>
        <w:pStyle w:val="140"/>
        <w:shd w:val="clear" w:color="auto" w:fill="auto"/>
        <w:spacing w:after="116"/>
        <w:ind w:left="1740" w:right="80" w:firstLine="0"/>
        <w:jc w:val="right"/>
      </w:pPr>
      <w:r>
        <w:t>Председатель муниципального комитета Галенкинского сельского поселения А, А. Филатов.</w:t>
      </w:r>
    </w:p>
    <w:p w:rsidR="003E5E56" w:rsidRDefault="003E5E56">
      <w:pPr>
        <w:pStyle w:val="30"/>
        <w:shd w:val="clear" w:color="auto" w:fill="auto"/>
        <w:spacing w:line="173" w:lineRule="exact"/>
        <w:ind w:right="80" w:firstLine="0"/>
      </w:pPr>
      <w:r>
        <w:t>МУНИЦИПАЛЬНЫЙ КОМИТЕТ ГАЛЕНКИНСКОГО СЕЛЬСКОГО-ПОСЕЛЕНИЯ ОКТЯБРЬСКОГО РАЙОНА</w:t>
      </w:r>
    </w:p>
    <w:p w:rsidR="003E5E56" w:rsidRDefault="003E5E56">
      <w:pPr>
        <w:pStyle w:val="180"/>
        <w:shd w:val="clear" w:color="auto" w:fill="auto"/>
        <w:spacing w:line="220" w:lineRule="exact"/>
        <w:ind w:left="300" w:firstLine="1460"/>
        <w:jc w:val="left"/>
      </w:pPr>
      <w:r>
        <w:t xml:space="preserve">прдаюрекого </w:t>
      </w:r>
      <w:r>
        <w:rPr>
          <w:rStyle w:val="181"/>
          <w:rFonts w:eastAsia="Courier New"/>
          <w:b/>
          <w:bCs/>
        </w:rPr>
        <w:t>края</w:t>
      </w:r>
    </w:p>
    <w:p w:rsidR="003E5E56" w:rsidRDefault="003E5E56">
      <w:pPr>
        <w:pStyle w:val="30"/>
        <w:shd w:val="clear" w:color="auto" w:fill="auto"/>
        <w:spacing w:after="111" w:line="190" w:lineRule="exact"/>
        <w:ind w:right="80" w:firstLine="0"/>
      </w:pPr>
      <w:r>
        <w:t>:■ РЕШЕНИЕ</w:t>
      </w:r>
    </w:p>
    <w:p w:rsidR="003E5E56" w:rsidRDefault="003E5E56">
      <w:pPr>
        <w:pStyle w:val="140"/>
        <w:shd w:val="clear" w:color="auto" w:fill="auto"/>
        <w:tabs>
          <w:tab w:val="left" w:pos="1246"/>
          <w:tab w:val="left" w:pos="2503"/>
          <w:tab w:val="center" w:pos="3962"/>
        </w:tabs>
        <w:ind w:left="300" w:right="80" w:firstLine="220"/>
      </w:pPr>
      <w:r>
        <w:t>■ О яазнанеций</w:t>
      </w:r>
      <w:r>
        <w:rPr>
          <w:vertAlign w:val="superscript"/>
        </w:rPr>
        <w:t>4</w:t>
      </w:r>
      <w:r>
        <w:t>пуб.тйяных слушаний но вопросу преобразования Галенкинского сельского поселения путем объединения с Новогеоргневским и Покровским сельскими ... поселениямйОктябрьского мут-шпипалыюго - "-• •</w:t>
      </w:r>
      <w:r>
        <w:tab/>
        <w:t>•</w:t>
      </w:r>
      <w:r>
        <w:tab/>
        <w:t>района</w:t>
      </w:r>
      <w:r>
        <w:tab/>
        <w:t>-</w:t>
      </w:r>
    </w:p>
    <w:p w:rsidR="003E5E56" w:rsidRDefault="003E5E56">
      <w:pPr>
        <w:pStyle w:val="140"/>
        <w:shd w:val="clear" w:color="auto" w:fill="auto"/>
        <w:ind w:left="300" w:firstLine="0"/>
      </w:pPr>
      <w:r>
        <w:rPr>
          <w:rStyle w:val="149"/>
        </w:rPr>
        <w:t xml:space="preserve">щйшято виуашщюнльбБвш кошггетой </w:t>
      </w:r>
      <w:r>
        <w:t xml:space="preserve">Галенкинского сельского поселения </w:t>
      </w:r>
      <w:r>
        <w:rPr>
          <w:rStyle w:val="149pt"/>
        </w:rPr>
        <w:t>25декабря 2014 гада £ЙЩ/2С</w:t>
      </w:r>
    </w:p>
    <w:p w:rsidR="003E5E56" w:rsidRDefault="003E5E56">
      <w:pPr>
        <w:pStyle w:val="30"/>
        <w:numPr>
          <w:ilvl w:val="0"/>
          <w:numId w:val="28"/>
        </w:numPr>
        <w:shd w:val="clear" w:color="auto" w:fill="auto"/>
        <w:spacing w:line="168" w:lineRule="exact"/>
        <w:ind w:left="120" w:right="80" w:firstLine="180"/>
        <w:jc w:val="both"/>
      </w:pPr>
      <w:r>
        <w:t xml:space="preserve"> .Назначить, цо хшшДчативе муниципального комитета публичные слушания ппвопросу преобразования Галенкин- ского сечьского поселения путем обьешшения с Новогеор- гиецошм и Покровским) селыжихш.'поселенияххн Октябрь</w:t>
      </w:r>
      <w:r>
        <w:softHyphen/>
        <w:t>ского муншшпального дайона.</w:t>
      </w:r>
    </w:p>
    <w:p w:rsidR="003E5E56" w:rsidRDefault="003E5E56">
      <w:pPr>
        <w:pStyle w:val="30"/>
        <w:numPr>
          <w:ilvl w:val="0"/>
          <w:numId w:val="28"/>
        </w:numPr>
        <w:shd w:val="clear" w:color="auto" w:fill="auto"/>
        <w:spacing w:line="168" w:lineRule="exact"/>
        <w:ind w:left="120" w:firstLine="180"/>
        <w:jc w:val="both"/>
      </w:pPr>
      <w:r>
        <w:t xml:space="preserve"> Провести публичны® слушания </w:t>
      </w:r>
      <w:r>
        <w:rPr>
          <w:rStyle w:val="310"/>
        </w:rPr>
        <w:t>по</w:t>
      </w:r>
      <w:r>
        <w:t xml:space="preserve"> вопросу преобразо</w:t>
      </w:r>
      <w:r>
        <w:softHyphen/>
        <w:t>вания Галенкинского сельского посаления путем объеди</w:t>
      </w:r>
      <w:r>
        <w:softHyphen/>
        <w:t xml:space="preserve">нения. с Новогеордаевскшх </w:t>
      </w:r>
      <w:r>
        <w:rPr>
          <w:rStyle w:val="310"/>
        </w:rPr>
        <w:t>ж</w:t>
      </w:r>
      <w:r>
        <w:t xml:space="preserve"> Покровским, сельскими посе</w:t>
      </w:r>
      <w:r>
        <w:softHyphen/>
        <w:t xml:space="preserve">лениями Октябрьского муницппального района 19 января </w:t>
      </w:r>
      <w:r>
        <w:rPr>
          <w:rStyle w:val="311pt"/>
        </w:rPr>
        <w:t>ЯЮ&amp;ШШ»</w:t>
      </w:r>
      <w:r>
        <w:rPr>
          <w:rStyle w:val="310pt"/>
        </w:rPr>
        <w:t xml:space="preserve"> В-13 часов </w:t>
      </w:r>
      <w:r>
        <w:rPr>
          <w:rStyle w:val="3Candara1"/>
        </w:rPr>
        <w:t>00</w:t>
      </w:r>
      <w:r>
        <w:rPr>
          <w:rStyle w:val="310pt"/>
        </w:rPr>
        <w:t xml:space="preserve"> дагаут в зданиилдминистрашш:. </w:t>
      </w:r>
      <w:r>
        <w:t>Галенкинского сельского поселения по адресу : Октябрь</w:t>
      </w:r>
      <w:r>
        <w:softHyphen/>
        <w:t>ский район, с. Галенки, ул. 50 лет ВЛКСМ, д. 33.</w:t>
      </w:r>
    </w:p>
    <w:p w:rsidR="003E5E56" w:rsidRDefault="003E5E56">
      <w:pPr>
        <w:pStyle w:val="30"/>
        <w:numPr>
          <w:ilvl w:val="0"/>
          <w:numId w:val="28"/>
        </w:numPr>
        <w:shd w:val="clear" w:color="auto" w:fill="auto"/>
        <w:spacing w:line="168" w:lineRule="exact"/>
        <w:ind w:left="120" w:right="80" w:firstLine="180"/>
        <w:jc w:val="both"/>
      </w:pPr>
      <w:r>
        <w:t xml:space="preserve"> Установить срок подачи рекомендаций и предложений граждан по вопросу преобразования Г&amp;ченкннского сельского шсжления пуши объединения с Новогеоргжвскикг н Покров- ским сачьскиххи поселе-ихкми Октябрьского муниципалы-юго района до 13 января 2015 года, от адресу: Октгзбрьскш! район, с. Галенки, ул 50 лет ШЖСМ, д. 33.</w:t>
      </w:r>
    </w:p>
    <w:p w:rsidR="003E5E56" w:rsidRDefault="003E5E56">
      <w:pPr>
        <w:pStyle w:val="30"/>
        <w:numPr>
          <w:ilvl w:val="0"/>
          <w:numId w:val="28"/>
        </w:numPr>
        <w:shd w:val="clear" w:color="auto" w:fill="auto"/>
        <w:spacing w:line="168" w:lineRule="exact"/>
        <w:ind w:left="120" w:right="80" w:firstLine="180"/>
        <w:jc w:val="both"/>
      </w:pPr>
      <w:r>
        <w:t xml:space="preserve"> Утвердить состав комиссии по проведению публичных, слушаний:</w:t>
      </w:r>
    </w:p>
    <w:p w:rsidR="003E5E56" w:rsidRDefault="003E5E56">
      <w:pPr>
        <w:pStyle w:val="30"/>
        <w:numPr>
          <w:ilvl w:val="0"/>
          <w:numId w:val="25"/>
        </w:numPr>
        <w:shd w:val="clear" w:color="auto" w:fill="auto"/>
        <w:spacing w:line="168" w:lineRule="exact"/>
        <w:ind w:left="120" w:right="80" w:firstLine="180"/>
        <w:jc w:val="both"/>
      </w:pPr>
      <w:r>
        <w:t xml:space="preserve"> Красницкий В.И., глава Галенкинского сельского поселения (председатель комиссии);</w:t>
      </w:r>
    </w:p>
    <w:p w:rsidR="003E5E56" w:rsidRDefault="003E5E56">
      <w:pPr>
        <w:pStyle w:val="30"/>
        <w:shd w:val="clear" w:color="auto" w:fill="auto"/>
        <w:spacing w:line="168" w:lineRule="exact"/>
        <w:ind w:left="300" w:firstLine="0"/>
        <w:jc w:val="left"/>
      </w:pPr>
      <w:r>
        <w:t>Члены комиссии:</w:t>
      </w:r>
    </w:p>
    <w:p w:rsidR="003E5E56" w:rsidRDefault="003E5E56">
      <w:pPr>
        <w:pStyle w:val="30"/>
        <w:numPr>
          <w:ilvl w:val="0"/>
          <w:numId w:val="25"/>
        </w:numPr>
        <w:shd w:val="clear" w:color="auto" w:fill="auto"/>
        <w:spacing w:line="168" w:lineRule="exact"/>
        <w:ind w:left="300" w:firstLine="0"/>
        <w:jc w:val="left"/>
      </w:pPr>
      <w:r>
        <w:t xml:space="preserve"> Филатов А.А.. председатель муниципального комитета;</w:t>
      </w:r>
    </w:p>
    <w:p w:rsidR="003E5E56" w:rsidRDefault="003E5E56">
      <w:pPr>
        <w:pStyle w:val="30"/>
        <w:numPr>
          <w:ilvl w:val="0"/>
          <w:numId w:val="25"/>
        </w:numPr>
        <w:shd w:val="clear" w:color="auto" w:fill="auto"/>
        <w:spacing w:line="168" w:lineRule="exact"/>
        <w:ind w:left="120" w:right="80" w:firstLine="180"/>
        <w:jc w:val="both"/>
      </w:pPr>
      <w:r>
        <w:t xml:space="preserve"> Гавршп В. И., депутат от избирательного округа 3 (председатель ко^шссни. по социальным вопросам):</w:t>
      </w:r>
    </w:p>
    <w:p w:rsidR="003E5E56" w:rsidRDefault="003E5E56">
      <w:pPr>
        <w:pStyle w:val="30"/>
        <w:numPr>
          <w:ilvl w:val="0"/>
          <w:numId w:val="25"/>
        </w:numPr>
        <w:shd w:val="clear" w:color="auto" w:fill="auto"/>
        <w:spacing w:line="168" w:lineRule="exact"/>
        <w:ind w:left="300" w:firstLine="0"/>
        <w:jc w:val="left"/>
      </w:pPr>
      <w:r>
        <w:t xml:space="preserve"> Гапоненко В. Ф.. депутат от избирательного сжруга М&gt; 2:</w:t>
      </w:r>
    </w:p>
    <w:p w:rsidR="003E5E56" w:rsidRDefault="003E5E56">
      <w:pPr>
        <w:pStyle w:val="30"/>
        <w:numPr>
          <w:ilvl w:val="0"/>
          <w:numId w:val="25"/>
        </w:numPr>
        <w:shd w:val="clear" w:color="auto" w:fill="auto"/>
        <w:spacing w:line="168" w:lineRule="exact"/>
        <w:ind w:left="120" w:right="80" w:firstLine="180"/>
        <w:jc w:val="both"/>
      </w:pPr>
      <w:r>
        <w:t xml:space="preserve"> Мрунковская С. А., депутат от избирательного округа Ш0;</w:t>
      </w:r>
    </w:p>
    <w:p w:rsidR="003E5E56" w:rsidRDefault="003E5E56">
      <w:pPr>
        <w:pStyle w:val="30"/>
        <w:numPr>
          <w:ilvl w:val="0"/>
          <w:numId w:val="25"/>
        </w:numPr>
        <w:shd w:val="clear" w:color="auto" w:fill="auto"/>
        <w:spacing w:line="168" w:lineRule="exact"/>
        <w:ind w:left="300" w:firstLine="0"/>
        <w:jc w:val="left"/>
      </w:pPr>
      <w:r>
        <w:t xml:space="preserve"> Хлебникова О. Н., депутат от избирательного округа </w:t>
      </w:r>
      <w:r>
        <w:rPr>
          <w:lang w:val="en-US" w:eastAsia="en-US"/>
        </w:rPr>
        <w:t>N</w:t>
      </w:r>
      <w:r w:rsidRPr="00D23830">
        <w:rPr>
          <w:lang w:eastAsia="en-US"/>
        </w:rPr>
        <w:t xml:space="preserve">? </w:t>
      </w:r>
      <w:r>
        <w:t>5:</w:t>
      </w:r>
    </w:p>
    <w:p w:rsidR="003E5E56" w:rsidRDefault="003E5E56">
      <w:pPr>
        <w:pStyle w:val="30"/>
        <w:numPr>
          <w:ilvl w:val="0"/>
          <w:numId w:val="25"/>
        </w:numPr>
        <w:shd w:val="clear" w:color="auto" w:fill="auto"/>
        <w:spacing w:line="168" w:lineRule="exact"/>
        <w:ind w:left="120" w:right="80" w:firstLine="180"/>
        <w:jc w:val="both"/>
      </w:pPr>
      <w:r>
        <w:t xml:space="preserve"> Бурякова Е.Б., юрист </w:t>
      </w:r>
      <w:r>
        <w:rPr>
          <w:rStyle w:val="3100"/>
        </w:rPr>
        <w:t xml:space="preserve">МКУ </w:t>
      </w:r>
      <w:r>
        <w:t>ЦКОН й ХОДА (секретарь комиссии).</w:t>
      </w:r>
    </w:p>
    <w:p w:rsidR="003E5E56" w:rsidRDefault="003E5E56">
      <w:pPr>
        <w:pStyle w:val="30"/>
        <w:numPr>
          <w:ilvl w:val="0"/>
          <w:numId w:val="28"/>
        </w:numPr>
        <w:shd w:val="clear" w:color="auto" w:fill="auto"/>
        <w:spacing w:line="168" w:lineRule="exact"/>
        <w:ind w:left="120" w:right="80" w:firstLine="280"/>
        <w:jc w:val="left"/>
        <w:sectPr w:rsidR="003E5E56">
          <w:headerReference w:type="even" r:id="rId39"/>
          <w:headerReference w:type="default" r:id="rId40"/>
          <w:footerReference w:type="default" r:id="rId41"/>
          <w:pgSz w:w="16838" w:h="23810"/>
          <w:pgMar w:top="3602" w:right="4253" w:bottom="3544" w:left="4296" w:header="0" w:footer="3" w:gutter="0"/>
          <w:cols w:num="2" w:space="720" w:equalWidth="0">
            <w:col w:w="2784" w:space="216"/>
            <w:col w:w="5290"/>
          </w:cols>
          <w:noEndnote/>
          <w:docGrid w:linePitch="360"/>
        </w:sectPr>
      </w:pPr>
      <w:r>
        <w:t xml:space="preserve"> Настоящее Решение вступает в силу со дня его офипи- ального оцубязшжвагага.</w:t>
      </w:r>
    </w:p>
    <w:p w:rsidR="003E5E56" w:rsidRDefault="003E5E56">
      <w:pPr>
        <w:pStyle w:val="71"/>
        <w:shd w:val="clear" w:color="auto" w:fill="auto"/>
        <w:spacing w:after="298" w:line="240" w:lineRule="exact"/>
        <w:ind w:left="40"/>
        <w:jc w:val="left"/>
      </w:pPr>
      <w:r>
        <w:t>РЕШЕНИЕ</w:t>
      </w:r>
    </w:p>
    <w:p w:rsidR="003E5E56" w:rsidRDefault="003E5E56">
      <w:pPr>
        <w:pStyle w:val="71"/>
        <w:shd w:val="clear" w:color="auto" w:fill="auto"/>
        <w:spacing w:after="0" w:line="240" w:lineRule="exact"/>
        <w:ind w:left="40"/>
        <w:jc w:val="left"/>
        <w:sectPr w:rsidR="003E5E56">
          <w:pgSz w:w="16838" w:h="23810"/>
          <w:pgMar w:top="5282" w:right="7539" w:bottom="9614" w:left="7769" w:header="0" w:footer="3" w:gutter="0"/>
          <w:cols w:space="720"/>
          <w:noEndnote/>
          <w:docGrid w:linePitch="360"/>
        </w:sectPr>
      </w:pPr>
      <w:r>
        <w:t>с. Галенки</w:t>
      </w:r>
    </w:p>
    <w:p w:rsidR="003E5E56" w:rsidRDefault="003E5E56">
      <w:pPr>
        <w:spacing w:before="63" w:after="63"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71"/>
        <w:framePr w:h="230" w:wrap="around" w:hAnchor="margin" w:x="7694" w:y="1881"/>
        <w:shd w:val="clear" w:color="auto" w:fill="auto"/>
        <w:spacing w:after="0" w:line="230" w:lineRule="exact"/>
        <w:ind w:left="100"/>
        <w:jc w:val="left"/>
      </w:pPr>
      <w:r>
        <w:rPr>
          <w:rStyle w:val="7Exact"/>
          <w:spacing w:val="0"/>
        </w:rPr>
        <w:t>№ 228/2С</w:t>
      </w:r>
    </w:p>
    <w:p w:rsidR="003E5E56" w:rsidRDefault="003E5E56">
      <w:pPr>
        <w:pStyle w:val="71"/>
        <w:numPr>
          <w:ilvl w:val="0"/>
          <w:numId w:val="29"/>
        </w:numPr>
        <w:shd w:val="clear" w:color="auto" w:fill="auto"/>
        <w:tabs>
          <w:tab w:val="left" w:pos="1328"/>
        </w:tabs>
        <w:spacing w:after="0" w:line="240" w:lineRule="exact"/>
        <w:sectPr w:rsidR="003E5E56">
          <w:type w:val="continuous"/>
          <w:pgSz w:w="16838" w:h="23810"/>
          <w:pgMar w:top="7366" w:right="11451" w:bottom="7529" w:left="3737" w:header="0" w:footer="3" w:gutter="0"/>
          <w:cols w:space="720"/>
          <w:noEndnote/>
          <w:docGrid w:linePitch="360"/>
        </w:sectPr>
      </w:pPr>
      <w:r>
        <w:t>г.</w:t>
      </w:r>
    </w:p>
    <w:p w:rsidR="003E5E56" w:rsidRDefault="003E5E56">
      <w:pPr>
        <w:spacing w:before="61" w:after="61"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60"/>
        <w:shd w:val="clear" w:color="auto" w:fill="auto"/>
        <w:spacing w:before="0" w:after="727" w:line="240" w:lineRule="exact"/>
        <w:ind w:right="20"/>
      </w:pPr>
      <w:r>
        <w:t>Об итогах публичных слушаний</w:t>
      </w:r>
    </w:p>
    <w:p w:rsidR="003E5E56" w:rsidRDefault="003E5E56">
      <w:pPr>
        <w:pStyle w:val="71"/>
        <w:shd w:val="clear" w:color="auto" w:fill="auto"/>
        <w:spacing w:after="365" w:line="322" w:lineRule="exact"/>
        <w:ind w:left="20" w:right="20" w:firstLine="720"/>
      </w:pPr>
      <w:r>
        <w:t>В соответствии с Федеральным законом от 6 октября 2003 года № 131- ФЗ «Об общих принципах организации местного самоуправления в Российской Федерации», Уставом Галенкинского сельского поселения, муниципальный комитет Галенкинского сельского поселения</w:t>
      </w:r>
    </w:p>
    <w:p w:rsidR="003E5E56" w:rsidRDefault="003E5E56">
      <w:pPr>
        <w:pStyle w:val="71"/>
        <w:shd w:val="clear" w:color="auto" w:fill="auto"/>
        <w:spacing w:after="293" w:line="240" w:lineRule="exact"/>
        <w:ind w:left="20" w:firstLine="720"/>
      </w:pPr>
      <w:r>
        <w:t>РЕШИЛ:</w:t>
      </w:r>
    </w:p>
    <w:p w:rsidR="003E5E56" w:rsidRDefault="003E5E56">
      <w:pPr>
        <w:pStyle w:val="71"/>
        <w:numPr>
          <w:ilvl w:val="0"/>
          <w:numId w:val="30"/>
        </w:numPr>
        <w:shd w:val="clear" w:color="auto" w:fill="auto"/>
        <w:spacing w:after="0" w:line="322" w:lineRule="exact"/>
        <w:ind w:left="20" w:right="20" w:firstLine="720"/>
      </w:pPr>
      <w:r>
        <w:t xml:space="preserve"> Утвердить протокол и итоговый документ публичных слушаний по вопросу преобразования Г аленкинского сельского поселения путем объединения с Новогеоргиевским и Покровским сельскими поселениями Октябрьского муниципального района, назначенных решением муниципального комитета Галенкинского сельского поселения от 25.12.2014 года № 197-НПА/2С на 19 января 2015 года (прилагается).</w:t>
      </w:r>
    </w:p>
    <w:p w:rsidR="003E5E56" w:rsidRDefault="003E5E56">
      <w:pPr>
        <w:framePr w:h="2035" w:wrap="around" w:vAnchor="text" w:hAnchor="margin" w:x="3745" w:y="937"/>
        <w:jc w:val="center"/>
        <w:rPr>
          <w:sz w:val="2"/>
          <w:szCs w:val="2"/>
        </w:rPr>
      </w:pPr>
      <w:r w:rsidRPr="002D19AA">
        <w:rPr>
          <w:noProof/>
        </w:rPr>
        <w:pict>
          <v:shape id="Рисунок 18" o:spid="_x0000_i1042" type="#_x0000_t75" style="width:168.75pt;height:102pt;visibility:visible">
            <v:imagedata r:id="rId42" o:title=""/>
          </v:shape>
        </w:pict>
      </w:r>
    </w:p>
    <w:p w:rsidR="003E5E56" w:rsidRDefault="003E5E56">
      <w:pPr>
        <w:pStyle w:val="71"/>
        <w:framePr w:w="3773" w:h="652" w:wrap="around" w:vAnchor="text" w:hAnchor="margin" w:x="-37" w:y="1204"/>
        <w:shd w:val="clear" w:color="auto" w:fill="auto"/>
        <w:spacing w:after="0" w:line="326" w:lineRule="exact"/>
        <w:ind w:left="20"/>
        <w:jc w:val="left"/>
      </w:pPr>
      <w:r>
        <w:rPr>
          <w:rStyle w:val="7Exact"/>
          <w:spacing w:val="0"/>
        </w:rPr>
        <w:t>Председатель муниципального комитета Галенкинского сельског</w:t>
      </w:r>
    </w:p>
    <w:p w:rsidR="003E5E56" w:rsidRDefault="003E5E56">
      <w:pPr>
        <w:pStyle w:val="71"/>
        <w:framePr w:h="230" w:wrap="notBeside" w:vAnchor="text" w:hAnchor="margin" w:x="7676" w:y="1612"/>
        <w:shd w:val="clear" w:color="auto" w:fill="auto"/>
        <w:spacing w:after="0" w:line="230" w:lineRule="exact"/>
        <w:jc w:val="left"/>
      </w:pPr>
      <w:r>
        <w:rPr>
          <w:rStyle w:val="7Exact"/>
          <w:spacing w:val="0"/>
        </w:rPr>
        <w:t>А.А. Филатов</w:t>
      </w:r>
    </w:p>
    <w:p w:rsidR="003E5E56" w:rsidRDefault="003E5E56">
      <w:pPr>
        <w:pStyle w:val="71"/>
        <w:numPr>
          <w:ilvl w:val="0"/>
          <w:numId w:val="30"/>
        </w:numPr>
        <w:shd w:val="clear" w:color="auto" w:fill="auto"/>
        <w:spacing w:after="0" w:line="322" w:lineRule="exact"/>
        <w:ind w:left="20" w:right="20" w:firstLine="720"/>
      </w:pPr>
      <w:r>
        <w:t xml:space="preserve"> Настоящее Решение вступает в силу со дня его принятия и подлежит официальному опубликованию.</w:t>
      </w:r>
      <w:r>
        <w:br w:type="page"/>
      </w:r>
    </w:p>
    <w:p w:rsidR="003E5E56" w:rsidRDefault="003E5E56">
      <w:pPr>
        <w:pStyle w:val="60"/>
        <w:shd w:val="clear" w:color="auto" w:fill="auto"/>
        <w:spacing w:before="0" w:after="248" w:line="240" w:lineRule="exact"/>
        <w:ind w:left="100"/>
      </w:pPr>
      <w:r>
        <w:t>ИТОГОВЫЙ ДОКУМЕНТ ПУБЛИЧНЫХ СЛУШАНИЙ</w:t>
      </w:r>
    </w:p>
    <w:p w:rsidR="003E5E56" w:rsidRDefault="003E5E56">
      <w:pPr>
        <w:pStyle w:val="71"/>
        <w:shd w:val="clear" w:color="auto" w:fill="auto"/>
        <w:spacing w:after="0" w:line="302" w:lineRule="exact"/>
        <w:ind w:left="160" w:right="300" w:firstLine="540"/>
      </w:pPr>
      <w:r>
        <w:t>Публичные слушания назначены Решением муниципального комитета Галенкинского сельского поселения № 197-НПА/2С от 25.12.2014г. Решение опубликовано в официальном печатном издании «Ведомости органов местного самоуправления Галенкинского сельского поселения» от 29.12.2014г. №72, газета «Заря» от 14.01.2015г. №2.</w:t>
      </w:r>
    </w:p>
    <w:p w:rsidR="003E5E56" w:rsidRDefault="003E5E56">
      <w:pPr>
        <w:pStyle w:val="71"/>
        <w:shd w:val="clear" w:color="auto" w:fill="auto"/>
        <w:spacing w:after="0" w:line="302" w:lineRule="exact"/>
        <w:ind w:left="160" w:firstLine="640"/>
      </w:pPr>
      <w:r>
        <w:t>Тема публичных слушаний:</w:t>
      </w:r>
    </w:p>
    <w:p w:rsidR="003E5E56" w:rsidRDefault="003E5E56">
      <w:pPr>
        <w:pStyle w:val="71"/>
        <w:shd w:val="clear" w:color="auto" w:fill="auto"/>
        <w:spacing w:after="0" w:line="302" w:lineRule="exact"/>
        <w:ind w:left="160" w:right="300" w:firstLine="640"/>
      </w:pPr>
      <w:r>
        <w:t>Преобразование Галенкинского сельского поселения путем объединения с Новогеоргиевским и Покровским сельскими поселениями Октябрьского муниципального района.</w:t>
      </w:r>
    </w:p>
    <w:p w:rsidR="003E5E56" w:rsidRDefault="003E5E56">
      <w:pPr>
        <w:pStyle w:val="71"/>
        <w:shd w:val="clear" w:color="auto" w:fill="auto"/>
        <w:spacing w:after="0" w:line="302" w:lineRule="exact"/>
        <w:ind w:left="160" w:firstLine="640"/>
      </w:pPr>
      <w:r>
        <w:t>Дата проведения публичных слушаний: 19 января 2015 года.</w:t>
      </w:r>
    </w:p>
    <w:p w:rsidR="003E5E56" w:rsidRDefault="003E5E56">
      <w:pPr>
        <w:pStyle w:val="a6"/>
        <w:framePr w:w="1915" w:h="1795" w:wrap="notBeside" w:vAnchor="text" w:hAnchor="margin" w:x="7120" w:y="4232"/>
        <w:shd w:val="clear" w:color="auto" w:fill="auto"/>
        <w:spacing w:line="898" w:lineRule="exact"/>
        <w:jc w:val="both"/>
      </w:pPr>
      <w:r>
        <w:rPr>
          <w:spacing w:val="0"/>
        </w:rPr>
        <w:t>В.И. Красницкий Е.Б. Бурякова</w:t>
      </w:r>
    </w:p>
    <w:p w:rsidR="003E5E56" w:rsidRDefault="003E5E56">
      <w:pPr>
        <w:framePr w:w="3667" w:h="2198" w:wrap="notBeside" w:vAnchor="text" w:hAnchor="margin" w:x="3347" w:y="3923"/>
        <w:rPr>
          <w:sz w:val="2"/>
          <w:szCs w:val="2"/>
        </w:rPr>
      </w:pPr>
      <w:r w:rsidRPr="002D19AA">
        <w:rPr>
          <w:noProof/>
        </w:rPr>
        <w:pict>
          <v:shape id="Рисунок 19" o:spid="_x0000_i1043" type="#_x0000_t75" style="width:181.5pt;height:108.75pt;visibility:visible">
            <v:imagedata r:id="rId43" o:title=""/>
          </v:shape>
        </w:pict>
      </w:r>
    </w:p>
    <w:p w:rsidR="003E5E56" w:rsidRDefault="003E5E56">
      <w:pPr>
        <w:pStyle w:val="71"/>
        <w:framePr w:w="4320" w:h="609" w:wrap="notBeside" w:vAnchor="text" w:hAnchor="margin" w:x="108" w:y="4396"/>
        <w:shd w:val="clear" w:color="auto" w:fill="auto"/>
        <w:spacing w:after="0" w:line="307" w:lineRule="exact"/>
        <w:ind w:left="20" w:right="100"/>
      </w:pPr>
      <w:r>
        <w:rPr>
          <w:rStyle w:val="7Exact"/>
          <w:spacing w:val="0"/>
        </w:rPr>
        <w:t>Председатель комиссии по проведен публичных слушаний</w:t>
      </w:r>
    </w:p>
    <w:p w:rsidR="003E5E56" w:rsidRDefault="003E5E56">
      <w:pPr>
        <w:pStyle w:val="71"/>
        <w:framePr w:h="241" w:wrap="notBeside" w:vAnchor="text" w:hAnchor="margin" w:x="108" w:y="5654"/>
        <w:shd w:val="clear" w:color="auto" w:fill="auto"/>
        <w:spacing w:after="0" w:line="230" w:lineRule="exact"/>
        <w:jc w:val="left"/>
      </w:pPr>
      <w:r>
        <w:rPr>
          <w:rStyle w:val="7Exact"/>
          <w:spacing w:val="0"/>
        </w:rPr>
        <w:t>Секретарь комиссии</w:t>
      </w:r>
    </w:p>
    <w:p w:rsidR="003E5E56" w:rsidRDefault="003E5E56">
      <w:pPr>
        <w:pStyle w:val="71"/>
        <w:shd w:val="clear" w:color="auto" w:fill="auto"/>
        <w:spacing w:after="417" w:line="317" w:lineRule="exact"/>
        <w:ind w:left="160" w:right="300" w:firstLine="640"/>
      </w:pPr>
      <w:r>
        <w:t>Место проведения публичных слушаний: администрация Галенкинского сельского поселения (с. Галенки, ул. 50 лет ВЛКСМ, 33).</w:t>
      </w:r>
    </w:p>
    <w:tbl>
      <w:tblPr>
        <w:tblOverlap w:val="never"/>
        <w:tblW w:w="0" w:type="auto"/>
        <w:jc w:val="center"/>
        <w:tblLayout w:type="fixed"/>
        <w:tblCellMar>
          <w:left w:w="10" w:type="dxa"/>
          <w:right w:w="10" w:type="dxa"/>
        </w:tblCellMar>
        <w:tblLook w:val="00A0"/>
      </w:tblPr>
      <w:tblGrid>
        <w:gridCol w:w="816"/>
        <w:gridCol w:w="3970"/>
        <w:gridCol w:w="1838"/>
        <w:gridCol w:w="1565"/>
        <w:gridCol w:w="1570"/>
      </w:tblGrid>
      <w:tr w:rsidR="003E5E56">
        <w:trPr>
          <w:trHeight w:hRule="exact" w:val="1555"/>
          <w:jc w:val="center"/>
        </w:trPr>
        <w:tc>
          <w:tcPr>
            <w:tcW w:w="816" w:type="dxa"/>
            <w:tcBorders>
              <w:top w:val="single" w:sz="4" w:space="0" w:color="auto"/>
              <w:left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40" w:lineRule="exact"/>
              <w:jc w:val="center"/>
            </w:pPr>
            <w:r>
              <w:rPr>
                <w:rStyle w:val="12pt1"/>
              </w:rPr>
              <w:t>№п/п</w:t>
            </w:r>
          </w:p>
        </w:tc>
        <w:tc>
          <w:tcPr>
            <w:tcW w:w="3970" w:type="dxa"/>
            <w:tcBorders>
              <w:top w:val="single" w:sz="4" w:space="0" w:color="auto"/>
              <w:left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54" w:lineRule="exact"/>
              <w:ind w:left="120"/>
            </w:pPr>
            <w:r>
              <w:rPr>
                <w:rStyle w:val="12pt1"/>
              </w:rPr>
              <w:t>Вопросы, вынесенные на публичные слушания</w:t>
            </w:r>
          </w:p>
        </w:tc>
        <w:tc>
          <w:tcPr>
            <w:tcW w:w="1838" w:type="dxa"/>
            <w:tcBorders>
              <w:top w:val="single" w:sz="4" w:space="0" w:color="auto"/>
              <w:left w:val="single" w:sz="4" w:space="0" w:color="auto"/>
            </w:tcBorders>
            <w:shd w:val="clear" w:color="auto" w:fill="FFFFFF"/>
            <w:vAlign w:val="bottom"/>
          </w:tcPr>
          <w:p w:rsidR="003E5E56" w:rsidRDefault="003E5E56">
            <w:pPr>
              <w:pStyle w:val="22"/>
              <w:framePr w:w="9758" w:wrap="notBeside" w:vAnchor="text" w:hAnchor="text" w:xAlign="center" w:y="1"/>
              <w:shd w:val="clear" w:color="auto" w:fill="auto"/>
              <w:spacing w:before="0" w:line="250" w:lineRule="exact"/>
              <w:ind w:left="120"/>
            </w:pPr>
            <w:r>
              <w:rPr>
                <w:rStyle w:val="12pt1"/>
              </w:rPr>
              <w:t>Предложения и</w:t>
            </w:r>
          </w:p>
          <w:p w:rsidR="003E5E56" w:rsidRDefault="003E5E56">
            <w:pPr>
              <w:pStyle w:val="22"/>
              <w:framePr w:w="9758" w:wrap="notBeside" w:vAnchor="text" w:hAnchor="text" w:xAlign="center" w:y="1"/>
              <w:shd w:val="clear" w:color="auto" w:fill="auto"/>
              <w:spacing w:before="0" w:line="250" w:lineRule="exact"/>
              <w:ind w:left="120"/>
            </w:pPr>
            <w:r>
              <w:rPr>
                <w:rStyle w:val="12pt1"/>
              </w:rPr>
              <w:t>рекомендации</w:t>
            </w:r>
          </w:p>
          <w:p w:rsidR="003E5E56" w:rsidRDefault="003E5E56">
            <w:pPr>
              <w:pStyle w:val="22"/>
              <w:framePr w:w="9758" w:wrap="notBeside" w:vAnchor="text" w:hAnchor="text" w:xAlign="center" w:y="1"/>
              <w:shd w:val="clear" w:color="auto" w:fill="auto"/>
              <w:spacing w:before="0" w:line="250" w:lineRule="exact"/>
              <w:ind w:left="120"/>
            </w:pPr>
            <w:r>
              <w:rPr>
                <w:rStyle w:val="12pt1"/>
              </w:rPr>
              <w:t>населения, иных</w:t>
            </w:r>
          </w:p>
          <w:p w:rsidR="003E5E56" w:rsidRDefault="003E5E56">
            <w:pPr>
              <w:pStyle w:val="22"/>
              <w:framePr w:w="9758" w:wrap="notBeside" w:vAnchor="text" w:hAnchor="text" w:xAlign="center" w:y="1"/>
              <w:shd w:val="clear" w:color="auto" w:fill="auto"/>
              <w:spacing w:before="0" w:line="250" w:lineRule="exact"/>
              <w:ind w:left="120"/>
            </w:pPr>
            <w:r>
              <w:rPr>
                <w:rStyle w:val="12pt1"/>
              </w:rPr>
              <w:t>участников</w:t>
            </w:r>
          </w:p>
          <w:p w:rsidR="003E5E56" w:rsidRDefault="003E5E56">
            <w:pPr>
              <w:pStyle w:val="22"/>
              <w:framePr w:w="9758" w:wrap="notBeside" w:vAnchor="text" w:hAnchor="text" w:xAlign="center" w:y="1"/>
              <w:shd w:val="clear" w:color="auto" w:fill="auto"/>
              <w:spacing w:before="0" w:line="250" w:lineRule="exact"/>
              <w:ind w:left="120"/>
            </w:pPr>
            <w:r>
              <w:rPr>
                <w:rStyle w:val="12pt1"/>
              </w:rPr>
              <w:t>публичных</w:t>
            </w:r>
          </w:p>
          <w:p w:rsidR="003E5E56" w:rsidRDefault="003E5E56">
            <w:pPr>
              <w:pStyle w:val="22"/>
              <w:framePr w:w="9758" w:wrap="notBeside" w:vAnchor="text" w:hAnchor="text" w:xAlign="center" w:y="1"/>
              <w:shd w:val="clear" w:color="auto" w:fill="auto"/>
              <w:spacing w:before="0" w:line="250" w:lineRule="exact"/>
              <w:ind w:left="120"/>
            </w:pPr>
            <w:r>
              <w:rPr>
                <w:rStyle w:val="12pt1"/>
              </w:rPr>
              <w:t>слушаний</w:t>
            </w:r>
          </w:p>
        </w:tc>
        <w:tc>
          <w:tcPr>
            <w:tcW w:w="1565" w:type="dxa"/>
            <w:tcBorders>
              <w:top w:val="single" w:sz="4" w:space="0" w:color="auto"/>
              <w:left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50" w:lineRule="exact"/>
              <w:ind w:left="120"/>
            </w:pPr>
            <w:r>
              <w:rPr>
                <w:rStyle w:val="12pt1"/>
              </w:rPr>
              <w:t>Предложение внесено (поддержано), дата внесения</w:t>
            </w:r>
          </w:p>
        </w:tc>
        <w:tc>
          <w:tcPr>
            <w:tcW w:w="1570" w:type="dxa"/>
            <w:tcBorders>
              <w:top w:val="single" w:sz="4" w:space="0" w:color="auto"/>
              <w:left w:val="single" w:sz="4" w:space="0" w:color="auto"/>
              <w:right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40" w:lineRule="exact"/>
              <w:jc w:val="both"/>
            </w:pPr>
            <w:r>
              <w:rPr>
                <w:rStyle w:val="12pt1"/>
              </w:rPr>
              <w:t>Примечание</w:t>
            </w:r>
          </w:p>
        </w:tc>
      </w:tr>
      <w:tr w:rsidR="003E5E56">
        <w:trPr>
          <w:trHeight w:hRule="exact" w:val="1315"/>
          <w:jc w:val="center"/>
        </w:trPr>
        <w:tc>
          <w:tcPr>
            <w:tcW w:w="816" w:type="dxa"/>
            <w:tcBorders>
              <w:top w:val="single" w:sz="4" w:space="0" w:color="auto"/>
              <w:left w:val="single" w:sz="4" w:space="0" w:color="auto"/>
              <w:bottom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40" w:lineRule="exact"/>
              <w:jc w:val="center"/>
            </w:pPr>
            <w:r>
              <w:rPr>
                <w:rStyle w:val="12pt1"/>
              </w:rPr>
              <w:t>1.</w:t>
            </w:r>
          </w:p>
        </w:tc>
        <w:tc>
          <w:tcPr>
            <w:tcW w:w="3970" w:type="dxa"/>
            <w:tcBorders>
              <w:top w:val="single" w:sz="4" w:space="0" w:color="auto"/>
              <w:left w:val="single" w:sz="4" w:space="0" w:color="auto"/>
              <w:bottom w:val="single" w:sz="4" w:space="0" w:color="auto"/>
            </w:tcBorders>
            <w:shd w:val="clear" w:color="auto" w:fill="FFFFFF"/>
            <w:vAlign w:val="bottom"/>
          </w:tcPr>
          <w:p w:rsidR="003E5E56" w:rsidRDefault="003E5E56">
            <w:pPr>
              <w:pStyle w:val="22"/>
              <w:framePr w:w="9758" w:wrap="notBeside" w:vAnchor="text" w:hAnchor="text" w:xAlign="center" w:y="1"/>
              <w:shd w:val="clear" w:color="auto" w:fill="auto"/>
              <w:spacing w:before="0" w:line="254" w:lineRule="exact"/>
              <w:ind w:left="120"/>
            </w:pPr>
            <w:r>
              <w:rPr>
                <w:rStyle w:val="12pt1"/>
              </w:rPr>
              <w:t>Преобразование Галенкинского сельского поселения путем объединения с Новогеоргиевским и Покровским сельскими поселениями Октябрьского муниципального района</w:t>
            </w:r>
          </w:p>
        </w:tc>
        <w:tc>
          <w:tcPr>
            <w:tcW w:w="1838" w:type="dxa"/>
            <w:tcBorders>
              <w:top w:val="single" w:sz="4" w:space="0" w:color="auto"/>
              <w:left w:val="single" w:sz="4" w:space="0" w:color="auto"/>
              <w:bottom w:val="single" w:sz="4" w:space="0" w:color="auto"/>
            </w:tcBorders>
            <w:shd w:val="clear" w:color="auto" w:fill="FFFFFF"/>
          </w:tcPr>
          <w:p w:rsidR="003E5E56" w:rsidRDefault="003E5E56">
            <w:pPr>
              <w:framePr w:w="9758" w:wrap="notBeside" w:vAnchor="text" w:hAnchor="text" w:xAlign="center" w:y="1"/>
              <w:rPr>
                <w:sz w:val="10"/>
                <w:szCs w:val="10"/>
              </w:rPr>
            </w:pPr>
          </w:p>
        </w:tc>
        <w:tc>
          <w:tcPr>
            <w:tcW w:w="1565" w:type="dxa"/>
            <w:tcBorders>
              <w:top w:val="single" w:sz="4" w:space="0" w:color="auto"/>
              <w:left w:val="single" w:sz="4" w:space="0" w:color="auto"/>
              <w:bottom w:val="single" w:sz="4" w:space="0" w:color="auto"/>
            </w:tcBorders>
            <w:shd w:val="clear" w:color="auto" w:fill="FFFFFF"/>
          </w:tcPr>
          <w:p w:rsidR="003E5E56" w:rsidRDefault="003E5E56">
            <w:pPr>
              <w:framePr w:w="9758" w:wrap="notBeside" w:vAnchor="text" w:hAnchor="text" w:xAlign="center" w:y="1"/>
              <w:rPr>
                <w:sz w:val="10"/>
                <w:szCs w:val="10"/>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E5E56" w:rsidRDefault="003E5E56">
            <w:pPr>
              <w:pStyle w:val="22"/>
              <w:framePr w:w="9758" w:wrap="notBeside" w:vAnchor="text" w:hAnchor="text" w:xAlign="center" w:y="1"/>
              <w:shd w:val="clear" w:color="auto" w:fill="auto"/>
              <w:spacing w:before="0" w:line="264" w:lineRule="exact"/>
              <w:jc w:val="both"/>
            </w:pPr>
            <w:r>
              <w:rPr>
                <w:rStyle w:val="12pt1"/>
              </w:rPr>
              <w:t>Предложений не поступало</w:t>
            </w:r>
          </w:p>
        </w:tc>
      </w:tr>
    </w:tbl>
    <w:p w:rsidR="003E5E56" w:rsidRDefault="003E5E56">
      <w:pPr>
        <w:rPr>
          <w:sz w:val="2"/>
          <w:szCs w:val="2"/>
        </w:rPr>
        <w:sectPr w:rsidR="003E5E56">
          <w:type w:val="continuous"/>
          <w:pgSz w:w="16838" w:h="23810"/>
          <w:pgMar w:top="7474" w:right="3496" w:bottom="7949" w:left="3563" w:header="0" w:footer="3" w:gutter="0"/>
          <w:cols w:space="720"/>
          <w:noEndnote/>
          <w:docGrid w:linePitch="360"/>
        </w:sectPr>
      </w:pPr>
    </w:p>
    <w:p w:rsidR="003E5E56" w:rsidRDefault="003E5E56">
      <w:pPr>
        <w:pStyle w:val="71"/>
        <w:shd w:val="clear" w:color="auto" w:fill="auto"/>
        <w:spacing w:after="0" w:line="610" w:lineRule="exact"/>
        <w:ind w:right="20"/>
        <w:jc w:val="center"/>
      </w:pPr>
      <w:r>
        <w:t>РЕШЕНИЕ с. Галенки</w:t>
      </w:r>
    </w:p>
    <w:p w:rsidR="003E5E56" w:rsidRDefault="003E5E56">
      <w:pPr>
        <w:pStyle w:val="71"/>
        <w:numPr>
          <w:ilvl w:val="0"/>
          <w:numId w:val="31"/>
        </w:numPr>
        <w:shd w:val="clear" w:color="auto" w:fill="auto"/>
        <w:tabs>
          <w:tab w:val="left" w:pos="1353"/>
          <w:tab w:val="left" w:pos="8506"/>
        </w:tabs>
        <w:spacing w:after="0" w:line="610" w:lineRule="exact"/>
        <w:ind w:left="20"/>
      </w:pPr>
      <w:r>
        <w:t>г.</w:t>
      </w:r>
      <w:r>
        <w:tab/>
        <w:t>№ 229/2С</w:t>
      </w:r>
    </w:p>
    <w:p w:rsidR="003E5E56" w:rsidRDefault="003E5E56">
      <w:pPr>
        <w:pStyle w:val="60"/>
        <w:shd w:val="clear" w:color="auto" w:fill="auto"/>
        <w:spacing w:before="0" w:after="248" w:line="307" w:lineRule="exact"/>
        <w:ind w:right="20"/>
      </w:pPr>
      <w:r>
        <w:t>О принятии решения «О преобразовании Галенкинского сельского поселения путем объединения с Новогеоргиевским сельским поселением и Покровским сельским поселением Октябрьского муниципального района»</w:t>
      </w:r>
    </w:p>
    <w:p w:rsidR="003E5E56" w:rsidRDefault="003E5E56">
      <w:pPr>
        <w:pStyle w:val="71"/>
        <w:shd w:val="clear" w:color="auto" w:fill="auto"/>
        <w:spacing w:after="286" w:line="298" w:lineRule="exact"/>
        <w:ind w:left="20" w:right="20" w:firstLine="700"/>
      </w:pPr>
      <w:r>
        <w:t>В соответствии с Федеральным законом от 6 октября 2003 года № 131- ФЗ «Об общих принципах организации местного самоуправления в Российской Федерации», Уставом Галенкинского сельского поселения, рассмотрев результаты публичных слушаний, муниципальный комитет Галенкинского сельского поселения</w:t>
      </w:r>
    </w:p>
    <w:p w:rsidR="003E5E56" w:rsidRDefault="003E5E56">
      <w:pPr>
        <w:pStyle w:val="71"/>
        <w:shd w:val="clear" w:color="auto" w:fill="auto"/>
        <w:spacing w:after="252" w:line="240" w:lineRule="exact"/>
        <w:ind w:left="20"/>
      </w:pPr>
      <w:r>
        <w:t>РЕШИЛ:</w:t>
      </w:r>
    </w:p>
    <w:p w:rsidR="003E5E56" w:rsidRDefault="003E5E56">
      <w:pPr>
        <w:pStyle w:val="71"/>
        <w:numPr>
          <w:ilvl w:val="0"/>
          <w:numId w:val="32"/>
        </w:numPr>
        <w:shd w:val="clear" w:color="auto" w:fill="auto"/>
        <w:spacing w:after="0" w:line="302" w:lineRule="exact"/>
        <w:ind w:left="20" w:right="20" w:firstLine="940"/>
      </w:pPr>
      <w:r>
        <w:t xml:space="preserve"> Принять Решение «О преобразовании Галенкинского сельского поселения путем объединения с Новогеоргиевским сельским поселением и Покровским сельским поселением Октябрьского муниципального района».</w:t>
      </w:r>
    </w:p>
    <w:p w:rsidR="003E5E56" w:rsidRDefault="003E5E56">
      <w:pPr>
        <w:pStyle w:val="71"/>
        <w:numPr>
          <w:ilvl w:val="0"/>
          <w:numId w:val="32"/>
        </w:numPr>
        <w:shd w:val="clear" w:color="auto" w:fill="auto"/>
        <w:spacing w:after="0" w:line="302" w:lineRule="exact"/>
        <w:ind w:left="20" w:right="360" w:firstLine="940"/>
        <w:jc w:val="left"/>
      </w:pPr>
      <w:r>
        <w:t xml:space="preserve"> Направить указанное Решение Главе Галенкинского сельского поселения для подписания и обнародования.</w:t>
      </w:r>
    </w:p>
    <w:p w:rsidR="003E5E56" w:rsidRDefault="003E5E56">
      <w:pPr>
        <w:pStyle w:val="71"/>
        <w:numPr>
          <w:ilvl w:val="0"/>
          <w:numId w:val="32"/>
        </w:numPr>
        <w:shd w:val="clear" w:color="auto" w:fill="auto"/>
        <w:spacing w:after="274" w:line="302" w:lineRule="exact"/>
        <w:ind w:left="20" w:firstLine="940"/>
      </w:pPr>
      <w:r>
        <w:t xml:space="preserve"> Настоящее Решение вступает в силу со дня ег о принятия.</w:t>
      </w:r>
    </w:p>
    <w:p w:rsidR="003E5E56" w:rsidRDefault="003E5E56">
      <w:pPr>
        <w:pStyle w:val="121"/>
        <w:shd w:val="clear" w:color="auto" w:fill="auto"/>
        <w:spacing w:line="260" w:lineRule="exact"/>
        <w:ind w:left="20"/>
        <w:jc w:val="both"/>
      </w:pPr>
      <w:r>
        <w:t>/'S/'S</w:t>
      </w:r>
      <w:r w:rsidRPr="00D23830">
        <w:rPr>
          <w:rStyle w:val="122"/>
          <w:vertAlign w:val="superscript"/>
          <w:lang w:val="en-US"/>
        </w:rPr>
        <w:t>4</w:t>
      </w:r>
      <w:r w:rsidRPr="00D23830">
        <w:rPr>
          <w:rStyle w:val="122"/>
          <w:lang w:val="en-US"/>
        </w:rPr>
        <w:t xml:space="preserve">., </w:t>
      </w:r>
      <w:r>
        <w:rPr>
          <w:rStyle w:val="122"/>
          <w:lang w:val="en-US" w:eastAsia="en-US"/>
        </w:rPr>
        <w:t xml:space="preserve">S4 </w:t>
      </w:r>
      <w:r w:rsidRPr="00D23830">
        <w:rPr>
          <w:rStyle w:val="122"/>
          <w:lang w:val="en-US"/>
        </w:rPr>
        <w:t xml:space="preserve">- </w:t>
      </w:r>
      <w:r>
        <w:t>-jJl</w:t>
      </w:r>
    </w:p>
    <w:p w:rsidR="003E5E56" w:rsidRPr="00D23830" w:rsidRDefault="003E5E56">
      <w:pPr>
        <w:pStyle w:val="a6"/>
        <w:framePr w:w="1507" w:h="229" w:wrap="around" w:vAnchor="text" w:hAnchor="margin" w:x="7762" w:y="374"/>
        <w:shd w:val="clear" w:color="auto" w:fill="auto"/>
        <w:spacing w:line="230" w:lineRule="exact"/>
        <w:rPr>
          <w:lang w:val="en-US"/>
        </w:rPr>
      </w:pPr>
      <w:r>
        <w:rPr>
          <w:spacing w:val="0"/>
        </w:rPr>
        <w:t>А</w:t>
      </w:r>
      <w:r w:rsidRPr="00D23830">
        <w:rPr>
          <w:spacing w:val="0"/>
          <w:lang w:val="en-US"/>
        </w:rPr>
        <w:t>.</w:t>
      </w:r>
      <w:r>
        <w:rPr>
          <w:spacing w:val="0"/>
        </w:rPr>
        <w:t>А</w:t>
      </w:r>
      <w:r w:rsidRPr="00D23830">
        <w:rPr>
          <w:spacing w:val="0"/>
          <w:lang w:val="en-US"/>
        </w:rPr>
        <w:t xml:space="preserve">. </w:t>
      </w:r>
      <w:r>
        <w:rPr>
          <w:spacing w:val="0"/>
        </w:rPr>
        <w:t>Филатов</w:t>
      </w:r>
    </w:p>
    <w:p w:rsidR="003E5E56" w:rsidRDefault="003E5E56">
      <w:pPr>
        <w:framePr w:w="1997" w:h="758" w:wrap="around" w:vAnchor="text" w:hAnchor="margin" w:x="5396" w:y="193"/>
        <w:rPr>
          <w:sz w:val="2"/>
          <w:szCs w:val="2"/>
        </w:rPr>
      </w:pPr>
      <w:r w:rsidRPr="002D19AA">
        <w:rPr>
          <w:noProof/>
        </w:rPr>
        <w:pict>
          <v:shape id="Рисунок 20" o:spid="_x0000_i1044" type="#_x0000_t75" style="width:99.75pt;height:37.5pt;visibility:visible">
            <v:imagedata r:id="rId44" o:title=""/>
          </v:shape>
        </w:pict>
      </w:r>
    </w:p>
    <w:p w:rsidR="003E5E56" w:rsidRDefault="003E5E56">
      <w:pPr>
        <w:pStyle w:val="71"/>
        <w:shd w:val="clear" w:color="auto" w:fill="auto"/>
        <w:spacing w:after="0" w:line="298" w:lineRule="exact"/>
        <w:ind w:left="20" w:right="20"/>
        <w:jc w:val="left"/>
      </w:pPr>
      <w:r>
        <w:t xml:space="preserve">Председатель муниципального </w:t>
      </w:r>
      <w:r>
        <w:rPr>
          <w:rStyle w:val="713pt"/>
        </w:rPr>
        <w:t xml:space="preserve">//£ </w:t>
      </w:r>
      <w:r>
        <w:t xml:space="preserve">комитета Галенкинского сельскоготтоселения / </w:t>
      </w:r>
      <w:r>
        <w:rPr>
          <w:lang w:val="en-US" w:eastAsia="en-US"/>
        </w:rPr>
        <w:t>v</w:t>
      </w:r>
      <w:r w:rsidRPr="00D23830">
        <w:rPr>
          <w:lang w:eastAsia="en-US"/>
        </w:rPr>
        <w:t xml:space="preserve">° </w:t>
      </w:r>
      <w:r>
        <w:t>2-4</w:t>
      </w:r>
    </w:p>
    <w:p w:rsidR="003E5E56" w:rsidRDefault="003E5E56">
      <w:pPr>
        <w:pStyle w:val="34"/>
        <w:keepNext/>
        <w:keepLines/>
        <w:shd w:val="clear" w:color="auto" w:fill="auto"/>
        <w:spacing w:line="260" w:lineRule="exact"/>
        <w:ind w:left="20"/>
        <w:sectPr w:rsidR="003E5E56">
          <w:headerReference w:type="even" r:id="rId45"/>
          <w:headerReference w:type="default" r:id="rId46"/>
          <w:footerReference w:type="default" r:id="rId47"/>
          <w:headerReference w:type="first" r:id="rId48"/>
          <w:pgSz w:w="16838" w:h="23810"/>
          <w:pgMar w:top="7474" w:right="3496" w:bottom="7949" w:left="3563" w:header="0" w:footer="3" w:gutter="0"/>
          <w:cols w:space="720"/>
          <w:noEndnote/>
          <w:titlePg/>
          <w:docGrid w:linePitch="360"/>
        </w:sectPr>
      </w:pPr>
      <w:bookmarkStart w:id="6" w:name="bookmark5"/>
      <w:r>
        <w:t>\\%*А ! У I</w:t>
      </w:r>
      <w:bookmarkEnd w:id="6"/>
    </w:p>
    <w:p w:rsidR="003E5E56" w:rsidRDefault="003E5E56">
      <w:pPr>
        <w:pStyle w:val="60"/>
        <w:shd w:val="clear" w:color="auto" w:fill="auto"/>
        <w:spacing w:before="0" w:after="348" w:line="240" w:lineRule="exact"/>
      </w:pPr>
      <w:r>
        <w:t>РЕШЕНИЕ</w:t>
      </w:r>
    </w:p>
    <w:p w:rsidR="003E5E56" w:rsidRDefault="003E5E56">
      <w:pPr>
        <w:pStyle w:val="60"/>
        <w:shd w:val="clear" w:color="auto" w:fill="auto"/>
        <w:spacing w:before="0" w:after="256" w:line="322" w:lineRule="exact"/>
        <w:ind w:left="40" w:right="3720"/>
        <w:jc w:val="left"/>
      </w:pPr>
      <w:r>
        <w:t>О преобразовании Галенкинского сельского поселения путем объединения с Новогеоргиевским сельским поселением и Покровским сельским поселением Октябрьского муниципального района</w:t>
      </w:r>
    </w:p>
    <w:p w:rsidR="003E5E56" w:rsidRDefault="003E5E56">
      <w:pPr>
        <w:pStyle w:val="71"/>
        <w:shd w:val="clear" w:color="auto" w:fill="auto"/>
        <w:spacing w:after="0" w:line="302" w:lineRule="exact"/>
        <w:ind w:left="5460" w:right="300"/>
        <w:jc w:val="left"/>
      </w:pPr>
      <w:r>
        <w:t>Принято муниципальным комитетом Галенкинского сельского поселения</w:t>
      </w:r>
    </w:p>
    <w:p w:rsidR="003E5E56" w:rsidRDefault="003E5E56">
      <w:pPr>
        <w:pStyle w:val="71"/>
        <w:numPr>
          <w:ilvl w:val="0"/>
          <w:numId w:val="33"/>
        </w:numPr>
        <w:shd w:val="clear" w:color="auto" w:fill="auto"/>
        <w:tabs>
          <w:tab w:val="left" w:pos="6742"/>
        </w:tabs>
        <w:spacing w:after="225" w:line="302" w:lineRule="exact"/>
        <w:ind w:left="5460"/>
      </w:pPr>
      <w:r>
        <w:t>года № 229/2С</w:t>
      </w:r>
    </w:p>
    <w:p w:rsidR="003E5E56" w:rsidRDefault="003E5E56">
      <w:pPr>
        <w:pStyle w:val="71"/>
        <w:numPr>
          <w:ilvl w:val="0"/>
          <w:numId w:val="34"/>
        </w:numPr>
        <w:shd w:val="clear" w:color="auto" w:fill="auto"/>
        <w:spacing w:after="0" w:line="322" w:lineRule="exact"/>
        <w:ind w:left="40" w:right="40" w:firstLine="700"/>
      </w:pPr>
      <w:r>
        <w:t xml:space="preserve"> Выразить согласие на преобразование Галенкинского сельского поселения путем объединения с Новогеоргиевским и Покровским сельскими поселениями Октябрьского муниципального района,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 - село Покровка.</w:t>
      </w:r>
    </w:p>
    <w:p w:rsidR="003E5E56" w:rsidRDefault="003E5E56">
      <w:pPr>
        <w:pStyle w:val="71"/>
        <w:numPr>
          <w:ilvl w:val="0"/>
          <w:numId w:val="34"/>
        </w:numPr>
        <w:shd w:val="clear" w:color="auto" w:fill="auto"/>
        <w:spacing w:after="0" w:line="322" w:lineRule="exact"/>
        <w:ind w:left="40" w:firstLine="700"/>
      </w:pPr>
      <w:r>
        <w:t xml:space="preserve"> Определить:</w:t>
      </w:r>
    </w:p>
    <w:p w:rsidR="003E5E56" w:rsidRDefault="003E5E56">
      <w:pPr>
        <w:pStyle w:val="71"/>
        <w:numPr>
          <w:ilvl w:val="0"/>
          <w:numId w:val="35"/>
        </w:numPr>
        <w:shd w:val="clear" w:color="auto" w:fill="auto"/>
        <w:spacing w:after="0" w:line="322" w:lineRule="exact"/>
        <w:ind w:left="40" w:right="40" w:firstLine="700"/>
      </w:pPr>
      <w:r>
        <w:t xml:space="preserve"> границы территории вновь образуемого муниципального образования Покровское сельское поселение Октябрьского муниципального района Приморского края, совпадают с границами территорий преобразуемых муниципальных образований: Галенкинское сельское поселение, Новогеоргиевское сел ьекое поселение и Покровское сельское поселение Октябрьского муниципального района Приморского края, исключая их общие границы;</w:t>
      </w:r>
    </w:p>
    <w:p w:rsidR="003E5E56" w:rsidRDefault="003E5E56">
      <w:pPr>
        <w:pStyle w:val="71"/>
        <w:numPr>
          <w:ilvl w:val="0"/>
          <w:numId w:val="35"/>
        </w:numPr>
        <w:shd w:val="clear" w:color="auto" w:fill="auto"/>
        <w:spacing w:after="0" w:line="322" w:lineRule="exact"/>
        <w:ind w:left="40" w:right="40" w:firstLine="700"/>
      </w:pPr>
      <w:r>
        <w:t xml:space="preserve"> перечень населенных пунктов, входящих в состав вновь образуемого муниципального образования - Покровское сельское поселение Октябрьского муниципального района Приморского края, совпадает с перечнем населенных пунктов, входящих в состав преобразуемых муниципальных образований: Галенкинское сельское поселение, Новогеоргиевское сельское поселение и Покровское сельское поселение Октябрьского муниципального района Приморского края.</w:t>
      </w:r>
    </w:p>
    <w:p w:rsidR="003E5E56" w:rsidRDefault="003E5E56">
      <w:pPr>
        <w:pStyle w:val="71"/>
        <w:numPr>
          <w:ilvl w:val="0"/>
          <w:numId w:val="34"/>
        </w:numPr>
        <w:shd w:val="clear" w:color="auto" w:fill="auto"/>
        <w:spacing w:after="0" w:line="322" w:lineRule="exact"/>
        <w:ind w:left="40" w:right="40" w:firstLine="700"/>
      </w:pPr>
      <w:r>
        <w:t xml:space="preserve"> Предложить Думе Октябрьского района Приморского края внести в порядке законодательной инициативы в Законодательное Собрание Приморского края предложение и проект Закона Приморского края о преобразовании муниципальных образований Октябрьского муниципального района Приморского края Новогеоргиевское, Г аленкинское и Покровское сельские поселение путем объединения,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 - село Покровка.</w:t>
      </w:r>
    </w:p>
    <w:p w:rsidR="003E5E56" w:rsidRDefault="003E5E56">
      <w:pPr>
        <w:pStyle w:val="71"/>
        <w:numPr>
          <w:ilvl w:val="0"/>
          <w:numId w:val="30"/>
        </w:numPr>
        <w:shd w:val="clear" w:color="auto" w:fill="auto"/>
        <w:tabs>
          <w:tab w:val="left" w:pos="1049"/>
        </w:tabs>
        <w:spacing w:after="0" w:line="322" w:lineRule="exact"/>
        <w:ind w:left="40" w:right="40" w:firstLine="700"/>
        <w:sectPr w:rsidR="003E5E56">
          <w:pgSz w:w="16838" w:h="23810"/>
          <w:pgMar w:top="5511" w:right="3415" w:bottom="4551" w:left="3415" w:header="0" w:footer="3" w:gutter="197"/>
          <w:cols w:space="720"/>
          <w:noEndnote/>
          <w:docGrid w:linePitch="360"/>
        </w:sectPr>
      </w:pPr>
      <w:r>
        <w:t>Направить настоящее Решение в представительные органы муниципальных образований - Октябрьский муниципальный район, Новогеоргиевское и Покровское сельские поселения.</w:t>
      </w:r>
    </w:p>
    <w:p w:rsidR="003E5E56" w:rsidRDefault="003E5E56">
      <w:pPr>
        <w:pStyle w:val="71"/>
        <w:numPr>
          <w:ilvl w:val="0"/>
          <w:numId w:val="30"/>
        </w:numPr>
        <w:shd w:val="clear" w:color="auto" w:fill="auto"/>
        <w:spacing w:after="62" w:line="240" w:lineRule="exact"/>
        <w:jc w:val="left"/>
      </w:pPr>
      <w:r>
        <w:t xml:space="preserve"> Обнародовать (опубликовать) настоящее Решение.</w:t>
      </w:r>
    </w:p>
    <w:p w:rsidR="003E5E56" w:rsidRDefault="003E5E56">
      <w:pPr>
        <w:pStyle w:val="71"/>
        <w:numPr>
          <w:ilvl w:val="0"/>
          <w:numId w:val="30"/>
        </w:numPr>
        <w:shd w:val="clear" w:color="auto" w:fill="auto"/>
        <w:spacing w:after="0" w:line="240" w:lineRule="exact"/>
        <w:jc w:val="left"/>
        <w:sectPr w:rsidR="003E5E56">
          <w:headerReference w:type="even" r:id="rId49"/>
          <w:headerReference w:type="default" r:id="rId50"/>
          <w:headerReference w:type="first" r:id="rId51"/>
          <w:pgSz w:w="16838" w:h="23810"/>
          <w:pgMar w:top="5511" w:right="3415" w:bottom="4551" w:left="3415" w:header="0" w:footer="3" w:gutter="197"/>
          <w:cols w:space="720"/>
          <w:noEndnote/>
          <w:titlePg/>
          <w:docGrid w:linePitch="360"/>
        </w:sectPr>
      </w:pPr>
      <w:r>
        <w:t xml:space="preserve"> Настоящее Решение вступает в силу со дня его официального опубликования.</w:t>
      </w:r>
    </w:p>
    <w:p w:rsidR="003E5E56" w:rsidRDefault="003E5E56">
      <w:pPr>
        <w:framePr w:h="2261" w:wrap="none" w:vAnchor="text" w:hAnchor="margin" w:x="2343"/>
        <w:jc w:val="center"/>
        <w:rPr>
          <w:sz w:val="2"/>
          <w:szCs w:val="2"/>
        </w:rPr>
      </w:pPr>
      <w:r w:rsidRPr="002D19AA">
        <w:rPr>
          <w:noProof/>
        </w:rPr>
        <w:pict>
          <v:shape id="Рисунок 21" o:spid="_x0000_i1045" type="#_x0000_t75" style="width:111pt;height:112.5pt;visibility:visible">
            <v:imagedata r:id="rId52" o:title=""/>
          </v:shape>
        </w:pict>
      </w:r>
    </w:p>
    <w:p w:rsidR="003E5E56" w:rsidRDefault="003E5E56">
      <w:pPr>
        <w:framePr w:h="1843" w:wrap="none" w:vAnchor="text" w:hAnchor="margin" w:x="4801" w:y="212"/>
        <w:jc w:val="center"/>
        <w:rPr>
          <w:sz w:val="2"/>
          <w:szCs w:val="2"/>
        </w:rPr>
      </w:pPr>
      <w:r w:rsidRPr="002D19AA">
        <w:rPr>
          <w:noProof/>
        </w:rPr>
        <w:pict>
          <v:shape id="Рисунок 22" o:spid="_x0000_i1046" type="#_x0000_t75" style="width:70.5pt;height:92.25pt;visibility:visible">
            <v:imagedata r:id="rId53" o:title=""/>
          </v:shape>
        </w:pict>
      </w:r>
    </w:p>
    <w:p w:rsidR="003E5E56" w:rsidRDefault="003E5E56">
      <w:pPr>
        <w:pStyle w:val="71"/>
        <w:framePr w:w="2557" w:h="1498" w:wrap="none" w:vAnchor="text" w:hAnchor="margin" w:x="-101" w:y="546"/>
        <w:shd w:val="clear" w:color="auto" w:fill="auto"/>
        <w:spacing w:after="298" w:line="302" w:lineRule="exact"/>
        <w:ind w:left="120" w:right="140"/>
      </w:pPr>
      <w:r>
        <w:rPr>
          <w:rStyle w:val="7Exact"/>
          <w:spacing w:val="0"/>
        </w:rPr>
        <w:t>Г лава Г аленкинского сельского поселения</w:t>
      </w:r>
    </w:p>
    <w:p w:rsidR="003E5E56" w:rsidRDefault="003E5E56">
      <w:pPr>
        <w:pStyle w:val="71"/>
        <w:framePr w:w="2557" w:h="1498" w:wrap="none" w:vAnchor="text" w:hAnchor="margin" w:x="-101" w:y="546"/>
        <w:shd w:val="clear" w:color="auto" w:fill="auto"/>
        <w:spacing w:after="17" w:line="230" w:lineRule="exact"/>
        <w:ind w:left="120"/>
      </w:pPr>
      <w:r>
        <w:rPr>
          <w:rStyle w:val="7Exact"/>
          <w:spacing w:val="0"/>
        </w:rPr>
        <w:t>29.01.2015 г.</w:t>
      </w:r>
    </w:p>
    <w:p w:rsidR="003E5E56" w:rsidRDefault="003E5E56">
      <w:pPr>
        <w:pStyle w:val="71"/>
        <w:framePr w:w="2557" w:h="1498" w:wrap="none" w:vAnchor="text" w:hAnchor="margin" w:x="-101" w:y="546"/>
        <w:shd w:val="clear" w:color="auto" w:fill="auto"/>
        <w:spacing w:after="0" w:line="230" w:lineRule="exact"/>
        <w:ind w:left="120"/>
      </w:pPr>
      <w:r>
        <w:rPr>
          <w:rStyle w:val="7Exact"/>
          <w:spacing w:val="0"/>
        </w:rPr>
        <w:t>№ 200 - НПА/2С</w:t>
      </w:r>
    </w:p>
    <w:p w:rsidR="003E5E56" w:rsidRDefault="003E5E56">
      <w:pPr>
        <w:pStyle w:val="71"/>
        <w:framePr w:w="2091" w:h="237" w:wrap="none" w:vAnchor="text" w:hAnchor="margin" w:x="7588" w:y="916"/>
        <w:shd w:val="clear" w:color="auto" w:fill="auto"/>
        <w:spacing w:after="0" w:line="230" w:lineRule="exact"/>
        <w:ind w:left="100"/>
        <w:jc w:val="left"/>
      </w:pPr>
      <w:r>
        <w:rPr>
          <w:rStyle w:val="7Exact"/>
          <w:spacing w:val="0"/>
        </w:rPr>
        <w:t>В.И. Красницкий</w:t>
      </w: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453" w:lineRule="exact"/>
      </w:pPr>
    </w:p>
    <w:p w:rsidR="003E5E56" w:rsidRDefault="003E5E56">
      <w:pPr>
        <w:rPr>
          <w:sz w:val="2"/>
          <w:szCs w:val="2"/>
        </w:rPr>
        <w:sectPr w:rsidR="003E5E56">
          <w:type w:val="continuous"/>
          <w:pgSz w:w="16838" w:h="23810"/>
          <w:pgMar w:top="4502" w:right="3397" w:bottom="4502" w:left="3397" w:header="0" w:footer="3" w:gutter="0"/>
          <w:cols w:space="720"/>
          <w:noEndnote/>
          <w:docGrid w:linePitch="360"/>
        </w:sectPr>
      </w:pPr>
    </w:p>
    <w:p w:rsidR="003E5E56" w:rsidRDefault="003E5E56">
      <w:pPr>
        <w:pStyle w:val="60"/>
        <w:shd w:val="clear" w:color="auto" w:fill="auto"/>
        <w:spacing w:before="0" w:after="588" w:line="240" w:lineRule="exact"/>
        <w:ind w:right="20"/>
      </w:pPr>
      <w:r>
        <w:t>РЕШЕНИЕ</w:t>
      </w:r>
    </w:p>
    <w:p w:rsidR="003E5E56" w:rsidRDefault="003E5E56">
      <w:pPr>
        <w:pStyle w:val="71"/>
        <w:shd w:val="clear" w:color="auto" w:fill="auto"/>
        <w:tabs>
          <w:tab w:val="right" w:pos="4350"/>
          <w:tab w:val="right" w:pos="5406"/>
        </w:tabs>
        <w:spacing w:after="556" w:line="240" w:lineRule="exact"/>
        <w:ind w:left="40"/>
      </w:pPr>
      <w:r>
        <w:t>24.12.2014г.</w:t>
      </w:r>
      <w:r>
        <w:tab/>
        <w:t>с.</w:t>
      </w:r>
      <w:r>
        <w:tab/>
        <w:t>Покровка</w:t>
      </w:r>
    </w:p>
    <w:p w:rsidR="003E5E56" w:rsidRDefault="003E5E56">
      <w:pPr>
        <w:pStyle w:val="60"/>
        <w:shd w:val="clear" w:color="auto" w:fill="auto"/>
        <w:spacing w:before="0" w:after="249" w:line="274" w:lineRule="exact"/>
        <w:ind w:right="20"/>
      </w:pPr>
      <w:r>
        <w:rPr>
          <w:rStyle w:val="61"/>
        </w:rPr>
        <w:t xml:space="preserve">О </w:t>
      </w:r>
      <w:r>
        <w:t xml:space="preserve">принятии решения муниципального комитета Покровского сельского поселения </w:t>
      </w:r>
      <w:r>
        <w:rPr>
          <w:rStyle w:val="61"/>
        </w:rPr>
        <w:t xml:space="preserve">«О </w:t>
      </w:r>
      <w:r>
        <w:t>поддержании инициативы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71"/>
        <w:shd w:val="clear" w:color="auto" w:fill="auto"/>
        <w:spacing w:after="378" w:line="413" w:lineRule="exact"/>
        <w:ind w:left="40" w:right="20" w:firstLine="540"/>
      </w:pPr>
      <w:r>
        <w:t>В соответствии с Федеральным законом от 06 октября 2003 г. № 131-ФЗ «Об общих принципах организации местного самоуправления в Российской Федерации», Уставом Покровского сельского поселения, Решением Думы Октябрьского района № 26 от 27.11.2014г. «О выдвижении инициативы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 муниципальный комитет Покровского сельского поселения</w:t>
      </w:r>
    </w:p>
    <w:p w:rsidR="003E5E56" w:rsidRDefault="003E5E56">
      <w:pPr>
        <w:pStyle w:val="71"/>
        <w:shd w:val="clear" w:color="auto" w:fill="auto"/>
        <w:spacing w:after="149" w:line="240" w:lineRule="exact"/>
        <w:ind w:left="40"/>
      </w:pPr>
      <w:r>
        <w:t>РЕШИЛ:</w:t>
      </w:r>
    </w:p>
    <w:p w:rsidR="003E5E56" w:rsidRDefault="003E5E56">
      <w:pPr>
        <w:pStyle w:val="71"/>
        <w:numPr>
          <w:ilvl w:val="0"/>
          <w:numId w:val="36"/>
        </w:numPr>
        <w:shd w:val="clear" w:color="auto" w:fill="auto"/>
        <w:spacing w:after="0" w:line="408" w:lineRule="exact"/>
        <w:ind w:left="40" w:right="20" w:firstLine="540"/>
      </w:pPr>
      <w:r>
        <w:t xml:space="preserve"> Поддержать инициативу Думы Октябрьского района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71"/>
        <w:numPr>
          <w:ilvl w:val="0"/>
          <w:numId w:val="36"/>
        </w:numPr>
        <w:shd w:val="clear" w:color="auto" w:fill="auto"/>
        <w:spacing w:after="0" w:line="408" w:lineRule="exact"/>
        <w:ind w:left="40" w:right="20" w:firstLine="540"/>
      </w:pPr>
      <w:r>
        <w:t xml:space="preserve"> Назначить публичные слушания по вопросу преобразования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71"/>
        <w:numPr>
          <w:ilvl w:val="0"/>
          <w:numId w:val="36"/>
        </w:numPr>
        <w:shd w:val="clear" w:color="auto" w:fill="auto"/>
        <w:spacing w:after="0" w:line="408" w:lineRule="exact"/>
        <w:ind w:left="40" w:right="20" w:firstLine="540"/>
      </w:pPr>
      <w:r>
        <w:t xml:space="preserve"> Направить настоящее решение главе Покровского сельского поселения, в Думу Октябрьского района и муниципальные комитеты Новогеоргиевского и Галенковского сельского поселений.</w:t>
      </w:r>
    </w:p>
    <w:p w:rsidR="003E5E56" w:rsidRDefault="003E5E56">
      <w:pPr>
        <w:framePr w:w="2006" w:h="912" w:wrap="around" w:vAnchor="text" w:hAnchor="margin" w:x="5699" w:y="1067"/>
        <w:rPr>
          <w:sz w:val="2"/>
          <w:szCs w:val="2"/>
        </w:rPr>
      </w:pPr>
      <w:r w:rsidRPr="002D19AA">
        <w:rPr>
          <w:noProof/>
        </w:rPr>
        <w:pict>
          <v:shape id="Рисунок 23" o:spid="_x0000_i1047" type="#_x0000_t75" style="width:99pt;height:45.75pt;visibility:visible">
            <v:imagedata r:id="rId54" o:title=""/>
          </v:shape>
        </w:pict>
      </w:r>
    </w:p>
    <w:p w:rsidR="003E5E56" w:rsidRDefault="003E5E56">
      <w:pPr>
        <w:pStyle w:val="a6"/>
        <w:framePr w:w="1488" w:h="230" w:wrap="around" w:vAnchor="text" w:hAnchor="margin" w:x="8008" w:y="1608"/>
        <w:shd w:val="clear" w:color="auto" w:fill="auto"/>
        <w:spacing w:line="230" w:lineRule="exact"/>
      </w:pPr>
      <w:r>
        <w:rPr>
          <w:spacing w:val="0"/>
        </w:rPr>
        <w:t>Н.П. Матвеева</w:t>
      </w:r>
    </w:p>
    <w:p w:rsidR="003E5E56" w:rsidRDefault="003E5E56">
      <w:pPr>
        <w:pStyle w:val="71"/>
        <w:numPr>
          <w:ilvl w:val="0"/>
          <w:numId w:val="36"/>
        </w:numPr>
        <w:shd w:val="clear" w:color="auto" w:fill="auto"/>
        <w:spacing w:after="580" w:line="408" w:lineRule="exact"/>
        <w:ind w:left="40" w:right="20" w:firstLine="540"/>
      </w:pPr>
      <w:r>
        <w:t xml:space="preserve"> Настоящее решение вступает в силу со дня его принятия и подлежит официальному опубликованию.</w:t>
      </w:r>
    </w:p>
    <w:p w:rsidR="003E5E56" w:rsidRDefault="003E5E56">
      <w:pPr>
        <w:pStyle w:val="71"/>
        <w:shd w:val="clear" w:color="auto" w:fill="auto"/>
        <w:spacing w:after="0" w:line="283" w:lineRule="exact"/>
        <w:ind w:left="40" w:right="1480"/>
        <w:jc w:val="left"/>
      </w:pPr>
      <w:r>
        <w:t>Председатель муниципального комитета Покровского сельского поселения</w:t>
      </w:r>
      <w:r>
        <w:br w:type="page"/>
      </w:r>
    </w:p>
    <w:p w:rsidR="003E5E56" w:rsidRDefault="003E5E56">
      <w:pPr>
        <w:pStyle w:val="60"/>
        <w:shd w:val="clear" w:color="auto" w:fill="auto"/>
        <w:spacing w:before="0" w:after="547" w:line="240" w:lineRule="exact"/>
        <w:ind w:right="20"/>
      </w:pPr>
      <w:r>
        <w:t>РЕШЕНИЕ</w:t>
      </w:r>
    </w:p>
    <w:p w:rsidR="003E5E56" w:rsidRDefault="003E5E56">
      <w:pPr>
        <w:pStyle w:val="71"/>
        <w:numPr>
          <w:ilvl w:val="0"/>
          <w:numId w:val="37"/>
        </w:numPr>
        <w:shd w:val="clear" w:color="auto" w:fill="auto"/>
        <w:tabs>
          <w:tab w:val="left" w:pos="1269"/>
          <w:tab w:val="left" w:pos="4182"/>
          <w:tab w:val="center" w:pos="8963"/>
          <w:tab w:val="right" w:pos="9596"/>
        </w:tabs>
        <w:spacing w:after="497" w:line="240" w:lineRule="exact"/>
        <w:ind w:left="40"/>
      </w:pPr>
      <w:r>
        <w:t>г.</w:t>
      </w:r>
      <w:r>
        <w:tab/>
        <w:t>с. Покровка</w:t>
      </w:r>
      <w:r>
        <w:tab/>
        <w:t>№</w:t>
      </w:r>
      <w:r>
        <w:tab/>
        <w:t>326</w:t>
      </w:r>
    </w:p>
    <w:p w:rsidR="003E5E56" w:rsidRDefault="003E5E56">
      <w:pPr>
        <w:pStyle w:val="60"/>
        <w:shd w:val="clear" w:color="auto" w:fill="auto"/>
        <w:spacing w:before="0" w:line="278" w:lineRule="exact"/>
        <w:ind w:right="20"/>
      </w:pPr>
      <w:r>
        <w:t xml:space="preserve">О назначении публичных слушаний по проекту нормативного правового акта </w:t>
      </w:r>
      <w:r>
        <w:rPr>
          <w:rStyle w:val="61"/>
        </w:rPr>
        <w:t xml:space="preserve">о </w:t>
      </w:r>
      <w:r>
        <w:t xml:space="preserve">преобразовании Покровского сельского поселения путем объединения </w:t>
      </w:r>
      <w:r>
        <w:rPr>
          <w:rStyle w:val="61"/>
        </w:rPr>
        <w:t xml:space="preserve">с Г </w:t>
      </w:r>
      <w:r>
        <w:t>аленкинским сельским поселением и Новогеоргиевским сельским поселением</w:t>
      </w:r>
    </w:p>
    <w:p w:rsidR="003E5E56" w:rsidRDefault="003E5E56">
      <w:pPr>
        <w:pStyle w:val="60"/>
        <w:shd w:val="clear" w:color="auto" w:fill="auto"/>
        <w:spacing w:before="0" w:after="373" w:line="278" w:lineRule="exact"/>
        <w:ind w:right="20"/>
      </w:pPr>
      <w:r>
        <w:t>Октябрьского муниципального района</w:t>
      </w:r>
    </w:p>
    <w:p w:rsidR="003E5E56" w:rsidRDefault="003E5E56">
      <w:pPr>
        <w:pStyle w:val="71"/>
        <w:shd w:val="clear" w:color="auto" w:fill="auto"/>
        <w:spacing w:after="378" w:line="413" w:lineRule="exact"/>
        <w:ind w:left="40" w:right="40" w:firstLine="720"/>
      </w:pPr>
      <w:r>
        <w:t xml:space="preserve">В соответствии с Федеральным законом от 06 октября 2013г. № 131-ФЗ «Об общих принципах организации местного самоуправления в Российской Федерации», решением муниципального комитета Покровского сельского поселения от 21.07.2005 г. </w:t>
      </w:r>
      <w:r>
        <w:rPr>
          <w:rStyle w:val="74"/>
        </w:rPr>
        <w:t>jvo</w:t>
      </w:r>
      <w:r w:rsidRPr="00D23830">
        <w:rPr>
          <w:lang w:eastAsia="en-US"/>
        </w:rPr>
        <w:t xml:space="preserve"> </w:t>
      </w:r>
      <w:r>
        <w:t>26 «О публичных слушаниях в Покровском сельском поселении» муниципальный комитет Покровского сельского поселения</w:t>
      </w:r>
    </w:p>
    <w:p w:rsidR="003E5E56" w:rsidRDefault="003E5E56">
      <w:pPr>
        <w:pStyle w:val="71"/>
        <w:shd w:val="clear" w:color="auto" w:fill="auto"/>
        <w:spacing w:after="155" w:line="240" w:lineRule="exact"/>
        <w:ind w:left="40"/>
      </w:pPr>
      <w:r>
        <w:t>РЕШИЛ:</w:t>
      </w:r>
    </w:p>
    <w:p w:rsidR="003E5E56" w:rsidRDefault="003E5E56">
      <w:pPr>
        <w:pStyle w:val="71"/>
        <w:numPr>
          <w:ilvl w:val="0"/>
          <w:numId w:val="38"/>
        </w:numPr>
        <w:shd w:val="clear" w:color="auto" w:fill="auto"/>
        <w:tabs>
          <w:tab w:val="left" w:pos="2839"/>
          <w:tab w:val="left" w:pos="5042"/>
          <w:tab w:val="left" w:pos="6655"/>
        </w:tabs>
        <w:spacing w:after="0" w:line="413" w:lineRule="exact"/>
        <w:ind w:left="40" w:right="40" w:firstLine="720"/>
      </w:pPr>
      <w:r>
        <w:t xml:space="preserve"> Назначить по инициативе муниципального комитета Покровского сельского поселения Октябрьского</w:t>
      </w:r>
      <w:r>
        <w:tab/>
        <w:t>района публичные</w:t>
      </w:r>
      <w:r>
        <w:tab/>
        <w:t>слушания по</w:t>
      </w:r>
      <w:r>
        <w:tab/>
        <w:t>проекту о преобразовании</w:t>
      </w:r>
    </w:p>
    <w:p w:rsidR="003E5E56" w:rsidRDefault="003E5E56">
      <w:pPr>
        <w:pStyle w:val="71"/>
        <w:shd w:val="clear" w:color="auto" w:fill="auto"/>
        <w:tabs>
          <w:tab w:val="left" w:pos="2831"/>
          <w:tab w:val="left" w:pos="4982"/>
          <w:tab w:val="left" w:pos="6605"/>
          <w:tab w:val="right" w:pos="9596"/>
        </w:tabs>
        <w:spacing w:after="0" w:line="413" w:lineRule="exact"/>
        <w:ind w:left="40"/>
      </w:pPr>
      <w:r>
        <w:t>Покровского сельского</w:t>
      </w:r>
      <w:r>
        <w:tab/>
        <w:t>поселения путем</w:t>
      </w:r>
      <w:r>
        <w:tab/>
        <w:t>объединения</w:t>
      </w:r>
      <w:r>
        <w:tab/>
        <w:t>с</w:t>
      </w:r>
      <w:r>
        <w:tab/>
        <w:t>Галенкинским сельским</w:t>
      </w:r>
    </w:p>
    <w:p w:rsidR="003E5E56" w:rsidRDefault="003E5E56">
      <w:pPr>
        <w:pStyle w:val="71"/>
        <w:shd w:val="clear" w:color="auto" w:fill="auto"/>
        <w:spacing w:after="0" w:line="413" w:lineRule="exact"/>
        <w:ind w:right="20"/>
        <w:jc w:val="center"/>
      </w:pPr>
      <w:r>
        <w:t>поселением и Новогеоргиевским сельским поселением Октябрьского муниципального</w:t>
      </w:r>
    </w:p>
    <w:p w:rsidR="003E5E56" w:rsidRDefault="003E5E56">
      <w:pPr>
        <w:pStyle w:val="71"/>
        <w:shd w:val="clear" w:color="auto" w:fill="auto"/>
        <w:spacing w:after="0" w:line="413" w:lineRule="exact"/>
        <w:ind w:left="40"/>
      </w:pPr>
      <w:r>
        <w:t>района.</w:t>
      </w:r>
    </w:p>
    <w:p w:rsidR="003E5E56" w:rsidRDefault="003E5E56">
      <w:pPr>
        <w:pStyle w:val="71"/>
        <w:numPr>
          <w:ilvl w:val="0"/>
          <w:numId w:val="38"/>
        </w:numPr>
        <w:shd w:val="clear" w:color="auto" w:fill="auto"/>
        <w:spacing w:after="0" w:line="413" w:lineRule="exact"/>
        <w:ind w:left="40" w:right="40" w:firstLine="720"/>
      </w:pPr>
      <w:r>
        <w:t xml:space="preserve"> Провести публичные слушания 27 января 2015 г. в 11 часов 00 минут в иании администрации Покровского сельского поселения расположенного по адресу:</w:t>
      </w:r>
    </w:p>
    <w:p w:rsidR="003E5E56" w:rsidRDefault="003E5E56">
      <w:pPr>
        <w:pStyle w:val="71"/>
        <w:shd w:val="clear" w:color="auto" w:fill="auto"/>
        <w:spacing w:after="0" w:line="413" w:lineRule="exact"/>
        <w:ind w:left="40"/>
      </w:pPr>
      <w:r>
        <w:t>1 Ррпморский край. Октябрьский район, с. Покровка, ул. Карла Маркса, 75, каб. № 9.</w:t>
      </w:r>
    </w:p>
    <w:p w:rsidR="003E5E56" w:rsidRDefault="003E5E56">
      <w:pPr>
        <w:pStyle w:val="71"/>
        <w:numPr>
          <w:ilvl w:val="0"/>
          <w:numId w:val="38"/>
        </w:numPr>
        <w:shd w:val="clear" w:color="auto" w:fill="auto"/>
        <w:tabs>
          <w:tab w:val="left" w:pos="2831"/>
          <w:tab w:val="right" w:pos="9596"/>
        </w:tabs>
        <w:spacing w:after="0" w:line="413" w:lineRule="exact"/>
        <w:ind w:left="40" w:firstLine="720"/>
      </w:pPr>
      <w:r>
        <w:t xml:space="preserve"> Опубликовать</w:t>
      </w:r>
      <w:r>
        <w:tab/>
        <w:t>проект нормативного правого</w:t>
      </w:r>
      <w:r>
        <w:tab/>
        <w:t>акта о преобразовании</w:t>
      </w:r>
    </w:p>
    <w:p w:rsidR="003E5E56" w:rsidRDefault="003E5E56">
      <w:pPr>
        <w:pStyle w:val="71"/>
        <w:shd w:val="clear" w:color="auto" w:fill="auto"/>
        <w:tabs>
          <w:tab w:val="left" w:pos="2831"/>
          <w:tab w:val="left" w:pos="4982"/>
          <w:tab w:val="left" w:pos="6605"/>
          <w:tab w:val="right" w:pos="9596"/>
        </w:tabs>
        <w:spacing w:after="0" w:line="413" w:lineRule="exact"/>
        <w:ind w:left="40"/>
      </w:pPr>
      <w:r>
        <w:t>Покровского сельского</w:t>
      </w:r>
      <w:r>
        <w:tab/>
        <w:t>поселения путем</w:t>
      </w:r>
      <w:r>
        <w:tab/>
        <w:t>объединения</w:t>
      </w:r>
      <w:r>
        <w:tab/>
        <w:t>с</w:t>
      </w:r>
      <w:r>
        <w:tab/>
        <w:t>Галенкинским сельским</w:t>
      </w:r>
    </w:p>
    <w:p w:rsidR="003E5E56" w:rsidRDefault="003E5E56">
      <w:pPr>
        <w:pStyle w:val="71"/>
        <w:shd w:val="clear" w:color="auto" w:fill="auto"/>
        <w:spacing w:after="0" w:line="413" w:lineRule="exact"/>
        <w:ind w:left="40" w:right="40"/>
      </w:pPr>
      <w:r>
        <w:t>поселением и Новогеоргиевским сельским поселением Октябрьского муниципального района.</w:t>
      </w:r>
    </w:p>
    <w:p w:rsidR="003E5E56" w:rsidRDefault="003E5E56">
      <w:pPr>
        <w:pStyle w:val="71"/>
        <w:numPr>
          <w:ilvl w:val="0"/>
          <w:numId w:val="38"/>
        </w:numPr>
        <w:shd w:val="clear" w:color="auto" w:fill="auto"/>
        <w:spacing w:after="0" w:line="413" w:lineRule="exact"/>
        <w:ind w:left="40" w:right="40" w:firstLine="720"/>
        <w:sectPr w:rsidR="003E5E56">
          <w:pgSz w:w="16838" w:h="23810"/>
          <w:pgMar w:top="6079" w:right="3570" w:bottom="4337" w:left="3615" w:header="0" w:footer="3" w:gutter="0"/>
          <w:cols w:space="720"/>
          <w:noEndnote/>
          <w:docGrid w:linePitch="360"/>
        </w:sectPr>
      </w:pPr>
      <w:r>
        <w:t xml:space="preserve"> Установить срок подачи предложений граждан по проекту нормативного правого акта до 17 часов 00 мин. 26 января 2015 г. Письменные рекомендации и предложения направляются почтовой связью, электронной почтой </w:t>
      </w:r>
      <w:r w:rsidRPr="00D23830">
        <w:rPr>
          <w:lang w:eastAsia="en-US"/>
        </w:rPr>
        <w:t>(</w:t>
      </w:r>
      <w:hyperlink r:id="rId55" w:history="1">
        <w:r>
          <w:rPr>
            <w:rStyle w:val="Hyperlink"/>
            <w:lang w:val="en-US" w:eastAsia="en-US"/>
          </w:rPr>
          <w:t>adminpokrovka</w:t>
        </w:r>
        <w:r w:rsidRPr="00D23830">
          <w:rPr>
            <w:rStyle w:val="Hyperlink"/>
            <w:lang w:eastAsia="en-US"/>
          </w:rPr>
          <w:t>@</w:t>
        </w:r>
        <w:r>
          <w:rPr>
            <w:rStyle w:val="Hyperlink"/>
            <w:lang w:val="en-US" w:eastAsia="en-US"/>
          </w:rPr>
          <w:t>mail</w:t>
        </w:r>
        <w:r w:rsidRPr="00D23830">
          <w:rPr>
            <w:rStyle w:val="Hyperlink"/>
            <w:lang w:eastAsia="en-US"/>
          </w:rPr>
          <w:t>.</w:t>
        </w:r>
        <w:r>
          <w:rPr>
            <w:rStyle w:val="Hyperlink"/>
            <w:lang w:val="en-US" w:eastAsia="en-US"/>
          </w:rPr>
          <w:t>ru</w:t>
        </w:r>
      </w:hyperlink>
      <w:r w:rsidRPr="00D23830">
        <w:rPr>
          <w:lang w:eastAsia="en-US"/>
        </w:rPr>
        <w:t xml:space="preserve">), </w:t>
      </w:r>
      <w:r>
        <w:t>либо предоставляются лично . по адресу: с. Покровка, ул. Карла Маркса, 75 кабинет № 10, справки и информация по телефону: 55-2-02</w:t>
      </w:r>
    </w:p>
    <w:p w:rsidR="003E5E56" w:rsidRDefault="003E5E56">
      <w:pPr>
        <w:pStyle w:val="71"/>
        <w:numPr>
          <w:ilvl w:val="0"/>
          <w:numId w:val="38"/>
        </w:numPr>
        <w:shd w:val="clear" w:color="auto" w:fill="auto"/>
        <w:spacing w:after="0" w:line="442" w:lineRule="exact"/>
        <w:ind w:left="20" w:right="20" w:firstLine="700"/>
        <w:jc w:val="left"/>
      </w:pPr>
      <w:r>
        <w:t xml:space="preserve"> Утвердить состав организационного комитета по подготовке и проведению публичных слушаний:</w:t>
      </w:r>
    </w:p>
    <w:p w:rsidR="003E5E56" w:rsidRDefault="003E5E56">
      <w:pPr>
        <w:pStyle w:val="71"/>
        <w:shd w:val="clear" w:color="auto" w:fill="auto"/>
        <w:spacing w:after="0" w:line="427" w:lineRule="exact"/>
        <w:ind w:left="20" w:right="20" w:firstLine="700"/>
        <w:jc w:val="left"/>
      </w:pPr>
      <w:r>
        <w:t>Просянникова Л.В. - депутат муниципального комитета Покровского сельского поселения от 1 избирательного округа;</w:t>
      </w:r>
    </w:p>
    <w:p w:rsidR="003E5E56" w:rsidRDefault="003E5E56">
      <w:pPr>
        <w:pStyle w:val="71"/>
        <w:shd w:val="clear" w:color="auto" w:fill="auto"/>
        <w:spacing w:after="0" w:line="446" w:lineRule="exact"/>
        <w:ind w:left="20" w:right="20" w:firstLine="700"/>
        <w:jc w:val="left"/>
      </w:pPr>
      <w:r>
        <w:t>Боюн Н.И. - депутат муниципального комитета Покровского сельского поселения от 2 избирательного округа</w:t>
      </w:r>
    </w:p>
    <w:p w:rsidR="003E5E56" w:rsidRDefault="003E5E56">
      <w:pPr>
        <w:pStyle w:val="71"/>
        <w:shd w:val="clear" w:color="auto" w:fill="auto"/>
        <w:spacing w:after="0" w:line="418" w:lineRule="exact"/>
        <w:ind w:left="20" w:right="20" w:firstLine="700"/>
        <w:jc w:val="left"/>
      </w:pPr>
      <w:r>
        <w:t>Осталец Н.М. - депутат муниципального комитета Покровского сельского поселения от 4 избирательного округа;</w:t>
      </w:r>
    </w:p>
    <w:p w:rsidR="003E5E56" w:rsidRDefault="003E5E56">
      <w:pPr>
        <w:pStyle w:val="71"/>
        <w:shd w:val="clear" w:color="auto" w:fill="auto"/>
        <w:spacing w:after="0" w:line="418" w:lineRule="exact"/>
        <w:ind w:left="20" w:right="20" w:firstLine="700"/>
        <w:jc w:val="left"/>
      </w:pPr>
      <w:r>
        <w:t>Мишин М.Ю. - заместитель председателя муниципального комитета, депутат муниципального комитета Покровского сельского поселения от 12 избирательного округа;</w:t>
      </w:r>
    </w:p>
    <w:p w:rsidR="003E5E56" w:rsidRDefault="003E5E56">
      <w:pPr>
        <w:pStyle w:val="71"/>
        <w:shd w:val="clear" w:color="auto" w:fill="auto"/>
        <w:spacing w:after="0" w:line="418" w:lineRule="exact"/>
        <w:ind w:left="20" w:firstLine="700"/>
        <w:jc w:val="left"/>
      </w:pPr>
      <w:r>
        <w:t>Бобров С.А. - заместитель главы администрации Покровского сельского поселения.</w:t>
      </w:r>
    </w:p>
    <w:p w:rsidR="003E5E56" w:rsidRDefault="003E5E56">
      <w:pPr>
        <w:pStyle w:val="71"/>
        <w:numPr>
          <w:ilvl w:val="0"/>
          <w:numId w:val="38"/>
        </w:numPr>
        <w:shd w:val="clear" w:color="auto" w:fill="auto"/>
        <w:spacing w:after="0" w:line="418" w:lineRule="exact"/>
        <w:ind w:left="20" w:right="20" w:firstLine="700"/>
        <w:jc w:val="left"/>
        <w:sectPr w:rsidR="003E5E56">
          <w:headerReference w:type="even" r:id="rId56"/>
          <w:headerReference w:type="default" r:id="rId57"/>
          <w:pgSz w:w="16838" w:h="23810"/>
          <w:pgMar w:top="6079" w:right="3570" w:bottom="4337" w:left="3615" w:header="0" w:footer="3" w:gutter="0"/>
          <w:cols w:space="720"/>
          <w:noEndnote/>
          <w:docGrid w:linePitch="360"/>
        </w:sectPr>
      </w:pPr>
      <w:r>
        <w:t xml:space="preserve"> Настоящее решение вступает в силу со дня его принятия и подлежит официальному опубликованию.</w:t>
      </w:r>
    </w:p>
    <w:p w:rsidR="003E5E56" w:rsidRDefault="003E5E56">
      <w:pPr>
        <w:framePr w:h="912" w:wrap="none" w:vAnchor="text" w:hAnchor="margin" w:x="5607"/>
        <w:jc w:val="center"/>
        <w:rPr>
          <w:sz w:val="2"/>
          <w:szCs w:val="2"/>
        </w:rPr>
      </w:pPr>
      <w:r w:rsidRPr="002D19AA">
        <w:rPr>
          <w:noProof/>
        </w:rPr>
        <w:pict>
          <v:shape id="Рисунок 24" o:spid="_x0000_i1048" type="#_x0000_t75" style="width:85.5pt;height:45.75pt;visibility:visible">
            <v:imagedata r:id="rId58" o:title=""/>
          </v:shape>
        </w:pict>
      </w:r>
    </w:p>
    <w:p w:rsidR="003E5E56" w:rsidRDefault="003E5E56">
      <w:pPr>
        <w:pStyle w:val="71"/>
        <w:framePr w:w="5754" w:h="552" w:wrap="none" w:vAnchor="text" w:hAnchor="margin" w:x="-25" w:y="63"/>
        <w:shd w:val="clear" w:color="auto" w:fill="auto"/>
        <w:tabs>
          <w:tab w:val="right" w:pos="5438"/>
          <w:tab w:val="right" w:pos="5654"/>
        </w:tabs>
        <w:spacing w:after="0" w:line="274" w:lineRule="exact"/>
        <w:ind w:left="100" w:right="345"/>
      </w:pPr>
      <w:r>
        <w:rPr>
          <w:rStyle w:val="7Exact"/>
          <w:spacing w:val="0"/>
        </w:rPr>
        <w:t xml:space="preserve">Председатель муниципального комитета) \ </w:t>
      </w:r>
      <w:r>
        <w:rPr>
          <w:rStyle w:val="7Exact"/>
          <w:spacing w:val="0"/>
          <w:lang w:val="en-US" w:eastAsia="en-US"/>
        </w:rPr>
        <w:t>f</w:t>
      </w:r>
      <w:r w:rsidRPr="00D23830">
        <w:rPr>
          <w:rStyle w:val="7Exact"/>
          <w:spacing w:val="0"/>
          <w:lang w:eastAsia="en-US"/>
        </w:rPr>
        <w:t>-@</w:t>
      </w:r>
      <w:r>
        <w:rPr>
          <w:rStyle w:val="7Exact"/>
          <w:spacing w:val="0"/>
          <w:vertAlign w:val="subscript"/>
          <w:lang w:val="en-US" w:eastAsia="en-US"/>
        </w:rPr>
        <w:t>v</w:t>
      </w:r>
      <w:r>
        <w:rPr>
          <w:rStyle w:val="7Exact"/>
          <w:spacing w:val="0"/>
          <w:lang w:val="en-US" w:eastAsia="en-US"/>
        </w:rPr>
        <w:t>y</w:t>
      </w:r>
      <w:r w:rsidRPr="00D23830">
        <w:rPr>
          <w:rStyle w:val="7Exact"/>
          <w:spacing w:val="0"/>
          <w:lang w:eastAsia="en-US"/>
        </w:rPr>
        <w:t xml:space="preserve"> </w:t>
      </w:r>
      <w:r>
        <w:rPr>
          <w:rStyle w:val="7Exact"/>
          <w:spacing w:val="0"/>
        </w:rPr>
        <w:t>\ \;</w:t>
      </w:r>
    </w:p>
    <w:p w:rsidR="003E5E56" w:rsidRDefault="003E5E56">
      <w:pPr>
        <w:pStyle w:val="71"/>
        <w:framePr w:w="5754" w:h="552" w:wrap="none" w:vAnchor="text" w:hAnchor="margin" w:x="-25" w:y="63"/>
        <w:shd w:val="clear" w:color="auto" w:fill="auto"/>
        <w:tabs>
          <w:tab w:val="right" w:pos="5438"/>
          <w:tab w:val="right" w:pos="5654"/>
        </w:tabs>
        <w:spacing w:after="0" w:line="274" w:lineRule="exact"/>
        <w:ind w:left="100" w:right="537"/>
      </w:pPr>
      <w:r>
        <w:rPr>
          <w:rStyle w:val="7Exact"/>
          <w:spacing w:val="0"/>
        </w:rPr>
        <w:t xml:space="preserve">Покровского сельского поселения </w:t>
      </w:r>
      <w:r>
        <w:rPr>
          <w:rStyle w:val="7Exact"/>
          <w:spacing w:val="0"/>
          <w:lang w:val="en-US" w:eastAsia="en-US"/>
        </w:rPr>
        <w:t>j</w:t>
      </w:r>
      <w:r w:rsidRPr="00D23830">
        <w:rPr>
          <w:rStyle w:val="7Exact"/>
          <w:spacing w:val="0"/>
          <w:lang w:eastAsia="en-US"/>
        </w:rPr>
        <w:t xml:space="preserve">! </w:t>
      </w:r>
      <w:r>
        <w:rPr>
          <w:rStyle w:val="7Exact"/>
          <w:spacing w:val="0"/>
        </w:rPr>
        <w:t xml:space="preserve">* </w:t>
      </w:r>
      <w:r w:rsidRPr="00D23830">
        <w:rPr>
          <w:rStyle w:val="7Exact"/>
          <w:spacing w:val="0"/>
          <w:lang w:eastAsia="en-US"/>
        </w:rPr>
        <w:t>©</w:t>
      </w:r>
      <w:r>
        <w:rPr>
          <w:rStyle w:val="7Exact"/>
          <w:spacing w:val="0"/>
          <w:lang w:val="en-US" w:eastAsia="en-US"/>
        </w:rPr>
        <w:t>t</w:t>
      </w:r>
      <w:r w:rsidRPr="00D23830">
        <w:rPr>
          <w:rStyle w:val="7Exact"/>
          <w:spacing w:val="0"/>
          <w:lang w:eastAsia="en-US"/>
        </w:rPr>
        <w:tab/>
      </w:r>
      <w:r>
        <w:rPr>
          <w:rStyle w:val="7Exact"/>
          <w:spacing w:val="0"/>
        </w:rPr>
        <w:t>\</w:t>
      </w:r>
      <w:r>
        <w:rPr>
          <w:rStyle w:val="7Exact"/>
          <w:spacing w:val="0"/>
        </w:rPr>
        <w:tab/>
        <w:t>*'</w:t>
      </w:r>
    </w:p>
    <w:p w:rsidR="003E5E56" w:rsidRDefault="003E5E56">
      <w:pPr>
        <w:pStyle w:val="22"/>
        <w:framePr w:w="358" w:h="240" w:wrap="none" w:vAnchor="text" w:hAnchor="margin" w:x="3849" w:y="500"/>
        <w:shd w:val="clear" w:color="auto" w:fill="auto"/>
        <w:spacing w:before="0" w:line="240" w:lineRule="exact"/>
        <w:ind w:left="100"/>
      </w:pPr>
      <w:r>
        <w:rPr>
          <w:rStyle w:val="Exact"/>
          <w:spacing w:val="0"/>
        </w:rPr>
        <w:t>А</w:t>
      </w:r>
    </w:p>
    <w:p w:rsidR="003E5E56" w:rsidRDefault="003E5E56">
      <w:pPr>
        <w:pStyle w:val="210"/>
        <w:framePr w:w="272" w:h="210" w:wrap="none" w:vAnchor="text" w:hAnchor="margin" w:x="4497" w:y="697"/>
        <w:shd w:val="clear" w:color="auto" w:fill="auto"/>
        <w:spacing w:line="210" w:lineRule="exact"/>
        <w:ind w:left="100"/>
      </w:pPr>
      <w:r>
        <w:t>\</w:t>
      </w:r>
    </w:p>
    <w:p w:rsidR="003E5E56" w:rsidRDefault="003E5E56">
      <w:pPr>
        <w:pStyle w:val="71"/>
        <w:framePr w:w="1731" w:h="230" w:wrap="none" w:vAnchor="text" w:hAnchor="margin" w:x="7756" w:y="379"/>
        <w:shd w:val="clear" w:color="auto" w:fill="auto"/>
        <w:spacing w:after="0" w:line="230" w:lineRule="exact"/>
        <w:ind w:left="100"/>
        <w:jc w:val="left"/>
      </w:pPr>
      <w:r>
        <w:rPr>
          <w:rStyle w:val="7Exact"/>
          <w:spacing w:val="0"/>
        </w:rPr>
        <w:t>Матвеева Н.П.</w:t>
      </w:r>
    </w:p>
    <w:p w:rsidR="003E5E56" w:rsidRDefault="003E5E56">
      <w:pPr>
        <w:spacing w:line="360" w:lineRule="exact"/>
      </w:pPr>
    </w:p>
    <w:p w:rsidR="003E5E56" w:rsidRDefault="003E5E56">
      <w:pPr>
        <w:spacing w:line="544" w:lineRule="exact"/>
      </w:pPr>
    </w:p>
    <w:p w:rsidR="003E5E56" w:rsidRDefault="003E5E56">
      <w:pPr>
        <w:rPr>
          <w:sz w:val="2"/>
          <w:szCs w:val="2"/>
        </w:rPr>
        <w:sectPr w:rsidR="003E5E56">
          <w:type w:val="continuous"/>
          <w:pgSz w:w="16838" w:h="23810"/>
          <w:pgMar w:top="4298" w:right="3533" w:bottom="4298" w:left="3533" w:header="0" w:footer="3" w:gutter="0"/>
          <w:cols w:space="720"/>
          <w:noEndnote/>
          <w:docGrid w:linePitch="360"/>
        </w:sectPr>
      </w:pPr>
    </w:p>
    <w:p w:rsidR="003E5E56" w:rsidRDefault="003E5E56">
      <w:pPr>
        <w:pStyle w:val="9"/>
        <w:framePr w:h="459" w:wrap="around" w:hAnchor="margin" w:x="6743" w:y="284"/>
        <w:shd w:val="clear" w:color="auto" w:fill="auto"/>
        <w:spacing w:line="460" w:lineRule="exact"/>
        <w:ind w:left="100"/>
      </w:pPr>
      <w:r>
        <w:rPr>
          <w:spacing w:val="30"/>
        </w:rPr>
        <w:t>ОФИЦИ</w:t>
      </w:r>
    </w:p>
    <w:p w:rsidR="003E5E56" w:rsidRDefault="003E5E56">
      <w:pPr>
        <w:pStyle w:val="22"/>
        <w:framePr w:h="241" w:wrap="around" w:hAnchor="margin" w:x="-676" w:y="459"/>
        <w:shd w:val="clear" w:color="auto" w:fill="auto"/>
        <w:spacing w:before="0" w:line="240" w:lineRule="exact"/>
      </w:pPr>
      <w:r>
        <w:rPr>
          <w:rStyle w:val="Exact"/>
          <w:spacing w:val="0"/>
          <w:lang w:val="en-US" w:eastAsia="en-US"/>
        </w:rPr>
        <w:t>IP</w:t>
      </w:r>
    </w:p>
    <w:p w:rsidR="003E5E56" w:rsidRDefault="003E5E56">
      <w:pPr>
        <w:pStyle w:val="30"/>
        <w:shd w:val="clear" w:color="auto" w:fill="auto"/>
        <w:spacing w:line="260" w:lineRule="exact"/>
        <w:ind w:firstLine="0"/>
        <w:jc w:val="left"/>
        <w:sectPr w:rsidR="003E5E56">
          <w:pgSz w:w="16838" w:h="23810"/>
          <w:pgMar w:top="5694" w:right="8602" w:bottom="5291" w:left="4877" w:header="0" w:footer="3" w:gutter="0"/>
          <w:cols w:space="720"/>
          <w:noEndnote/>
          <w:docGrid w:linePitch="360"/>
        </w:sectPr>
      </w:pPr>
      <w:r w:rsidRPr="00D23830">
        <w:rPr>
          <w:rStyle w:val="313pt"/>
          <w:lang w:val="ru-RU"/>
        </w:rPr>
        <w:t>№2</w:t>
      </w:r>
      <w:r w:rsidRPr="00D23830">
        <w:rPr>
          <w:lang w:eastAsia="en-US"/>
        </w:rPr>
        <w:t xml:space="preserve"> </w:t>
      </w:r>
      <w:r>
        <w:t xml:space="preserve">Среда, </w:t>
      </w:r>
      <w:r w:rsidRPr="00D23830">
        <w:rPr>
          <w:lang w:eastAsia="en-US"/>
        </w:rPr>
        <w:t xml:space="preserve">14 </w:t>
      </w:r>
      <w:r>
        <w:t xml:space="preserve">ЯНВЗрЯ </w:t>
      </w:r>
      <w:r w:rsidRPr="00D23830">
        <w:rPr>
          <w:lang w:eastAsia="en-US"/>
        </w:rPr>
        <w:t xml:space="preserve">2015 </w:t>
      </w:r>
      <w:r>
        <w:t>года</w:t>
      </w:r>
    </w:p>
    <w:p w:rsidR="003E5E56" w:rsidRDefault="003E5E56">
      <w:pPr>
        <w:pStyle w:val="30"/>
        <w:framePr w:w="1674" w:h="619" w:wrap="none" w:vAnchor="text" w:hAnchor="margin" w:x="6350"/>
        <w:shd w:val="clear" w:color="auto" w:fill="auto"/>
        <w:spacing w:after="107" w:line="154" w:lineRule="exact"/>
        <w:ind w:left="100" w:right="100" w:firstLine="380"/>
        <w:jc w:val="left"/>
      </w:pPr>
      <w:r>
        <w:rPr>
          <w:rStyle w:val="3Exact"/>
          <w:spacing w:val="0"/>
        </w:rPr>
        <w:t>ПОСЕЛЕНИЯ ОГО КРАЯ</w:t>
      </w:r>
    </w:p>
    <w:p w:rsidR="003E5E56" w:rsidRDefault="003E5E56">
      <w:pPr>
        <w:pStyle w:val="30"/>
        <w:framePr w:w="1674" w:h="619" w:wrap="none" w:vAnchor="text" w:hAnchor="margin" w:x="6350"/>
        <w:shd w:val="clear" w:color="auto" w:fill="auto"/>
        <w:spacing w:line="170" w:lineRule="exact"/>
        <w:ind w:left="260" w:firstLine="0"/>
        <w:jc w:val="left"/>
      </w:pPr>
      <w:r>
        <w:rPr>
          <w:rStyle w:val="3Exact"/>
          <w:spacing w:val="0"/>
        </w:rPr>
        <w:t>Л» 187</w:t>
      </w:r>
    </w:p>
    <w:p w:rsidR="003E5E56" w:rsidRDefault="003E5E56">
      <w:pPr>
        <w:pStyle w:val="30"/>
        <w:framePr w:w="3747" w:h="615" w:wrap="none" w:vAnchor="text" w:hAnchor="margin" w:x="2500" w:y="11"/>
        <w:shd w:val="clear" w:color="auto" w:fill="auto"/>
        <w:spacing w:line="149" w:lineRule="exact"/>
        <w:ind w:left="100" w:firstLine="0"/>
        <w:jc w:val="left"/>
      </w:pPr>
      <w:r>
        <w:rPr>
          <w:rStyle w:val="3Exact"/>
          <w:spacing w:val="0"/>
        </w:rPr>
        <w:t xml:space="preserve">АДМЖШ-1СТРА1ЩЯ </w:t>
      </w:r>
      <w:r>
        <w:rPr>
          <w:rStyle w:val="314pt"/>
        </w:rPr>
        <w:t>т</w:t>
      </w:r>
    </w:p>
    <w:p w:rsidR="003E5E56" w:rsidRDefault="003E5E56">
      <w:pPr>
        <w:pStyle w:val="30"/>
        <w:framePr w:w="3747" w:h="615" w:wrap="none" w:vAnchor="text" w:hAnchor="margin" w:x="2500" w:y="11"/>
        <w:shd w:val="clear" w:color="auto" w:fill="auto"/>
        <w:spacing w:line="149" w:lineRule="exact"/>
        <w:ind w:left="680" w:firstLine="0"/>
        <w:jc w:val="left"/>
      </w:pPr>
      <w:r>
        <w:rPr>
          <w:rStyle w:val="3Exact"/>
          <w:spacing w:val="0"/>
        </w:rPr>
        <w:t>ОКТЯБРЬСКОГО Р.;</w:t>
      </w:r>
    </w:p>
    <w:p w:rsidR="003E5E56" w:rsidRDefault="003E5E56">
      <w:pPr>
        <w:pStyle w:val="30"/>
        <w:framePr w:w="3747" w:h="615" w:wrap="none" w:vAnchor="text" w:hAnchor="margin" w:x="2500" w:y="11"/>
        <w:shd w:val="clear" w:color="auto" w:fill="auto"/>
        <w:tabs>
          <w:tab w:val="right" w:pos="3388"/>
        </w:tabs>
        <w:spacing w:line="149" w:lineRule="exact"/>
        <w:ind w:left="940" w:right="100" w:firstLine="1140"/>
        <w:jc w:val="left"/>
      </w:pPr>
      <w:r>
        <w:rPr>
          <w:rStyle w:val="3Exact"/>
          <w:spacing w:val="0"/>
        </w:rPr>
        <w:t>ПОСТАНОВЛЕНИЕ 29.12.2014 г.</w:t>
      </w:r>
      <w:r>
        <w:rPr>
          <w:rStyle w:val="3Exact"/>
          <w:spacing w:val="0"/>
        </w:rPr>
        <w:tab/>
        <w:t>с. Покровка</w:t>
      </w:r>
    </w:p>
    <w:p w:rsidR="003E5E56" w:rsidRDefault="003E5E56">
      <w:pPr>
        <w:pStyle w:val="22"/>
        <w:framePr w:w="1971" w:h="6763" w:wrap="none" w:vAnchor="text" w:hAnchor="margin" w:x="9431"/>
        <w:shd w:val="clear" w:color="auto" w:fill="auto"/>
        <w:spacing w:before="0" w:line="240" w:lineRule="exact"/>
        <w:ind w:right="120"/>
        <w:jc w:val="right"/>
      </w:pPr>
      <w:r>
        <w:rPr>
          <w:rStyle w:val="Exact"/>
          <w:spacing w:val="0"/>
        </w:rPr>
        <w:t>мушшршшп</w:t>
      </w:r>
    </w:p>
    <w:p w:rsidR="003E5E56" w:rsidRDefault="003E5E56">
      <w:pPr>
        <w:pStyle w:val="140"/>
        <w:framePr w:w="1971" w:h="6763" w:wrap="none" w:vAnchor="text" w:hAnchor="margin" w:x="9431"/>
        <w:shd w:val="clear" w:color="auto" w:fill="auto"/>
        <w:spacing w:after="110"/>
        <w:ind w:left="100" w:right="120" w:firstLine="0"/>
        <w:jc w:val="right"/>
      </w:pPr>
      <w:r>
        <w:rPr>
          <w:rStyle w:val="14Exact"/>
          <w:spacing w:val="0"/>
        </w:rPr>
        <w:t>СЕЛЬСКОЕ РАИС</w:t>
      </w:r>
    </w:p>
    <w:p w:rsidR="003E5E56" w:rsidRDefault="003E5E56">
      <w:pPr>
        <w:pStyle w:val="17"/>
        <w:framePr w:w="1971" w:h="6763" w:wrap="none" w:vAnchor="text" w:hAnchor="margin" w:x="9431"/>
        <w:shd w:val="clear" w:color="auto" w:fill="auto"/>
        <w:spacing w:after="80" w:line="180" w:lineRule="exact"/>
        <w:ind w:left="400"/>
      </w:pPr>
      <w:r w:rsidRPr="00D23830">
        <w:rPr>
          <w:spacing w:val="0"/>
          <w:lang w:eastAsia="en-US"/>
        </w:rPr>
        <w:t>2</w:t>
      </w:r>
      <w:r>
        <w:rPr>
          <w:spacing w:val="0"/>
          <w:lang w:val="en-US" w:eastAsia="en-US"/>
        </w:rPr>
        <w:t>S</w:t>
      </w:r>
      <w:r w:rsidRPr="00D23830">
        <w:rPr>
          <w:spacing w:val="0"/>
          <w:lang w:eastAsia="en-US"/>
        </w:rPr>
        <w:t xml:space="preserve"> </w:t>
      </w:r>
      <w:r>
        <w:rPr>
          <w:spacing w:val="0"/>
        </w:rPr>
        <w:t>,12.2014</w:t>
      </w:r>
    </w:p>
    <w:p w:rsidR="003E5E56" w:rsidRDefault="003E5E56">
      <w:pPr>
        <w:pStyle w:val="140"/>
        <w:framePr w:w="1971" w:h="6763" w:wrap="none" w:vAnchor="text" w:hAnchor="margin" w:x="9431"/>
        <w:shd w:val="clear" w:color="auto" w:fill="auto"/>
        <w:spacing w:after="106" w:line="173" w:lineRule="exact"/>
        <w:ind w:left="760" w:right="120" w:hanging="140"/>
        <w:jc w:val="both"/>
      </w:pPr>
      <w:r>
        <w:rPr>
          <w:rStyle w:val="14Exact"/>
          <w:spacing w:val="0"/>
        </w:rPr>
        <w:t xml:space="preserve">О поддержан </w:t>
      </w:r>
      <w:r>
        <w:rPr>
          <w:rStyle w:val="1412pt"/>
          <w:spacing w:val="0"/>
        </w:rPr>
        <w:t xml:space="preserve">‘“ГаяенШйс </w:t>
      </w:r>
      <w:r>
        <w:rPr>
          <w:rStyle w:val="149pt1"/>
          <w:spacing w:val="-10"/>
        </w:rPr>
        <w:t>Объедайеш:</w:t>
      </w:r>
    </w:p>
    <w:p w:rsidR="003E5E56" w:rsidRDefault="003E5E56">
      <w:pPr>
        <w:pStyle w:val="140"/>
        <w:framePr w:w="1971" w:h="6763" w:wrap="none" w:vAnchor="text" w:hAnchor="margin" w:x="9431"/>
        <w:shd w:val="clear" w:color="auto" w:fill="auto"/>
        <w:spacing w:line="190" w:lineRule="exact"/>
        <w:ind w:left="400" w:firstLine="0"/>
      </w:pPr>
      <w:r>
        <w:rPr>
          <w:rStyle w:val="14Exact"/>
          <w:spacing w:val="0"/>
        </w:rPr>
        <w:t>и Покровским</w:t>
      </w:r>
    </w:p>
    <w:p w:rsidR="003E5E56" w:rsidRPr="00D23830" w:rsidRDefault="003E5E56">
      <w:pPr>
        <w:pStyle w:val="121"/>
        <w:framePr w:w="1971" w:h="6763" w:wrap="none" w:vAnchor="text" w:hAnchor="margin" w:x="9431"/>
        <w:shd w:val="clear" w:color="auto" w:fill="auto"/>
        <w:spacing w:line="240" w:lineRule="exact"/>
        <w:ind w:right="120"/>
        <w:jc w:val="right"/>
        <w:rPr>
          <w:lang w:val="ru-RU"/>
        </w:rPr>
      </w:pPr>
      <w:r w:rsidRPr="00D23830">
        <w:rPr>
          <w:rStyle w:val="12Exact"/>
          <w:i/>
          <w:iCs/>
          <w:spacing w:val="0"/>
          <w:lang w:val="ru-RU"/>
        </w:rPr>
        <w:t>Ж</w:t>
      </w:r>
    </w:p>
    <w:p w:rsidR="003E5E56" w:rsidRDefault="003E5E56">
      <w:pPr>
        <w:pStyle w:val="17"/>
        <w:framePr w:w="1971" w:h="6763" w:wrap="none" w:vAnchor="text" w:hAnchor="margin" w:x="9431"/>
        <w:shd w:val="clear" w:color="auto" w:fill="auto"/>
        <w:spacing w:line="168" w:lineRule="exact"/>
        <w:ind w:left="100" w:right="120"/>
        <w:jc w:val="right"/>
      </w:pPr>
      <w:r>
        <w:rPr>
          <w:spacing w:val="0"/>
        </w:rPr>
        <w:t xml:space="preserve">В соответствии </w:t>
      </w:r>
      <w:r>
        <w:rPr>
          <w:rStyle w:val="178"/>
          <w:spacing w:val="0"/>
        </w:rPr>
        <w:t xml:space="preserve">с </w:t>
      </w:r>
      <w:r>
        <w:rPr>
          <w:spacing w:val="0"/>
        </w:rPr>
        <w:t xml:space="preserve">Ф № </w:t>
      </w:r>
      <w:r>
        <w:rPr>
          <w:spacing w:val="0"/>
          <w:lang w:val="en-US" w:eastAsia="en-US"/>
        </w:rPr>
        <w:t>lSl</w:t>
      </w:r>
      <w:r>
        <w:rPr>
          <w:spacing w:val="0"/>
        </w:rPr>
        <w:t>-ФЗ «Об общи:</w:t>
      </w:r>
    </w:p>
    <w:p w:rsidR="003E5E56" w:rsidRDefault="003E5E56">
      <w:pPr>
        <w:pStyle w:val="17"/>
        <w:framePr w:w="1971" w:h="6763" w:wrap="none" w:vAnchor="text" w:hAnchor="margin" w:x="9431"/>
        <w:shd w:val="clear" w:color="auto" w:fill="auto"/>
        <w:spacing w:line="168" w:lineRule="exact"/>
        <w:ind w:left="100" w:right="120"/>
        <w:jc w:val="right"/>
      </w:pPr>
      <w:r>
        <w:rPr>
          <w:rStyle w:val="179"/>
          <w:spacing w:val="0"/>
        </w:rPr>
        <w:t xml:space="preserve">I упрашйша в Росси </w:t>
      </w:r>
      <w:r>
        <w:rPr>
          <w:spacing w:val="0"/>
        </w:rPr>
        <w:t>I га селйжого посол*</w:t>
      </w:r>
    </w:p>
    <w:p w:rsidR="003E5E56" w:rsidRDefault="003E5E56">
      <w:pPr>
        <w:pStyle w:val="220"/>
        <w:framePr w:w="1971" w:h="6763" w:wrap="none" w:vAnchor="text" w:hAnchor="margin" w:x="9431"/>
        <w:shd w:val="clear" w:color="auto" w:fill="auto"/>
        <w:ind w:left="100" w:right="120"/>
      </w:pPr>
      <w:r>
        <w:rPr>
          <w:rStyle w:val="229pt"/>
          <w:spacing w:val="-10"/>
        </w:rPr>
        <w:t xml:space="preserve">I Дряьг Октябрьского </w:t>
      </w:r>
      <w:r>
        <w:t xml:space="preserve">: седъскйго </w:t>
      </w:r>
      <w:r>
        <w:rPr>
          <w:rStyle w:val="220ptExact"/>
          <w:spacing w:val="0"/>
        </w:rPr>
        <w:t xml:space="preserve">посеяенш </w:t>
      </w:r>
      <w:r>
        <w:rPr>
          <w:vertAlign w:val="superscript"/>
        </w:rPr>
        <w:t>:</w:t>
      </w:r>
      <w:r>
        <w:t xml:space="preserve"> к Покровским СС-Щ </w:t>
      </w:r>
      <w:r>
        <w:rPr>
          <w:rStyle w:val="229pt1"/>
          <w:spacing w:val="-10"/>
        </w:rPr>
        <w:t>I шшального района,</w:t>
      </w:r>
    </w:p>
    <w:p w:rsidR="003E5E56" w:rsidRDefault="003E5E56">
      <w:pPr>
        <w:pStyle w:val="220"/>
        <w:framePr w:w="1971" w:h="6763" w:wrap="none" w:vAnchor="text" w:hAnchor="margin" w:x="9431"/>
        <w:shd w:val="clear" w:color="auto" w:fill="auto"/>
        <w:ind w:right="120"/>
        <w:jc w:val="right"/>
      </w:pPr>
      <w:r>
        <w:t>; сельского посалени:</w:t>
      </w:r>
    </w:p>
    <w:p w:rsidR="003E5E56" w:rsidRDefault="003E5E56">
      <w:pPr>
        <w:pStyle w:val="30"/>
        <w:framePr w:w="1971" w:h="6763" w:wrap="none" w:vAnchor="text" w:hAnchor="margin" w:x="9431"/>
        <w:shd w:val="clear" w:color="auto" w:fill="auto"/>
        <w:spacing w:line="168" w:lineRule="exact"/>
        <w:ind w:left="100" w:firstLine="0"/>
        <w:jc w:val="both"/>
      </w:pPr>
      <w:r>
        <w:rPr>
          <w:rStyle w:val="3Exact"/>
          <w:spacing w:val="0"/>
        </w:rPr>
        <w:t>; РЕШИЛ:</w:t>
      </w:r>
    </w:p>
    <w:p w:rsidR="003E5E56" w:rsidRDefault="003E5E56">
      <w:pPr>
        <w:pStyle w:val="220"/>
        <w:framePr w:w="1971" w:h="6763" w:wrap="none" w:vAnchor="text" w:hAnchor="margin" w:x="9431"/>
        <w:shd w:val="clear" w:color="auto" w:fill="auto"/>
        <w:ind w:left="100" w:right="120"/>
        <w:jc w:val="right"/>
      </w:pPr>
      <w:r>
        <w:t>Поддержать шш: ! преобразовании Га.</w:t>
      </w:r>
    </w:p>
    <w:p w:rsidR="003E5E56" w:rsidRDefault="003E5E56">
      <w:pPr>
        <w:pStyle w:val="30"/>
        <w:framePr w:w="1971" w:h="6763" w:wrap="none" w:vAnchor="text" w:hAnchor="margin" w:x="9431"/>
        <w:shd w:val="clear" w:color="auto" w:fill="auto"/>
        <w:tabs>
          <w:tab w:val="center" w:pos="412"/>
          <w:tab w:val="center" w:pos="1046"/>
          <w:tab w:val="right" w:pos="1857"/>
        </w:tabs>
        <w:spacing w:line="168" w:lineRule="exact"/>
        <w:ind w:left="100" w:right="120" w:firstLine="0"/>
        <w:jc w:val="both"/>
      </w:pPr>
      <w:r>
        <w:rPr>
          <w:rStyle w:val="3Exact"/>
          <w:spacing w:val="0"/>
        </w:rPr>
        <w:t xml:space="preserve">; объединения с Нов* </w:t>
      </w:r>
      <w:r>
        <w:rPr>
          <w:rStyle w:val="3Exact"/>
          <w:spacing w:val="0"/>
          <w:lang w:val="en-US" w:eastAsia="en-US"/>
        </w:rPr>
        <w:t>i</w:t>
      </w:r>
      <w:r w:rsidRPr="00D23830">
        <w:rPr>
          <w:rStyle w:val="3Exact"/>
          <w:spacing w:val="0"/>
          <w:lang w:eastAsia="en-US"/>
        </w:rPr>
        <w:t xml:space="preserve"> </w:t>
      </w:r>
      <w:r>
        <w:rPr>
          <w:rStyle w:val="3Exact"/>
          <w:spacing w:val="0"/>
        </w:rPr>
        <w:t xml:space="preserve">поселениями Октяс I 2. Назначить, </w:t>
      </w:r>
      <w:r>
        <w:rPr>
          <w:rStyle w:val="3Exact"/>
          <w:spacing w:val="0"/>
          <w:lang w:val="en-US" w:eastAsia="en-US"/>
        </w:rPr>
        <w:t>nryfe</w:t>
      </w:r>
      <w:r w:rsidRPr="00D23830">
        <w:rPr>
          <w:rStyle w:val="3Exact"/>
          <w:spacing w:val="0"/>
          <w:lang w:eastAsia="en-US"/>
        </w:rPr>
        <w:t xml:space="preserve"> </w:t>
      </w:r>
      <w:r>
        <w:rPr>
          <w:rStyle w:val="3Exact"/>
          <w:spacing w:val="0"/>
        </w:rPr>
        <w:t xml:space="preserve">( вакия-Галенкивско | ння с Новогеоргаеэ </w:t>
      </w:r>
      <w:r>
        <w:rPr>
          <w:rStyle w:val="3Exact"/>
          <w:spacing w:val="0"/>
          <w:lang w:val="en-US" w:eastAsia="en-US"/>
        </w:rPr>
        <w:t>j</w:t>
      </w:r>
      <w:r w:rsidRPr="00D23830">
        <w:rPr>
          <w:rStyle w:val="3Exact"/>
          <w:spacing w:val="0"/>
          <w:lang w:eastAsia="en-US"/>
        </w:rPr>
        <w:t xml:space="preserve"> </w:t>
      </w:r>
      <w:r>
        <w:rPr>
          <w:rStyle w:val="3Exact"/>
          <w:spacing w:val="0"/>
        </w:rPr>
        <w:t xml:space="preserve">яма Октябрьского </w:t>
      </w:r>
      <w:r>
        <w:rPr>
          <w:rStyle w:val="32"/>
          <w:spacing w:val="-10"/>
        </w:rPr>
        <w:t xml:space="preserve">ь </w:t>
      </w:r>
      <w:r>
        <w:rPr>
          <w:rStyle w:val="3Exact"/>
          <w:spacing w:val="0"/>
        </w:rPr>
        <w:t>!</w:t>
      </w:r>
      <w:r>
        <w:rPr>
          <w:rStyle w:val="3Exact"/>
          <w:spacing w:val="0"/>
        </w:rPr>
        <w:tab/>
        <w:t>3.</w:t>
      </w:r>
      <w:r>
        <w:rPr>
          <w:rStyle w:val="3Exact"/>
          <w:spacing w:val="0"/>
        </w:rPr>
        <w:tab/>
        <w:t>Направить</w:t>
      </w:r>
      <w:r>
        <w:rPr>
          <w:rStyle w:val="3Exact"/>
          <w:spacing w:val="0"/>
        </w:rPr>
        <w:tab/>
        <w:t>нас</w:t>
      </w:r>
    </w:p>
    <w:p w:rsidR="003E5E56" w:rsidRDefault="003E5E56">
      <w:pPr>
        <w:pStyle w:val="30"/>
        <w:framePr w:w="1971" w:h="6763" w:wrap="none" w:vAnchor="text" w:hAnchor="margin" w:x="9431"/>
        <w:shd w:val="clear" w:color="auto" w:fill="auto"/>
        <w:tabs>
          <w:tab w:val="center" w:pos="412"/>
          <w:tab w:val="center" w:pos="1060"/>
          <w:tab w:val="right" w:pos="1862"/>
        </w:tabs>
        <w:spacing w:line="168" w:lineRule="exact"/>
        <w:ind w:left="100" w:right="120" w:firstLine="0"/>
        <w:jc w:val="both"/>
      </w:pPr>
      <w:r>
        <w:rPr>
          <w:rStyle w:val="3Exact"/>
          <w:spacing w:val="0"/>
          <w:lang w:val="en-US" w:eastAsia="en-US"/>
        </w:rPr>
        <w:t>i</w:t>
      </w:r>
      <w:r w:rsidRPr="00D23830">
        <w:rPr>
          <w:rStyle w:val="3Exact"/>
          <w:spacing w:val="0"/>
          <w:lang w:eastAsia="en-US"/>
        </w:rPr>
        <w:t xml:space="preserve"> </w:t>
      </w:r>
      <w:r>
        <w:rPr>
          <w:rStyle w:val="3Exact"/>
          <w:spacing w:val="0"/>
        </w:rPr>
        <w:t xml:space="preserve">сельского поселена </w:t>
      </w:r>
      <w:r>
        <w:rPr>
          <w:rStyle w:val="3Exact"/>
          <w:spacing w:val="0"/>
          <w:lang w:val="en-US" w:eastAsia="en-US"/>
        </w:rPr>
        <w:t>j</w:t>
      </w:r>
      <w:r w:rsidRPr="00D23830">
        <w:rPr>
          <w:rStyle w:val="3Exact"/>
          <w:spacing w:val="0"/>
          <w:lang w:eastAsia="en-US"/>
        </w:rPr>
        <w:t xml:space="preserve"> </w:t>
      </w:r>
      <w:r>
        <w:rPr>
          <w:rStyle w:val="3Exact"/>
          <w:spacing w:val="0"/>
        </w:rPr>
        <w:t xml:space="preserve">цшхальные комите: ! евокого сельского п | 4.0бнародовать </w:t>
      </w:r>
      <w:r>
        <w:rPr>
          <w:rStyle w:val="32"/>
          <w:spacing w:val="-10"/>
        </w:rPr>
        <w:t xml:space="preserve">(с </w:t>
      </w:r>
      <w:r>
        <w:rPr>
          <w:rStyle w:val="3Exact"/>
          <w:spacing w:val="0"/>
          <w:lang w:val="en-US" w:eastAsia="en-US"/>
        </w:rPr>
        <w:t>j</w:t>
      </w:r>
      <w:r w:rsidRPr="00D23830">
        <w:rPr>
          <w:rStyle w:val="3Exact"/>
          <w:spacing w:val="0"/>
          <w:lang w:eastAsia="en-US"/>
        </w:rPr>
        <w:t xml:space="preserve"> </w:t>
      </w:r>
      <w:r>
        <w:rPr>
          <w:rStyle w:val="3Exact"/>
          <w:spacing w:val="0"/>
        </w:rPr>
        <w:t xml:space="preserve">5. Разместить нас </w:t>
      </w:r>
      <w:r>
        <w:rPr>
          <w:rStyle w:val="3Exact"/>
          <w:spacing w:val="0"/>
          <w:lang w:val="en-US" w:eastAsia="en-US"/>
        </w:rPr>
        <w:t>j</w:t>
      </w:r>
      <w:r w:rsidRPr="00D23830">
        <w:rPr>
          <w:rStyle w:val="3Exact"/>
          <w:spacing w:val="0"/>
          <w:lang w:eastAsia="en-US"/>
        </w:rPr>
        <w:t xml:space="preserve"> </w:t>
      </w:r>
      <w:r>
        <w:rPr>
          <w:rStyle w:val="3Exact"/>
          <w:spacing w:val="0"/>
        </w:rPr>
        <w:t xml:space="preserve">администрации Га.' </w:t>
      </w:r>
      <w:r>
        <w:rPr>
          <w:rStyle w:val="35pt"/>
        </w:rPr>
        <w:t>•</w:t>
      </w:r>
      <w:r>
        <w:rPr>
          <w:rStyle w:val="35pt"/>
        </w:rPr>
        <w:tab/>
      </w:r>
      <w:r>
        <w:rPr>
          <w:rStyle w:val="37pt"/>
        </w:rPr>
        <w:t>6</w:t>
      </w:r>
      <w:r>
        <w:rPr>
          <w:rStyle w:val="35pt"/>
        </w:rPr>
        <w:t>.</w:t>
      </w:r>
      <w:r>
        <w:rPr>
          <w:rStyle w:val="35pt"/>
        </w:rPr>
        <w:tab/>
      </w:r>
      <w:r>
        <w:rPr>
          <w:rStyle w:val="3Exact"/>
          <w:spacing w:val="0"/>
        </w:rPr>
        <w:t>Настоящее</w:t>
      </w:r>
      <w:r>
        <w:rPr>
          <w:rStyle w:val="3Exact"/>
          <w:spacing w:val="0"/>
        </w:rPr>
        <w:tab/>
        <w:t>Реи</w:t>
      </w:r>
    </w:p>
    <w:p w:rsidR="003E5E56" w:rsidRDefault="003E5E56">
      <w:pPr>
        <w:pStyle w:val="30"/>
        <w:framePr w:w="1971" w:h="6763" w:wrap="none" w:vAnchor="text" w:hAnchor="margin" w:x="9431"/>
        <w:shd w:val="clear" w:color="auto" w:fill="auto"/>
        <w:spacing w:line="168" w:lineRule="exact"/>
        <w:ind w:left="100" w:firstLine="0"/>
        <w:jc w:val="both"/>
      </w:pPr>
      <w:r>
        <w:rPr>
          <w:rStyle w:val="3Exact"/>
          <w:spacing w:val="0"/>
        </w:rPr>
        <w:t>! тия.</w:t>
      </w:r>
    </w:p>
    <w:p w:rsidR="003E5E56" w:rsidRDefault="003E5E56">
      <w:pPr>
        <w:pStyle w:val="30"/>
        <w:framePr w:w="6670" w:h="322" w:wrap="none" w:vAnchor="text" w:hAnchor="margin" w:x="1924" w:y="781"/>
        <w:shd w:val="clear" w:color="auto" w:fill="auto"/>
        <w:spacing w:line="158" w:lineRule="exact"/>
        <w:ind w:firstLine="0"/>
      </w:pPr>
      <w:r>
        <w:rPr>
          <w:rStyle w:val="3Exact"/>
          <w:spacing w:val="0"/>
        </w:rPr>
        <w:t>О назначении нуб'пгчяыл слушаний по проведению ежегодной актуализации схемы теплоснабжения на территории Покровского сельского аосезетш</w:t>
      </w:r>
    </w:p>
    <w:p w:rsidR="003E5E56" w:rsidRDefault="003E5E56">
      <w:pPr>
        <w:pStyle w:val="30"/>
        <w:framePr w:w="2792" w:h="3351" w:wrap="none" w:vAnchor="text" w:hAnchor="margin" w:x="6604" w:y="1129"/>
        <w:shd w:val="clear" w:color="auto" w:fill="auto"/>
        <w:spacing w:line="149" w:lineRule="exact"/>
        <w:ind w:left="120" w:right="100" w:firstLine="0"/>
        <w:jc w:val="both"/>
      </w:pPr>
      <w:r>
        <w:rPr>
          <w:rStyle w:val="3Exact"/>
          <w:spacing w:val="0"/>
        </w:rPr>
        <w:t>я информация но телефону: 55-7- 19.</w:t>
      </w:r>
    </w:p>
    <w:p w:rsidR="003E5E56" w:rsidRDefault="003E5E56">
      <w:pPr>
        <w:pStyle w:val="30"/>
        <w:framePr w:w="2792" w:h="3351" w:wrap="none" w:vAnchor="text" w:hAnchor="margin" w:x="6604" w:y="1129"/>
        <w:numPr>
          <w:ilvl w:val="0"/>
          <w:numId w:val="39"/>
        </w:numPr>
        <w:shd w:val="clear" w:color="auto" w:fill="auto"/>
        <w:spacing w:line="149" w:lineRule="exact"/>
        <w:ind w:left="120" w:right="100" w:firstLine="160"/>
        <w:jc w:val="both"/>
      </w:pPr>
      <w:r>
        <w:rPr>
          <w:rStyle w:val="3Exact"/>
          <w:spacing w:val="0"/>
        </w:rPr>
        <w:t xml:space="preserve"> Утвердить состав организа</w:t>
      </w:r>
      <w:r>
        <w:rPr>
          <w:rStyle w:val="3Exact"/>
          <w:spacing w:val="0"/>
        </w:rPr>
        <w:softHyphen/>
        <w:t>ционного комитета ш подготовке и проведению публичных слуша</w:t>
      </w:r>
      <w:r>
        <w:rPr>
          <w:rStyle w:val="3Exact"/>
          <w:spacing w:val="0"/>
        </w:rPr>
        <w:softHyphen/>
        <w:t>ний:</w:t>
      </w:r>
    </w:p>
    <w:p w:rsidR="003E5E56" w:rsidRDefault="003E5E56">
      <w:pPr>
        <w:pStyle w:val="30"/>
        <w:framePr w:w="2792" w:h="3351" w:wrap="none" w:vAnchor="text" w:hAnchor="margin" w:x="6604" w:y="1129"/>
        <w:shd w:val="clear" w:color="auto" w:fill="auto"/>
        <w:spacing w:line="149" w:lineRule="exact"/>
        <w:ind w:left="120" w:right="100" w:firstLine="160"/>
        <w:jc w:val="both"/>
      </w:pPr>
      <w:r>
        <w:rPr>
          <w:rStyle w:val="3Exact"/>
          <w:spacing w:val="0"/>
        </w:rPr>
        <w:t>Н. М. Останец - дойутат муни</w:t>
      </w:r>
      <w:r>
        <w:rPr>
          <w:rStyle w:val="3Exact"/>
          <w:spacing w:val="0"/>
        </w:rPr>
        <w:softHyphen/>
        <w:t>ципального комитета Иокровско- го.седыасого поселения от 4-го из- бйрагедьвош округа.</w:t>
      </w:r>
    </w:p>
    <w:p w:rsidR="003E5E56" w:rsidRDefault="003E5E56">
      <w:pPr>
        <w:pStyle w:val="30"/>
        <w:framePr w:w="2792" w:h="3351" w:wrap="none" w:vAnchor="text" w:hAnchor="margin" w:x="6604" w:y="1129"/>
        <w:shd w:val="clear" w:color="auto" w:fill="auto"/>
        <w:spacing w:line="149" w:lineRule="exact"/>
        <w:ind w:left="120" w:right="100" w:firstLine="160"/>
        <w:jc w:val="both"/>
      </w:pPr>
      <w:r>
        <w:rPr>
          <w:rStyle w:val="3Exact"/>
          <w:spacing w:val="0"/>
        </w:rPr>
        <w:t>М. Ю. Мишин - заместитель председателя мушщийадьного комитета Покровского сельского .поседения от 12-го нзоиратедьно- го округа;</w:t>
      </w:r>
    </w:p>
    <w:p w:rsidR="003E5E56" w:rsidRDefault="003E5E56">
      <w:pPr>
        <w:pStyle w:val="30"/>
        <w:framePr w:w="2792" w:h="3351" w:wrap="none" w:vAnchor="text" w:hAnchor="margin" w:x="6604" w:y="1129"/>
        <w:shd w:val="clear" w:color="auto" w:fill="auto"/>
        <w:spacing w:line="149" w:lineRule="exact"/>
        <w:ind w:left="120" w:right="100" w:firstLine="160"/>
        <w:jc w:val="both"/>
      </w:pPr>
      <w:r>
        <w:rPr>
          <w:rStyle w:val="3Exact"/>
          <w:spacing w:val="0"/>
        </w:rPr>
        <w:t>С. А. Бобров - заместитель гла</w:t>
      </w:r>
      <w:r>
        <w:rPr>
          <w:rStyle w:val="3Exact"/>
          <w:spacing w:val="0"/>
        </w:rPr>
        <w:softHyphen/>
        <w:t>вы администраюш Покровского сельского шх*йшет.</w:t>
      </w:r>
    </w:p>
    <w:p w:rsidR="003E5E56" w:rsidRDefault="003E5E56">
      <w:pPr>
        <w:pStyle w:val="30"/>
        <w:framePr w:w="2792" w:h="3351" w:wrap="none" w:vAnchor="text" w:hAnchor="margin" w:x="6604" w:y="1129"/>
        <w:numPr>
          <w:ilvl w:val="0"/>
          <w:numId w:val="39"/>
        </w:numPr>
        <w:shd w:val="clear" w:color="auto" w:fill="auto"/>
        <w:tabs>
          <w:tab w:val="right" w:pos="2688"/>
        </w:tabs>
        <w:spacing w:line="149" w:lineRule="exact"/>
        <w:ind w:left="120" w:right="100" w:firstLine="160"/>
        <w:jc w:val="both"/>
      </w:pPr>
      <w:r>
        <w:rPr>
          <w:rStyle w:val="3Exact"/>
          <w:spacing w:val="0"/>
        </w:rPr>
        <w:t xml:space="preserve"> Настоящее постановление от 29.12.2014 г.</w:t>
      </w:r>
      <w:r>
        <w:rPr>
          <w:rStyle w:val="3Exact"/>
          <w:spacing w:val="0"/>
        </w:rPr>
        <w:tab/>
        <w:t>187 вступает в силу со дня его принятий и. иодлежет официальному опубликованию.</w:t>
      </w:r>
    </w:p>
    <w:p w:rsidR="003E5E56" w:rsidRDefault="003E5E56">
      <w:pPr>
        <w:pStyle w:val="30"/>
        <w:framePr w:w="2797" w:h="3966" w:wrap="none" w:vAnchor="text" w:hAnchor="margin" w:x="1007" w:y="1153"/>
        <w:shd w:val="clear" w:color="auto" w:fill="auto"/>
        <w:spacing w:line="149" w:lineRule="exact"/>
        <w:ind w:left="100" w:right="120" w:firstLine="160"/>
        <w:jc w:val="both"/>
      </w:pPr>
      <w:r>
        <w:rPr>
          <w:rStyle w:val="3Exact"/>
          <w:spacing w:val="0"/>
        </w:rPr>
        <w:t>Во исполнение Постановле</w:t>
      </w:r>
      <w:r>
        <w:rPr>
          <w:rStyle w:val="3Exact"/>
          <w:spacing w:val="0"/>
        </w:rPr>
        <w:softHyphen/>
        <w:t>ния Правительства РФ от 22 февраля 2012 г. № 154 «О тре</w:t>
      </w:r>
      <w:r>
        <w:rPr>
          <w:rStyle w:val="3Exact"/>
          <w:spacing w:val="0"/>
        </w:rPr>
        <w:softHyphen/>
        <w:t>бованиях к схемам теплоснаб</w:t>
      </w:r>
      <w:r>
        <w:rPr>
          <w:rStyle w:val="3Exact"/>
          <w:spacing w:val="0"/>
        </w:rPr>
        <w:softHyphen/>
        <w:t xml:space="preserve">жения, порядку </w:t>
      </w:r>
      <w:r>
        <w:rPr>
          <w:rStyle w:val="36"/>
          <w:spacing w:val="0"/>
        </w:rPr>
        <w:t xml:space="preserve">вех </w:t>
      </w:r>
      <w:r>
        <w:rPr>
          <w:rStyle w:val="3Exact"/>
          <w:spacing w:val="0"/>
        </w:rPr>
        <w:t xml:space="preserve">разработки и утверждения», на основании Устава Покровского сельского поселения, в соответствия с </w:t>
      </w:r>
      <w:r>
        <w:rPr>
          <w:rStyle w:val="32"/>
          <w:spacing w:val="-10"/>
        </w:rPr>
        <w:t>Фе</w:t>
      </w:r>
      <w:r>
        <w:rPr>
          <w:rStyle w:val="32"/>
          <w:spacing w:val="-10"/>
        </w:rPr>
        <w:softHyphen/>
        <w:t>деральным</w:t>
      </w:r>
      <w:r>
        <w:rPr>
          <w:rStyle w:val="3Exact"/>
          <w:spacing w:val="0"/>
        </w:rPr>
        <w:t xml:space="preserve"> законом от Об октя</w:t>
      </w:r>
      <w:r>
        <w:rPr>
          <w:rStyle w:val="3Exact"/>
          <w:spacing w:val="0"/>
        </w:rPr>
        <w:softHyphen/>
        <w:t>бря 2013 г. М' 131-ФЗ «Об общих принципах организации мест</w:t>
      </w:r>
      <w:r>
        <w:rPr>
          <w:rStyle w:val="3Exact"/>
          <w:spacing w:val="0"/>
        </w:rPr>
        <w:softHyphen/>
        <w:t>ного самоуправления в Рос</w:t>
      </w:r>
      <w:r>
        <w:rPr>
          <w:rStyle w:val="3Exact"/>
          <w:spacing w:val="0"/>
        </w:rPr>
        <w:softHyphen/>
        <w:t>сийской Федерации, решенном муниципального комитета По</w:t>
      </w:r>
      <w:r>
        <w:rPr>
          <w:rStyle w:val="3Exact"/>
          <w:spacing w:val="0"/>
        </w:rPr>
        <w:softHyphen/>
        <w:t>кровского сельского поселения от 21.07.2005 г. А® 26 «О публич</w:t>
      </w:r>
      <w:r>
        <w:rPr>
          <w:rStyle w:val="3Exact"/>
          <w:spacing w:val="0"/>
        </w:rPr>
        <w:softHyphen/>
        <w:t>ных слушаниях в Покровском сельском поселения» админи</w:t>
      </w:r>
      <w:r>
        <w:rPr>
          <w:rStyle w:val="3Exact"/>
          <w:spacing w:val="0"/>
        </w:rPr>
        <w:softHyphen/>
        <w:t>страции Покровского сельского поселения</w:t>
      </w:r>
    </w:p>
    <w:p w:rsidR="003E5E56" w:rsidRDefault="003E5E56">
      <w:pPr>
        <w:pStyle w:val="30"/>
        <w:framePr w:w="2797" w:h="3966" w:wrap="none" w:vAnchor="text" w:hAnchor="margin" w:x="1007" w:y="1153"/>
        <w:shd w:val="clear" w:color="auto" w:fill="auto"/>
        <w:spacing w:line="149" w:lineRule="exact"/>
        <w:ind w:left="100" w:firstLine="160"/>
        <w:jc w:val="both"/>
      </w:pPr>
      <w:r>
        <w:rPr>
          <w:rStyle w:val="3Exact"/>
          <w:spacing w:val="0"/>
        </w:rPr>
        <w:t>ПОСТАНОВИЛА;</w:t>
      </w:r>
    </w:p>
    <w:p w:rsidR="003E5E56" w:rsidRDefault="003E5E56">
      <w:pPr>
        <w:pStyle w:val="30"/>
        <w:framePr w:w="2797" w:h="3966" w:wrap="none" w:vAnchor="text" w:hAnchor="margin" w:x="1007" w:y="1153"/>
        <w:shd w:val="clear" w:color="auto" w:fill="auto"/>
        <w:spacing w:line="149" w:lineRule="exact"/>
        <w:ind w:left="100" w:right="120" w:firstLine="160"/>
        <w:jc w:val="both"/>
      </w:pPr>
      <w:r>
        <w:rPr>
          <w:rStyle w:val="3Exact"/>
          <w:spacing w:val="0"/>
        </w:rPr>
        <w:t>1. Назначить во инициативе администрация' Покровского сельского поселения Октябрь</w:t>
      </w:r>
      <w:r>
        <w:rPr>
          <w:rStyle w:val="3Exact"/>
          <w:spacing w:val="0"/>
        </w:rPr>
        <w:softHyphen/>
        <w:t>ского района публичные слу</w:t>
      </w:r>
      <w:r>
        <w:rPr>
          <w:rStyle w:val="3Exact"/>
          <w:spacing w:val="0"/>
        </w:rPr>
        <w:softHyphen/>
        <w:t>шания по актуализацию схемы</w:t>
      </w:r>
    </w:p>
    <w:p w:rsidR="003E5E56" w:rsidRDefault="003E5E56">
      <w:pPr>
        <w:pStyle w:val="30"/>
        <w:framePr w:w="2154" w:h="476" w:wrap="none" w:vAnchor="text" w:hAnchor="margin" w:x="7228" w:y="4635"/>
        <w:shd w:val="clear" w:color="auto" w:fill="auto"/>
        <w:spacing w:line="154" w:lineRule="exact"/>
        <w:ind w:left="120" w:right="100" w:firstLine="100"/>
        <w:jc w:val="both"/>
      </w:pPr>
      <w:r>
        <w:rPr>
          <w:rStyle w:val="3Exact"/>
          <w:spacing w:val="0"/>
        </w:rPr>
        <w:t>Глава администрации Покровского сельского поселения В.Н. Тяжов.</w:t>
      </w:r>
    </w:p>
    <w:p w:rsidR="003E5E56" w:rsidRDefault="003E5E56">
      <w:pPr>
        <w:pStyle w:val="30"/>
        <w:framePr w:w="1573" w:h="350" w:wrap="none" w:vAnchor="text" w:hAnchor="margin" w:x="9815" w:y="7580"/>
        <w:shd w:val="clear" w:color="auto" w:fill="auto"/>
        <w:spacing w:line="170" w:lineRule="exact"/>
        <w:ind w:right="100" w:firstLine="0"/>
        <w:jc w:val="right"/>
      </w:pPr>
      <w:r>
        <w:rPr>
          <w:rStyle w:val="3Exact"/>
          <w:spacing w:val="0"/>
        </w:rPr>
        <w:t>МУНИЦИПАЛ]</w:t>
      </w:r>
    </w:p>
    <w:p w:rsidR="003E5E56" w:rsidRDefault="003E5E56">
      <w:pPr>
        <w:pStyle w:val="140"/>
        <w:framePr w:w="1573" w:h="350" w:wrap="none" w:vAnchor="text" w:hAnchor="margin" w:x="9815" w:y="7580"/>
        <w:shd w:val="clear" w:color="auto" w:fill="auto"/>
        <w:spacing w:line="190" w:lineRule="exact"/>
        <w:ind w:right="100" w:firstLine="0"/>
        <w:jc w:val="right"/>
      </w:pPr>
      <w:r>
        <w:rPr>
          <w:rStyle w:val="14Exact"/>
          <w:spacing w:val="0"/>
        </w:rPr>
        <w:t>СЕЛЬСКО!</w:t>
      </w:r>
    </w:p>
    <w:p w:rsidR="003E5E56" w:rsidRDefault="003E5E56">
      <w:pPr>
        <w:pStyle w:val="30"/>
        <w:framePr w:w="4208" w:h="3293" w:wrap="none" w:vAnchor="text" w:hAnchor="margin" w:x="1017" w:y="7653"/>
        <w:shd w:val="clear" w:color="auto" w:fill="auto"/>
        <w:spacing w:line="149" w:lineRule="exact"/>
        <w:ind w:left="120" w:firstLine="0"/>
        <w:jc w:val="left"/>
      </w:pPr>
      <w:r>
        <w:rPr>
          <w:rStyle w:val="3Exact"/>
          <w:spacing w:val="0"/>
        </w:rPr>
        <w:t>сельского поселения</w:t>
      </w:r>
    </w:p>
    <w:p w:rsidR="003E5E56" w:rsidRDefault="003E5E56">
      <w:pPr>
        <w:pStyle w:val="230"/>
        <w:framePr w:w="4208" w:h="3293" w:wrap="none" w:vAnchor="text" w:hAnchor="margin" w:x="1017" w:y="7653"/>
        <w:shd w:val="clear" w:color="auto" w:fill="auto"/>
        <w:ind w:left="120"/>
      </w:pPr>
      <w:r>
        <w:rPr>
          <w:spacing w:val="0"/>
        </w:rPr>
        <w:t>РКП I ИЛ:</w:t>
      </w:r>
    </w:p>
    <w:p w:rsidR="003E5E56" w:rsidRDefault="003E5E56">
      <w:pPr>
        <w:pStyle w:val="30"/>
        <w:framePr w:w="4208" w:h="3293" w:wrap="none" w:vAnchor="text" w:hAnchor="margin" w:x="1017" w:y="7653"/>
        <w:numPr>
          <w:ilvl w:val="0"/>
          <w:numId w:val="40"/>
        </w:numPr>
        <w:shd w:val="clear" w:color="auto" w:fill="auto"/>
        <w:spacing w:line="149" w:lineRule="exact"/>
        <w:ind w:left="120" w:right="140" w:firstLine="180"/>
        <w:jc w:val="both"/>
      </w:pPr>
      <w:r>
        <w:rPr>
          <w:rStyle w:val="3Exact"/>
          <w:spacing w:val="0"/>
        </w:rPr>
        <w:t xml:space="preserve"> Назначить по инициативе муниципального коми</w:t>
      </w:r>
      <w:r>
        <w:rPr>
          <w:rStyle w:val="3Exact"/>
          <w:spacing w:val="0"/>
        </w:rPr>
        <w:softHyphen/>
        <w:t>тета Покровского сетьского поселения Октябрьского района публичные слушания по проекту о преобра</w:t>
      </w:r>
      <w:r>
        <w:rPr>
          <w:rStyle w:val="3Exact"/>
          <w:spacing w:val="0"/>
        </w:rPr>
        <w:softHyphen/>
        <w:t>зовании Покровского сельского поселения путем объещянешя с Галенкинским сельским поселением и Ноюпюргкевским сельским поседением Октябрь</w:t>
      </w:r>
      <w:r>
        <w:rPr>
          <w:rStyle w:val="3Exact"/>
          <w:spacing w:val="0"/>
        </w:rPr>
        <w:softHyphen/>
        <w:t>ского муиищшшагноге района,</w:t>
      </w:r>
    </w:p>
    <w:p w:rsidR="003E5E56" w:rsidRDefault="003E5E56">
      <w:pPr>
        <w:pStyle w:val="30"/>
        <w:framePr w:w="4208" w:h="3293" w:wrap="none" w:vAnchor="text" w:hAnchor="margin" w:x="1017" w:y="7653"/>
        <w:numPr>
          <w:ilvl w:val="0"/>
          <w:numId w:val="40"/>
        </w:numPr>
        <w:shd w:val="clear" w:color="auto" w:fill="auto"/>
        <w:spacing w:line="149" w:lineRule="exact"/>
        <w:ind w:left="120" w:right="140" w:firstLine="180"/>
        <w:jc w:val="both"/>
      </w:pPr>
      <w:r>
        <w:rPr>
          <w:rStyle w:val="3Exact"/>
          <w:spacing w:val="0"/>
        </w:rPr>
        <w:t>Провееш публичные слушания 27 янва ря 201Э г. в Ыласов.йб минут вяда|ши администрации Покровского сельского ноеелс-тшя. расположенно</w:t>
      </w:r>
      <w:r>
        <w:rPr>
          <w:rStyle w:val="3Exact"/>
          <w:spacing w:val="0"/>
        </w:rPr>
        <w:softHyphen/>
      </w:r>
      <w:r>
        <w:rPr>
          <w:rStyle w:val="312pt"/>
          <w:spacing w:val="0"/>
        </w:rPr>
        <w:t xml:space="preserve">го по адресу: Приморский край, Октчорьегяй ршгсй, с.‘' </w:t>
      </w:r>
      <w:r>
        <w:rPr>
          <w:rStyle w:val="3Exact"/>
          <w:spacing w:val="0"/>
        </w:rPr>
        <w:t xml:space="preserve">Покровка, уд. Карла Маржа, 75, хаб, </w:t>
      </w:r>
      <w:r>
        <w:rPr>
          <w:rStyle w:val="32"/>
          <w:spacing w:val="-10"/>
        </w:rPr>
        <w:t>Ш</w:t>
      </w:r>
      <w:r>
        <w:rPr>
          <w:rStyle w:val="3Exact"/>
          <w:spacing w:val="0"/>
        </w:rPr>
        <w:t xml:space="preserve"> 9.</w:t>
      </w:r>
    </w:p>
    <w:p w:rsidR="003E5E56" w:rsidRDefault="003E5E56">
      <w:pPr>
        <w:pStyle w:val="30"/>
        <w:framePr w:w="4208" w:h="3293" w:wrap="none" w:vAnchor="text" w:hAnchor="margin" w:x="1017" w:y="7653"/>
        <w:shd w:val="clear" w:color="auto" w:fill="auto"/>
        <w:spacing w:line="149" w:lineRule="exact"/>
        <w:ind w:left="120" w:right="140" w:firstLine="180"/>
        <w:jc w:val="both"/>
      </w:pPr>
      <w:r>
        <w:rPr>
          <w:rStyle w:val="3Exact"/>
          <w:spacing w:val="0"/>
        </w:rPr>
        <w:t>3. Опубликовать проект нормативного правого акта о преобразовашш Покровского сельского по</w:t>
      </w:r>
      <w:r>
        <w:rPr>
          <w:rStyle w:val="3Exact"/>
          <w:spacing w:val="0"/>
        </w:rPr>
        <w:softHyphen/>
        <w:t>селения путем объединения с Галенкинским сель</w:t>
      </w:r>
      <w:r>
        <w:rPr>
          <w:rStyle w:val="3Exact"/>
          <w:spacing w:val="0"/>
        </w:rPr>
        <w:softHyphen/>
        <w:t>ским поселением и. Навогеоргиевским сельским носелением Октябрьского мушщйшльного райо</w:t>
      </w:r>
      <w:r>
        <w:rPr>
          <w:rStyle w:val="3Exact"/>
          <w:spacing w:val="0"/>
        </w:rPr>
        <w:softHyphen/>
        <w:t>на в мукяцитальной газете «Заря» Октябрьского района.</w:t>
      </w:r>
    </w:p>
    <w:p w:rsidR="003E5E56" w:rsidRDefault="003E5E56">
      <w:pPr>
        <w:pStyle w:val="30"/>
        <w:framePr w:w="4208" w:h="3293" w:wrap="none" w:vAnchor="text" w:hAnchor="margin" w:x="1017" w:y="7653"/>
        <w:shd w:val="clear" w:color="auto" w:fill="auto"/>
        <w:spacing w:line="149" w:lineRule="exact"/>
        <w:ind w:left="120" w:firstLine="180"/>
        <w:jc w:val="both"/>
      </w:pPr>
      <w:r>
        <w:rPr>
          <w:rStyle w:val="3Exact"/>
          <w:spacing w:val="0"/>
        </w:rPr>
        <w:t>4. Установшъсрок подачи предложений граждан</w:t>
      </w:r>
    </w:p>
    <w:p w:rsidR="003E5E56" w:rsidRDefault="003E5E56">
      <w:pPr>
        <w:pStyle w:val="140"/>
        <w:framePr w:w="2610" w:h="3263" w:wrap="none" w:vAnchor="text" w:hAnchor="margin" w:x="8774" w:y="8613"/>
        <w:shd w:val="clear" w:color="auto" w:fill="auto"/>
        <w:spacing w:after="128" w:line="173" w:lineRule="exact"/>
        <w:ind w:left="980" w:right="120" w:firstLine="0"/>
        <w:jc w:val="right"/>
      </w:pPr>
      <w:r>
        <w:rPr>
          <w:rStyle w:val="14Exact"/>
          <w:spacing w:val="0"/>
        </w:rPr>
        <w:t>О казначеги: преобразования</w:t>
      </w:r>
    </w:p>
    <w:p w:rsidR="003E5E56" w:rsidRDefault="003E5E56">
      <w:pPr>
        <w:pStyle w:val="140"/>
        <w:framePr w:w="2610" w:h="3263" w:wrap="none" w:vAnchor="text" w:hAnchor="margin" w:x="8774" w:y="8613"/>
        <w:shd w:val="clear" w:color="auto" w:fill="auto"/>
        <w:spacing w:after="116" w:line="163" w:lineRule="exact"/>
        <w:ind w:left="1420" w:right="120" w:firstLine="0"/>
        <w:jc w:val="both"/>
      </w:pPr>
      <w:r>
        <w:rPr>
          <w:rStyle w:val="14Exact"/>
          <w:spacing w:val="0"/>
        </w:rPr>
        <w:t xml:space="preserve">с </w:t>
      </w:r>
      <w:r>
        <w:rPr>
          <w:rStyle w:val="146"/>
          <w:spacing w:val="0"/>
        </w:rPr>
        <w:t>HoBoreopi</w:t>
      </w:r>
      <w:r w:rsidRPr="00D23830">
        <w:rPr>
          <w:rStyle w:val="146"/>
          <w:spacing w:val="0"/>
          <w:lang w:val="ru-RU"/>
        </w:rPr>
        <w:t xml:space="preserve">’ </w:t>
      </w:r>
      <w:r>
        <w:rPr>
          <w:rStyle w:val="14Exact"/>
          <w:spacing w:val="0"/>
        </w:rPr>
        <w:t>носелешхяу</w:t>
      </w:r>
    </w:p>
    <w:p w:rsidR="003E5E56" w:rsidRDefault="003E5E56">
      <w:pPr>
        <w:pStyle w:val="30"/>
        <w:framePr w:w="2610" w:h="3263" w:wrap="none" w:vAnchor="text" w:hAnchor="margin" w:x="8774" w:y="8613"/>
        <w:shd w:val="clear" w:color="auto" w:fill="auto"/>
        <w:tabs>
          <w:tab w:val="left" w:pos="1038"/>
        </w:tabs>
        <w:spacing w:line="168" w:lineRule="exact"/>
        <w:ind w:left="740" w:right="120" w:firstLine="320"/>
        <w:jc w:val="both"/>
      </w:pPr>
      <w:r>
        <w:rPr>
          <w:rStyle w:val="3Exact"/>
          <w:spacing w:val="0"/>
        </w:rPr>
        <w:t xml:space="preserve">Принято муници Галенвдшского с« 25 декабря 2014 и 1. Назначить по публичные сяушаг </w:t>
      </w:r>
      <w:r>
        <w:rPr>
          <w:rStyle w:val="311"/>
          <w:spacing w:val="0"/>
        </w:rPr>
        <w:t xml:space="preserve">ского </w:t>
      </w:r>
      <w:r>
        <w:rPr>
          <w:rStyle w:val="3Exact"/>
          <w:spacing w:val="0"/>
        </w:rPr>
        <w:t xml:space="preserve">сельского </w:t>
      </w:r>
      <w:r>
        <w:rPr>
          <w:rStyle w:val="311"/>
          <w:spacing w:val="0"/>
        </w:rPr>
        <w:t xml:space="preserve">по </w:t>
      </w:r>
      <w:r>
        <w:rPr>
          <w:rStyle w:val="3Exact"/>
          <w:spacing w:val="0"/>
        </w:rPr>
        <w:t xml:space="preserve">гиевским иПокро! </w:t>
      </w:r>
      <w:r>
        <w:rPr>
          <w:rStyle w:val="311"/>
          <w:spacing w:val="0"/>
        </w:rPr>
        <w:t xml:space="preserve">ского </w:t>
      </w:r>
      <w:r>
        <w:rPr>
          <w:rStyle w:val="3Exact"/>
          <w:spacing w:val="0"/>
        </w:rPr>
        <w:t>муниципалы ;</w:t>
      </w:r>
      <w:r>
        <w:rPr>
          <w:rStyle w:val="3Exact"/>
          <w:spacing w:val="0"/>
        </w:rPr>
        <w:tab/>
        <w:t xml:space="preserve">2. Провести </w:t>
      </w:r>
      <w:r>
        <w:rPr>
          <w:rStyle w:val="311"/>
          <w:spacing w:val="0"/>
        </w:rPr>
        <w:t>публ</w:t>
      </w:r>
    </w:p>
    <w:p w:rsidR="003E5E56" w:rsidRDefault="003E5E56">
      <w:pPr>
        <w:pStyle w:val="30"/>
        <w:framePr w:w="2610" w:h="3263" w:wrap="none" w:vAnchor="text" w:hAnchor="margin" w:x="8774" w:y="8613"/>
        <w:shd w:val="clear" w:color="auto" w:fill="auto"/>
        <w:spacing w:line="168" w:lineRule="exact"/>
        <w:ind w:left="100" w:right="120" w:firstLine="0"/>
        <w:jc w:val="right"/>
      </w:pPr>
      <w:r>
        <w:rPr>
          <w:rStyle w:val="3Exact"/>
          <w:spacing w:val="0"/>
          <w:lang w:val="en-US" w:eastAsia="en-US"/>
        </w:rPr>
        <w:t>j</w:t>
      </w:r>
      <w:r w:rsidRPr="00D23830">
        <w:rPr>
          <w:rStyle w:val="3Exact"/>
          <w:spacing w:val="0"/>
          <w:lang w:eastAsia="en-US"/>
        </w:rPr>
        <w:t xml:space="preserve"> </w:t>
      </w:r>
      <w:r>
        <w:rPr>
          <w:rStyle w:val="3Exact"/>
          <w:spacing w:val="0"/>
        </w:rPr>
        <w:t xml:space="preserve">вания Гагюнкинск! I кения </w:t>
      </w:r>
      <w:r>
        <w:rPr>
          <w:rStyle w:val="39"/>
          <w:spacing w:val="0"/>
        </w:rPr>
        <w:t xml:space="preserve">с </w:t>
      </w:r>
      <w:r>
        <w:rPr>
          <w:rStyle w:val="3Exact"/>
          <w:spacing w:val="0"/>
        </w:rPr>
        <w:t xml:space="preserve">Новогеорг ! лениями Окгябрьс </w:t>
      </w:r>
      <w:r>
        <w:rPr>
          <w:rStyle w:val="312pt"/>
          <w:spacing w:val="0"/>
        </w:rPr>
        <w:t xml:space="preserve">-айокхяо </w:t>
      </w:r>
      <w:r>
        <w:rPr>
          <w:rStyle w:val="312pt1"/>
          <w:spacing w:val="0"/>
        </w:rPr>
        <w:t>тгтшъля^г</w:t>
      </w:r>
    </w:p>
    <w:p w:rsidR="003E5E56" w:rsidRDefault="003E5E56">
      <w:pPr>
        <w:pStyle w:val="71"/>
        <w:framePr w:w="229" w:h="229" w:wrap="none" w:vAnchor="text" w:hAnchor="margin" w:x="9412" w:y="10017"/>
        <w:shd w:val="clear" w:color="auto" w:fill="auto"/>
        <w:spacing w:after="0" w:line="230" w:lineRule="exact"/>
        <w:ind w:left="100"/>
        <w:jc w:val="left"/>
      </w:pPr>
      <w:r>
        <w:rPr>
          <w:rStyle w:val="7Exact"/>
          <w:spacing w:val="0"/>
        </w:rPr>
        <w:t>I</w:t>
      </w:r>
    </w:p>
    <w:p w:rsidR="003E5E56" w:rsidRDefault="003E5E56">
      <w:pPr>
        <w:pStyle w:val="30"/>
        <w:framePr w:w="8326" w:h="6510" w:wrap="none" w:vAnchor="text" w:hAnchor="margin" w:x="1031" w:y="1143"/>
        <w:shd w:val="clear" w:color="auto" w:fill="auto"/>
        <w:spacing w:line="149" w:lineRule="exact"/>
        <w:ind w:left="2880" w:right="2860" w:firstLine="0"/>
        <w:jc w:val="both"/>
      </w:pPr>
      <w:r>
        <w:rPr>
          <w:rStyle w:val="3Exact"/>
          <w:spacing w:val="0"/>
        </w:rPr>
        <w:t>теплоснабжения: на территория Покровского сельского поселе</w:t>
      </w:r>
      <w:r>
        <w:rPr>
          <w:rStyle w:val="3Exact"/>
          <w:spacing w:val="0"/>
        </w:rPr>
        <w:softHyphen/>
        <w:t>ния.</w:t>
      </w:r>
    </w:p>
    <w:p w:rsidR="003E5E56" w:rsidRDefault="003E5E56">
      <w:pPr>
        <w:pStyle w:val="30"/>
        <w:framePr w:w="8326" w:h="6510" w:wrap="none" w:vAnchor="text" w:hAnchor="margin" w:x="1031" w:y="1143"/>
        <w:numPr>
          <w:ilvl w:val="0"/>
          <w:numId w:val="41"/>
        </w:numPr>
        <w:shd w:val="clear" w:color="auto" w:fill="auto"/>
        <w:spacing w:line="149" w:lineRule="exact"/>
        <w:ind w:left="2880" w:right="2860" w:firstLine="160"/>
        <w:jc w:val="both"/>
      </w:pPr>
      <w:r>
        <w:rPr>
          <w:rStyle w:val="3Exact"/>
          <w:spacing w:val="0"/>
        </w:rPr>
        <w:t xml:space="preserve"> Провести публичные слуша</w:t>
      </w:r>
      <w:r>
        <w:rPr>
          <w:rStyle w:val="3Exact"/>
          <w:spacing w:val="0"/>
        </w:rPr>
        <w:softHyphen/>
        <w:t>ния 27 января 2015 г. в И часов 00 минут в здании агвшнкстрашн Покровского сельского погаше</w:t>
      </w:r>
      <w:r>
        <w:rPr>
          <w:rStyle w:val="3Exact"/>
          <w:spacing w:val="0"/>
        </w:rPr>
        <w:softHyphen/>
        <w:t>ния, расположенного по адресу:</w:t>
      </w:r>
    </w:p>
    <w:p w:rsidR="003E5E56" w:rsidRDefault="003E5E56">
      <w:pPr>
        <w:pStyle w:val="30"/>
        <w:framePr w:w="8326" w:h="6510" w:wrap="none" w:vAnchor="text" w:hAnchor="margin" w:x="1031" w:y="1143"/>
        <w:shd w:val="clear" w:color="auto" w:fill="auto"/>
        <w:spacing w:line="149" w:lineRule="exact"/>
        <w:ind w:left="2880" w:right="2860" w:firstLine="0"/>
        <w:jc w:val="both"/>
      </w:pPr>
      <w:r>
        <w:rPr>
          <w:rStyle w:val="3Exact"/>
          <w:spacing w:val="0"/>
        </w:rPr>
        <w:t>Приморский край. Октябрьский район, с. Покровка, ул. Карла Маркса,75, каб» Аг 12. \</w:t>
      </w:r>
    </w:p>
    <w:p w:rsidR="003E5E56" w:rsidRDefault="003E5E56">
      <w:pPr>
        <w:pStyle w:val="30"/>
        <w:framePr w:w="8326" w:h="6510" w:wrap="none" w:vAnchor="text" w:hAnchor="margin" w:x="1031" w:y="1143"/>
        <w:numPr>
          <w:ilvl w:val="0"/>
          <w:numId w:val="41"/>
        </w:numPr>
        <w:shd w:val="clear" w:color="auto" w:fill="auto"/>
        <w:spacing w:line="149" w:lineRule="exact"/>
        <w:ind w:left="2880" w:right="2860" w:firstLine="160"/>
        <w:jc w:val="both"/>
      </w:pPr>
      <w:r>
        <w:rPr>
          <w:rStyle w:val="3Exact"/>
          <w:spacing w:val="0"/>
        </w:rPr>
        <w:t xml:space="preserve"> Опубликовать проект актуа»- лнзациа схемы тешюснабжекйя в муниципальной газете «Зарй»</w:t>
      </w:r>
    </w:p>
    <w:p w:rsidR="003E5E56" w:rsidRDefault="003E5E56">
      <w:pPr>
        <w:pStyle w:val="30"/>
        <w:framePr w:w="8326" w:h="6510" w:wrap="none" w:vAnchor="text" w:hAnchor="margin" w:x="1031" w:y="1143"/>
        <w:shd w:val="clear" w:color="auto" w:fill="auto"/>
        <w:spacing w:line="149" w:lineRule="exact"/>
        <w:ind w:left="2880" w:firstLine="0"/>
        <w:jc w:val="both"/>
      </w:pPr>
      <w:r>
        <w:rPr>
          <w:rStyle w:val="3Exact"/>
          <w:spacing w:val="0"/>
        </w:rPr>
        <w:t>Октябрьского района.</w:t>
      </w:r>
    </w:p>
    <w:p w:rsidR="003E5E56" w:rsidRDefault="003E5E56">
      <w:pPr>
        <w:pStyle w:val="30"/>
        <w:framePr w:w="8326" w:h="6510" w:wrap="none" w:vAnchor="text" w:hAnchor="margin" w:x="1031" w:y="1143"/>
        <w:numPr>
          <w:ilvl w:val="0"/>
          <w:numId w:val="41"/>
        </w:numPr>
        <w:shd w:val="clear" w:color="auto" w:fill="auto"/>
        <w:spacing w:after="60" w:line="149" w:lineRule="exact"/>
        <w:ind w:left="2880" w:right="2860" w:firstLine="160"/>
        <w:jc w:val="both"/>
      </w:pPr>
      <w:r>
        <w:rPr>
          <w:rStyle w:val="3Exact"/>
          <w:spacing w:val="0"/>
        </w:rPr>
        <w:t xml:space="preserve"> Установить срок подачи пред</w:t>
      </w:r>
      <w:r>
        <w:rPr>
          <w:rStyle w:val="3Exact"/>
          <w:spacing w:val="0"/>
        </w:rPr>
        <w:softHyphen/>
        <w:t>ложений граждан по проекту ак</w:t>
      </w:r>
      <w:r>
        <w:rPr>
          <w:rStyle w:val="3Exact"/>
          <w:spacing w:val="0"/>
        </w:rPr>
        <w:softHyphen/>
        <w:t>туализации схемы тешюаабже- ния до 17 часов 00 мин. 26 января 2015 г. Письменные рекоменда</w:t>
      </w:r>
      <w:r>
        <w:rPr>
          <w:rStyle w:val="3Exact"/>
          <w:spacing w:val="0"/>
        </w:rPr>
        <w:softHyphen/>
        <w:t xml:space="preserve">ции и предложения ншрашщют- ся почтовой связью, электронной почтой </w:t>
      </w:r>
      <w:r w:rsidRPr="00D23830">
        <w:rPr>
          <w:rStyle w:val="3Exact"/>
          <w:spacing w:val="0"/>
          <w:lang w:eastAsia="en-US"/>
        </w:rPr>
        <w:t>(</w:t>
      </w:r>
      <w:r>
        <w:rPr>
          <w:rStyle w:val="3Exact"/>
          <w:spacing w:val="0"/>
          <w:lang w:val="en-US" w:eastAsia="en-US"/>
        </w:rPr>
        <w:t>adjuinpohrovka</w:t>
      </w:r>
      <w:r w:rsidRPr="00D23830">
        <w:rPr>
          <w:rStyle w:val="3Exact"/>
          <w:spacing w:val="0"/>
          <w:lang w:eastAsia="en-US"/>
        </w:rPr>
        <w:t>^</w:t>
      </w:r>
      <w:r>
        <w:rPr>
          <w:rStyle w:val="3Exact"/>
          <w:spacing w:val="0"/>
          <w:lang w:val="en-US" w:eastAsia="en-US"/>
        </w:rPr>
        <w:t>aafi</w:t>
      </w:r>
      <w:r w:rsidRPr="00D23830">
        <w:rPr>
          <w:rStyle w:val="3Exact"/>
          <w:spacing w:val="0"/>
          <w:lang w:eastAsia="en-US"/>
        </w:rPr>
        <w:t xml:space="preserve">. </w:t>
      </w:r>
      <w:r>
        <w:rPr>
          <w:rStyle w:val="3Exact"/>
          <w:spacing w:val="0"/>
        </w:rPr>
        <w:t xml:space="preserve">ш), </w:t>
      </w:r>
      <w:r>
        <w:rPr>
          <w:rStyle w:val="32"/>
          <w:spacing w:val="-10"/>
        </w:rPr>
        <w:t>либо</w:t>
      </w:r>
      <w:r>
        <w:rPr>
          <w:rStyle w:val="3Exact"/>
          <w:spacing w:val="0"/>
        </w:rPr>
        <w:t xml:space="preserve"> яредосгаатяются лично по адресу; с. Покровка, ул. Карда Маркса, 75, кабинет К? 12, справки</w:t>
      </w:r>
    </w:p>
    <w:p w:rsidR="003E5E56" w:rsidRDefault="003E5E56">
      <w:pPr>
        <w:pStyle w:val="30"/>
        <w:framePr w:w="8326" w:h="6510" w:wrap="none" w:vAnchor="text" w:hAnchor="margin" w:x="1031" w:y="1143"/>
        <w:shd w:val="clear" w:color="auto" w:fill="auto"/>
        <w:spacing w:line="149" w:lineRule="exact"/>
        <w:ind w:right="40" w:firstLine="0"/>
      </w:pPr>
      <w:r>
        <w:rPr>
          <w:rStyle w:val="3Exact1"/>
          <w:spacing w:val="0"/>
        </w:rPr>
        <w:t>МУШППТОАЛЬНЫЙ КОМИТЕТ ПОКРОВСКОГО СЕЛЬСКОГО ПОСЕЛЕНИЯ ОКТЯБРЬСКОГО РАЙОНА приморского края РЕШЕНИЕ</w:t>
      </w:r>
    </w:p>
    <w:p w:rsidR="003E5E56" w:rsidRDefault="003E5E56">
      <w:pPr>
        <w:pStyle w:val="30"/>
        <w:framePr w:w="8326" w:h="6510" w:wrap="none" w:vAnchor="text" w:hAnchor="margin" w:x="1031" w:y="1143"/>
        <w:shd w:val="clear" w:color="auto" w:fill="auto"/>
        <w:tabs>
          <w:tab w:val="right" w:pos="3883"/>
          <w:tab w:val="right" w:pos="4738"/>
          <w:tab w:val="right" w:pos="5016"/>
          <w:tab w:val="center" w:pos="6830"/>
          <w:tab w:val="right" w:pos="7094"/>
          <w:tab w:val="right" w:pos="7435"/>
        </w:tabs>
        <w:spacing w:after="60" w:line="149" w:lineRule="exact"/>
        <w:ind w:left="960" w:firstLine="0"/>
        <w:jc w:val="both"/>
      </w:pPr>
      <w:r>
        <w:rPr>
          <w:rStyle w:val="3Exact"/>
          <w:spacing w:val="0"/>
        </w:rPr>
        <w:t>24Л 2.2014 г.</w:t>
      </w:r>
      <w:r>
        <w:rPr>
          <w:rStyle w:val="3Exact"/>
          <w:spacing w:val="0"/>
        </w:rPr>
        <w:tab/>
        <w:t>с.</w:t>
      </w:r>
      <w:r>
        <w:rPr>
          <w:rStyle w:val="3Exact"/>
          <w:spacing w:val="0"/>
        </w:rPr>
        <w:tab/>
        <w:t>Покровка</w:t>
      </w:r>
      <w:r>
        <w:rPr>
          <w:rStyle w:val="3Exact"/>
          <w:spacing w:val="0"/>
        </w:rPr>
        <w:tab/>
        <w:t>,</w:t>
      </w:r>
      <w:r>
        <w:rPr>
          <w:rStyle w:val="3Exact"/>
          <w:spacing w:val="0"/>
        </w:rPr>
        <w:tab/>
        <w:t>/</w:t>
      </w:r>
      <w:r>
        <w:rPr>
          <w:rStyle w:val="3Exact"/>
          <w:spacing w:val="0"/>
        </w:rPr>
        <w:tab/>
        <w:t>А»</w:t>
      </w:r>
      <w:r>
        <w:rPr>
          <w:rStyle w:val="3Exact"/>
          <w:spacing w:val="0"/>
        </w:rPr>
        <w:tab/>
        <w:t>326</w:t>
      </w:r>
    </w:p>
    <w:p w:rsidR="003E5E56" w:rsidRDefault="003E5E56">
      <w:pPr>
        <w:pStyle w:val="30"/>
        <w:framePr w:w="8326" w:h="6510" w:wrap="none" w:vAnchor="text" w:hAnchor="margin" w:x="1031" w:y="1143"/>
        <w:shd w:val="clear" w:color="auto" w:fill="auto"/>
        <w:spacing w:line="149" w:lineRule="exact"/>
        <w:ind w:left="700" w:right="620" w:firstLine="260"/>
        <w:jc w:val="left"/>
      </w:pPr>
      <w:r>
        <w:rPr>
          <w:rStyle w:val="3Exact"/>
          <w:spacing w:val="0"/>
        </w:rPr>
        <w:t>©назначении публичных слушаний по щ;оекту нордштивного правового акта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мушщйваяьиего района</w:t>
      </w:r>
    </w:p>
    <w:p w:rsidR="003E5E56" w:rsidRDefault="003E5E56">
      <w:pPr>
        <w:pStyle w:val="30"/>
        <w:framePr w:w="8326" w:h="6510" w:wrap="none" w:vAnchor="text" w:hAnchor="margin" w:x="1031" w:y="1143"/>
        <w:shd w:val="clear" w:color="auto" w:fill="auto"/>
        <w:tabs>
          <w:tab w:val="left" w:pos="4234"/>
        </w:tabs>
        <w:spacing w:line="149" w:lineRule="exact"/>
        <w:ind w:left="260" w:firstLine="0"/>
        <w:jc w:val="both"/>
      </w:pPr>
      <w:r>
        <w:rPr>
          <w:rStyle w:val="3Exact"/>
          <w:spacing w:val="0"/>
        </w:rPr>
        <w:t xml:space="preserve">3 соответствии </w:t>
      </w:r>
      <w:r>
        <w:rPr>
          <w:rStyle w:val="32"/>
          <w:spacing w:val="-10"/>
        </w:rPr>
        <w:t>с</w:t>
      </w:r>
      <w:r>
        <w:rPr>
          <w:rStyle w:val="3Exact"/>
          <w:spacing w:val="0"/>
        </w:rPr>
        <w:t xml:space="preserve"> Федеральным законом от 06 октября</w:t>
      </w:r>
      <w:r>
        <w:rPr>
          <w:rStyle w:val="3Exact"/>
          <w:spacing w:val="0"/>
        </w:rPr>
        <w:tab/>
        <w:t>по проекту нормативного правого акта до 17 часов</w:t>
      </w:r>
    </w:p>
    <w:p w:rsidR="003E5E56" w:rsidRDefault="003E5E56">
      <w:pPr>
        <w:pStyle w:val="30"/>
        <w:framePr w:w="8326" w:h="6510" w:wrap="none" w:vAnchor="text" w:hAnchor="margin" w:x="1031" w:y="1143"/>
        <w:shd w:val="clear" w:color="auto" w:fill="auto"/>
        <w:tabs>
          <w:tab w:val="left" w:pos="4228"/>
        </w:tabs>
        <w:spacing w:line="149" w:lineRule="exact"/>
        <w:ind w:left="100" w:right="100" w:firstLine="0"/>
        <w:jc w:val="both"/>
      </w:pPr>
      <w:r>
        <w:rPr>
          <w:rStyle w:val="3Exact"/>
          <w:spacing w:val="0"/>
        </w:rPr>
        <w:t xml:space="preserve">2013г. </w:t>
      </w:r>
      <w:r>
        <w:rPr>
          <w:rStyle w:val="32"/>
          <w:spacing w:val="-10"/>
        </w:rPr>
        <w:t>№</w:t>
      </w:r>
      <w:r>
        <w:rPr>
          <w:rStyle w:val="3Exact"/>
          <w:spacing w:val="0"/>
        </w:rPr>
        <w:t xml:space="preserve"> 131-ФЗ «Об общих принципах органяза-</w:t>
      </w:r>
      <w:r>
        <w:rPr>
          <w:rStyle w:val="3Exact"/>
          <w:spacing w:val="0"/>
        </w:rPr>
        <w:tab/>
        <w:t>00 мин. 26 января 2015 г. Письменные рекоменда</w:t>
      </w:r>
      <w:r>
        <w:rPr>
          <w:rStyle w:val="3Exact"/>
          <w:spacing w:val="0"/>
        </w:rPr>
        <w:softHyphen/>
        <w:t>ции местного самоуправления в Российской Феде-</w:t>
      </w:r>
      <w:r>
        <w:rPr>
          <w:rStyle w:val="3Exact"/>
          <w:spacing w:val="0"/>
        </w:rPr>
        <w:tab/>
        <w:t>щн и предложения тащшивдотся почтовой свя-</w:t>
      </w:r>
    </w:p>
    <w:p w:rsidR="003E5E56" w:rsidRDefault="003E5E56">
      <w:pPr>
        <w:pStyle w:val="30"/>
        <w:framePr w:w="8326" w:h="6510" w:wrap="none" w:vAnchor="text" w:hAnchor="margin" w:x="1031" w:y="1143"/>
        <w:shd w:val="clear" w:color="auto" w:fill="auto"/>
        <w:tabs>
          <w:tab w:val="left" w:pos="4238"/>
        </w:tabs>
        <w:spacing w:line="149" w:lineRule="exact"/>
        <w:ind w:left="100" w:firstLine="0"/>
        <w:jc w:val="both"/>
      </w:pPr>
      <w:r>
        <w:rPr>
          <w:rStyle w:val="3Exact"/>
          <w:spacing w:val="0"/>
        </w:rPr>
        <w:t>рации». решением муниш-тадьного комитета По-</w:t>
      </w:r>
      <w:r>
        <w:rPr>
          <w:rStyle w:val="3Exact"/>
          <w:spacing w:val="0"/>
        </w:rPr>
        <w:tab/>
        <w:t xml:space="preserve">зью, электронной почтой </w:t>
      </w:r>
      <w:r w:rsidRPr="00D23830">
        <w:rPr>
          <w:rStyle w:val="3Exact"/>
          <w:spacing w:val="0"/>
          <w:lang w:eastAsia="en-US"/>
        </w:rPr>
        <w:t>(</w:t>
      </w:r>
      <w:r>
        <w:rPr>
          <w:rStyle w:val="3Exact"/>
          <w:spacing w:val="0"/>
          <w:lang w:val="en-US" w:eastAsia="en-US"/>
        </w:rPr>
        <w:t>adminpoto</w:t>
      </w:r>
      <w:r w:rsidRPr="00D23830">
        <w:rPr>
          <w:rStyle w:val="3Exact"/>
          <w:spacing w:val="0"/>
          <w:lang w:eastAsia="en-US"/>
        </w:rPr>
        <w:t>&gt;</w:t>
      </w:r>
      <w:r>
        <w:rPr>
          <w:rStyle w:val="3Exact"/>
          <w:spacing w:val="0"/>
          <w:lang w:val="en-US" w:eastAsia="en-US"/>
        </w:rPr>
        <w:t>vka</w:t>
      </w:r>
      <w:r w:rsidRPr="00D23830">
        <w:rPr>
          <w:rStyle w:val="3Exact"/>
          <w:spacing w:val="0"/>
          <w:lang w:eastAsia="en-US"/>
        </w:rPr>
        <w:t>@</w:t>
      </w:r>
      <w:r>
        <w:rPr>
          <w:rStyle w:val="3Exact"/>
          <w:spacing w:val="0"/>
          <w:lang w:val="en-US" w:eastAsia="en-US"/>
        </w:rPr>
        <w:t>maiI</w:t>
      </w:r>
      <w:r w:rsidRPr="00D23830">
        <w:rPr>
          <w:rStyle w:val="3Exact"/>
          <w:spacing w:val="0"/>
          <w:lang w:eastAsia="en-US"/>
        </w:rPr>
        <w:t>.</w:t>
      </w:r>
    </w:p>
    <w:p w:rsidR="003E5E56" w:rsidRDefault="003E5E56">
      <w:pPr>
        <w:pStyle w:val="30"/>
        <w:framePr w:w="8326" w:h="6510" w:wrap="none" w:vAnchor="text" w:hAnchor="margin" w:x="1031" w:y="1143"/>
        <w:shd w:val="clear" w:color="auto" w:fill="auto"/>
        <w:tabs>
          <w:tab w:val="left" w:pos="4228"/>
        </w:tabs>
        <w:spacing w:line="149" w:lineRule="exact"/>
        <w:ind w:left="100" w:firstLine="0"/>
        <w:jc w:val="both"/>
      </w:pPr>
      <w:r>
        <w:rPr>
          <w:rStyle w:val="3Exact"/>
          <w:spacing w:val="0"/>
        </w:rPr>
        <w:t xml:space="preserve">кшвекогесельскогопосеяешйгот21.07.2605г. </w:t>
      </w:r>
      <w:r>
        <w:rPr>
          <w:rStyle w:val="3Exact"/>
          <w:spacing w:val="0"/>
          <w:lang w:val="en-US" w:eastAsia="en-US"/>
        </w:rPr>
        <w:t>J</w:t>
      </w:r>
      <w:r w:rsidRPr="00D23830">
        <w:rPr>
          <w:rStyle w:val="3Exact"/>
          <w:spacing w:val="0"/>
          <w:lang w:eastAsia="en-US"/>
        </w:rPr>
        <w:t>626</w:t>
      </w:r>
      <w:r w:rsidRPr="00D23830">
        <w:rPr>
          <w:rStyle w:val="3Exact"/>
          <w:spacing w:val="0"/>
          <w:lang w:eastAsia="en-US"/>
        </w:rPr>
        <w:tab/>
      </w:r>
      <w:r>
        <w:rPr>
          <w:rStyle w:val="3Exact"/>
          <w:spacing w:val="0"/>
        </w:rPr>
        <w:t>гй),‘Лйбо</w:t>
      </w:r>
      <w:r>
        <w:rPr>
          <w:rStyle w:val="3Exact"/>
          <w:spacing w:val="0"/>
          <w:vertAlign w:val="superscript"/>
        </w:rPr>
        <w:t>:</w:t>
      </w:r>
      <w:r>
        <w:rPr>
          <w:rStyle w:val="3Exact"/>
          <w:spacing w:val="0"/>
        </w:rPr>
        <w:t xml:space="preserve"> предоставйггкзтся якчшйш адресу: с. Но-</w:t>
      </w:r>
    </w:p>
    <w:p w:rsidR="003E5E56" w:rsidRDefault="003E5E56">
      <w:pPr>
        <w:pStyle w:val="30"/>
        <w:framePr w:w="8326" w:h="6510" w:wrap="none" w:vAnchor="text" w:hAnchor="margin" w:x="1031" w:y="1143"/>
        <w:shd w:val="clear" w:color="auto" w:fill="auto"/>
        <w:spacing w:line="149" w:lineRule="exact"/>
        <w:ind w:left="100" w:right="100" w:firstLine="0"/>
        <w:jc w:val="both"/>
      </w:pPr>
      <w:r>
        <w:rPr>
          <w:rStyle w:val="3Exact"/>
          <w:spacing w:val="0"/>
        </w:rPr>
        <w:t xml:space="preserve">«О щ'бличньк етушШйажх в Покровском сельском </w:t>
      </w:r>
      <w:r>
        <w:rPr>
          <w:rStyle w:val="3Exact"/>
          <w:spacing w:val="0"/>
          <w:vertAlign w:val="superscript"/>
        </w:rPr>
        <w:t>1</w:t>
      </w:r>
      <w:r>
        <w:rPr>
          <w:rStyle w:val="3Exact"/>
          <w:spacing w:val="0"/>
        </w:rPr>
        <w:t xml:space="preserve"> 'щшШ'Щ Карла Маркса, </w:t>
      </w:r>
      <w:r>
        <w:rPr>
          <w:rStyle w:val="32"/>
          <w:spacing w:val="-10"/>
        </w:rPr>
        <w:t>75.</w:t>
      </w:r>
      <w:r>
        <w:rPr>
          <w:rStyle w:val="3Exact"/>
          <w:spacing w:val="0"/>
        </w:rPr>
        <w:t xml:space="preserve"> кабшет </w:t>
      </w:r>
      <w:r>
        <w:rPr>
          <w:rStyle w:val="32"/>
          <w:spacing w:val="-10"/>
        </w:rPr>
        <w:t>№</w:t>
      </w:r>
      <w:r>
        <w:rPr>
          <w:rStyle w:val="3Exact"/>
          <w:spacing w:val="0"/>
        </w:rPr>
        <w:t xml:space="preserve"> 10, справ- посеяении» муниципальный комитет Покровского ки и информация по телефону: Ш.</w:t>
      </w:r>
    </w:p>
    <w:p w:rsidR="003E5E56" w:rsidRDefault="003E5E56">
      <w:pPr>
        <w:pStyle w:val="a7"/>
        <w:framePr w:w="4458" w:h="3298" w:wrap="none" w:vAnchor="text" w:hAnchor="margin" w:x="5193" w:y="7653"/>
        <w:numPr>
          <w:ilvl w:val="0"/>
          <w:numId w:val="42"/>
        </w:numPr>
        <w:shd w:val="clear" w:color="auto" w:fill="auto"/>
        <w:tabs>
          <w:tab w:val="right" w:pos="4360"/>
        </w:tabs>
        <w:ind w:left="280"/>
      </w:pPr>
      <w:r>
        <w:rPr>
          <w:spacing w:val="0"/>
        </w:rPr>
        <w:t xml:space="preserve"> Утвердить состав организационного комитета</w:t>
      </w:r>
      <w:r>
        <w:rPr>
          <w:spacing w:val="0"/>
        </w:rPr>
        <w:tab/>
        <w:t>' I</w:t>
      </w:r>
    </w:p>
    <w:p w:rsidR="003E5E56" w:rsidRDefault="003E5E56">
      <w:pPr>
        <w:pStyle w:val="a7"/>
        <w:framePr w:w="4458" w:h="3298" w:wrap="none" w:vAnchor="text" w:hAnchor="margin" w:x="5193" w:y="7653"/>
        <w:shd w:val="clear" w:color="auto" w:fill="auto"/>
        <w:tabs>
          <w:tab w:val="right" w:pos="4348"/>
        </w:tabs>
        <w:ind w:left="100"/>
      </w:pPr>
      <w:r>
        <w:rPr>
          <w:spacing w:val="0"/>
        </w:rPr>
        <w:t>но подготовке и проведению публичных слушаний:</w:t>
      </w:r>
      <w:r>
        <w:rPr>
          <w:spacing w:val="0"/>
        </w:rPr>
        <w:tab/>
      </w:r>
      <w:r>
        <w:rPr>
          <w:spacing w:val="0"/>
          <w:lang w:val="en-US" w:eastAsia="en-US"/>
        </w:rPr>
        <w:t>j</w:t>
      </w:r>
    </w:p>
    <w:p w:rsidR="003E5E56" w:rsidRDefault="003E5E56">
      <w:pPr>
        <w:pStyle w:val="a7"/>
        <w:framePr w:w="4458" w:h="3298" w:wrap="none" w:vAnchor="text" w:hAnchor="margin" w:x="5193" w:y="7653"/>
        <w:shd w:val="clear" w:color="auto" w:fill="auto"/>
        <w:tabs>
          <w:tab w:val="right" w:pos="4241"/>
        </w:tabs>
        <w:ind w:left="100" w:right="100" w:firstLine="160"/>
        <w:jc w:val="left"/>
      </w:pPr>
      <w:r>
        <w:rPr>
          <w:spacing w:val="0"/>
        </w:rPr>
        <w:t xml:space="preserve">Просяяникова Л.В. - депутат муншшшльаого комитета Покровского сельского поселения от </w:t>
      </w:r>
      <w:r>
        <w:rPr>
          <w:spacing w:val="0"/>
          <w:lang w:val="en-US" w:eastAsia="en-US"/>
        </w:rPr>
        <w:t>l</w:t>
      </w:r>
      <w:r w:rsidRPr="00D23830">
        <w:rPr>
          <w:spacing w:val="0"/>
          <w:lang w:eastAsia="en-US"/>
        </w:rPr>
        <w:t>-</w:t>
      </w:r>
      <w:r>
        <w:rPr>
          <w:spacing w:val="0"/>
          <w:lang w:val="en-US" w:eastAsia="en-US"/>
        </w:rPr>
        <w:t>ro</w:t>
      </w:r>
      <w:r w:rsidRPr="00D23830">
        <w:rPr>
          <w:spacing w:val="0"/>
          <w:lang w:eastAsia="en-US"/>
        </w:rPr>
        <w:tab/>
      </w:r>
      <w:r>
        <w:rPr>
          <w:spacing w:val="0"/>
        </w:rPr>
        <w:t>;</w:t>
      </w:r>
    </w:p>
    <w:p w:rsidR="003E5E56" w:rsidRDefault="003E5E56">
      <w:pPr>
        <w:pStyle w:val="a7"/>
        <w:framePr w:w="4458" w:h="3298" w:wrap="none" w:vAnchor="text" w:hAnchor="margin" w:x="5193" w:y="7653"/>
        <w:shd w:val="clear" w:color="auto" w:fill="auto"/>
        <w:ind w:left="100"/>
      </w:pPr>
      <w:r>
        <w:rPr>
          <w:spacing w:val="0"/>
        </w:rPr>
        <w:t>избирательного округа;</w:t>
      </w:r>
    </w:p>
    <w:p w:rsidR="003E5E56" w:rsidRDefault="003E5E56">
      <w:pPr>
        <w:pStyle w:val="a7"/>
        <w:framePr w:w="4458" w:h="3298" w:wrap="none" w:vAnchor="text" w:hAnchor="margin" w:x="5193" w:y="7653"/>
        <w:shd w:val="clear" w:color="auto" w:fill="auto"/>
        <w:tabs>
          <w:tab w:val="right" w:pos="4355"/>
        </w:tabs>
        <w:ind w:left="280"/>
      </w:pPr>
      <w:r>
        <w:rPr>
          <w:spacing w:val="0"/>
          <w:lang w:val="en-US" w:eastAsia="en-US"/>
        </w:rPr>
        <w:t>Boies</w:t>
      </w:r>
      <w:r w:rsidRPr="00D23830">
        <w:rPr>
          <w:spacing w:val="0"/>
          <w:lang w:eastAsia="en-US"/>
        </w:rPr>
        <w:t xml:space="preserve"> </w:t>
      </w:r>
      <w:r>
        <w:rPr>
          <w:spacing w:val="0"/>
          <w:lang w:val="en-US" w:eastAsia="en-US"/>
        </w:rPr>
        <w:t>BL</w:t>
      </w:r>
      <w:r w:rsidRPr="00D23830">
        <w:rPr>
          <w:spacing w:val="0"/>
          <w:lang w:eastAsia="en-US"/>
        </w:rPr>
        <w:t xml:space="preserve"> </w:t>
      </w:r>
      <w:r>
        <w:rPr>
          <w:spacing w:val="0"/>
        </w:rPr>
        <w:t>И. - депутат муниципального комвтета</w:t>
      </w:r>
      <w:r>
        <w:rPr>
          <w:spacing w:val="0"/>
        </w:rPr>
        <w:tab/>
      </w:r>
      <w:r>
        <w:rPr>
          <w:spacing w:val="0"/>
          <w:lang w:val="en-US" w:eastAsia="en-US"/>
        </w:rPr>
        <w:t>J</w:t>
      </w:r>
    </w:p>
    <w:p w:rsidR="003E5E56" w:rsidRDefault="003E5E56">
      <w:pPr>
        <w:pStyle w:val="a7"/>
        <w:framePr w:w="4458" w:h="3298" w:wrap="none" w:vAnchor="text" w:hAnchor="margin" w:x="5193" w:y="7653"/>
        <w:shd w:val="clear" w:color="auto" w:fill="auto"/>
        <w:tabs>
          <w:tab w:val="right" w:pos="4348"/>
        </w:tabs>
        <w:ind w:left="100"/>
      </w:pPr>
      <w:r>
        <w:rPr>
          <w:spacing w:val="0"/>
        </w:rPr>
        <w:t>Покровского оепьешго поселения от 2-го избира-</w:t>
      </w:r>
      <w:r>
        <w:rPr>
          <w:spacing w:val="0"/>
        </w:rPr>
        <w:tab/>
        <w:t>)</w:t>
      </w:r>
    </w:p>
    <w:p w:rsidR="003E5E56" w:rsidRDefault="003E5E56">
      <w:pPr>
        <w:pStyle w:val="a7"/>
        <w:framePr w:w="4458" w:h="3298" w:wrap="none" w:vAnchor="text" w:hAnchor="margin" w:x="5193" w:y="7653"/>
        <w:shd w:val="clear" w:color="auto" w:fill="auto"/>
        <w:tabs>
          <w:tab w:val="right" w:pos="4334"/>
        </w:tabs>
        <w:ind w:left="100"/>
      </w:pPr>
      <w:r>
        <w:rPr>
          <w:spacing w:val="0"/>
        </w:rPr>
        <w:t>тельного округа:</w:t>
      </w:r>
      <w:r>
        <w:rPr>
          <w:spacing w:val="0"/>
        </w:rPr>
        <w:tab/>
        <w:t>!</w:t>
      </w:r>
    </w:p>
    <w:p w:rsidR="003E5E56" w:rsidRDefault="003E5E56">
      <w:pPr>
        <w:pStyle w:val="a7"/>
        <w:framePr w:w="4458" w:h="3298" w:wrap="none" w:vAnchor="text" w:hAnchor="margin" w:x="5193" w:y="7653"/>
        <w:shd w:val="clear" w:color="auto" w:fill="auto"/>
        <w:tabs>
          <w:tab w:val="right" w:pos="4241"/>
        </w:tabs>
        <w:ind w:left="100" w:right="100" w:firstLine="160"/>
        <w:jc w:val="left"/>
      </w:pPr>
      <w:r>
        <w:rPr>
          <w:spacing w:val="0"/>
        </w:rPr>
        <w:t>Останец Н. М. - депутат муншхшаяьного комите</w:t>
      </w:r>
      <w:r>
        <w:rPr>
          <w:spacing w:val="0"/>
        </w:rPr>
        <w:softHyphen/>
        <w:t>та Покровского сельского поседения, от 4-го нзбщра-</w:t>
      </w:r>
      <w:r>
        <w:rPr>
          <w:spacing w:val="0"/>
        </w:rPr>
        <w:tab/>
        <w:t>I</w:t>
      </w:r>
    </w:p>
    <w:p w:rsidR="003E5E56" w:rsidRDefault="003E5E56">
      <w:pPr>
        <w:pStyle w:val="a7"/>
        <w:framePr w:w="4458" w:h="3298" w:wrap="none" w:vAnchor="text" w:hAnchor="margin" w:x="5193" w:y="7653"/>
        <w:shd w:val="clear" w:color="auto" w:fill="auto"/>
        <w:ind w:left="100"/>
      </w:pPr>
      <w:r>
        <w:rPr>
          <w:spacing w:val="0"/>
        </w:rPr>
        <w:t>тельного .шрззеа;</w:t>
      </w:r>
    </w:p>
    <w:p w:rsidR="003E5E56" w:rsidRDefault="003E5E56">
      <w:pPr>
        <w:pStyle w:val="a7"/>
        <w:framePr w:w="4458" w:h="3298" w:wrap="none" w:vAnchor="text" w:hAnchor="margin" w:x="5193" w:y="7653"/>
        <w:shd w:val="clear" w:color="auto" w:fill="auto"/>
        <w:tabs>
          <w:tab w:val="right" w:pos="4241"/>
        </w:tabs>
        <w:ind w:left="100" w:right="100" w:firstLine="160"/>
        <w:jc w:val="left"/>
      </w:pPr>
      <w:r>
        <w:rPr>
          <w:spacing w:val="0"/>
        </w:rPr>
        <w:t>Мишин М. Ю, - заместитель председателя муни</w:t>
      </w:r>
      <w:r>
        <w:rPr>
          <w:spacing w:val="0"/>
        </w:rPr>
        <w:softHyphen/>
        <w:t>ципального комитета, депутат :.;гииш.ша.тп,ыаго'-'''</w:t>
      </w:r>
      <w:r>
        <w:rPr>
          <w:spacing w:val="0"/>
        </w:rPr>
        <w:tab/>
        <w:t>л</w:t>
      </w:r>
    </w:p>
    <w:p w:rsidR="003E5E56" w:rsidRDefault="003E5E56">
      <w:pPr>
        <w:pStyle w:val="a7"/>
        <w:framePr w:w="4458" w:h="3298" w:wrap="none" w:vAnchor="text" w:hAnchor="margin" w:x="5193" w:y="7653"/>
        <w:shd w:val="clear" w:color="auto" w:fill="auto"/>
        <w:tabs>
          <w:tab w:val="right" w:pos="4348"/>
        </w:tabs>
        <w:ind w:left="100"/>
      </w:pPr>
      <w:r>
        <w:rPr>
          <w:spacing w:val="0"/>
        </w:rPr>
        <w:t xml:space="preserve">комитета Покровского сельского поселения от </w:t>
      </w:r>
      <w:r w:rsidRPr="00D23830">
        <w:rPr>
          <w:spacing w:val="0"/>
          <w:lang w:eastAsia="en-US"/>
        </w:rPr>
        <w:t>12-</w:t>
      </w:r>
      <w:r>
        <w:rPr>
          <w:spacing w:val="0"/>
          <w:lang w:val="en-US" w:eastAsia="en-US"/>
        </w:rPr>
        <w:t>ro</w:t>
      </w:r>
      <w:r w:rsidRPr="00D23830">
        <w:rPr>
          <w:spacing w:val="0"/>
          <w:lang w:eastAsia="en-US"/>
        </w:rPr>
        <w:tab/>
      </w:r>
      <w:r>
        <w:rPr>
          <w:spacing w:val="0"/>
        </w:rPr>
        <w:t>*</w:t>
      </w:r>
    </w:p>
    <w:p w:rsidR="003E5E56" w:rsidRDefault="003E5E56">
      <w:pPr>
        <w:pStyle w:val="a7"/>
        <w:framePr w:w="4458" w:h="3298" w:wrap="none" w:vAnchor="text" w:hAnchor="margin" w:x="5193" w:y="7653"/>
        <w:shd w:val="clear" w:color="auto" w:fill="auto"/>
        <w:tabs>
          <w:tab w:val="right" w:pos="4334"/>
        </w:tabs>
        <w:ind w:left="100"/>
      </w:pPr>
      <w:r>
        <w:rPr>
          <w:spacing w:val="0"/>
        </w:rPr>
        <w:t>азбнвательяого округа;</w:t>
      </w:r>
      <w:r>
        <w:rPr>
          <w:spacing w:val="0"/>
        </w:rPr>
        <w:tab/>
      </w:r>
      <w:r>
        <w:rPr>
          <w:spacing w:val="0"/>
          <w:lang w:val="en-US" w:eastAsia="en-US"/>
        </w:rPr>
        <w:t>j</w:t>
      </w:r>
    </w:p>
    <w:p w:rsidR="003E5E56" w:rsidRDefault="003E5E56">
      <w:pPr>
        <w:pStyle w:val="a7"/>
        <w:framePr w:w="4458" w:h="3298" w:wrap="none" w:vAnchor="text" w:hAnchor="margin" w:x="5193" w:y="7653"/>
        <w:shd w:val="clear" w:color="auto" w:fill="auto"/>
        <w:tabs>
          <w:tab w:val="right" w:pos="4360"/>
        </w:tabs>
        <w:ind w:left="280"/>
      </w:pPr>
      <w:r>
        <w:rPr>
          <w:spacing w:val="0"/>
        </w:rPr>
        <w:t>Бооров С. А, - заместитель главы адмшаштрацяи</w:t>
      </w:r>
      <w:r>
        <w:rPr>
          <w:spacing w:val="0"/>
        </w:rPr>
        <w:tab/>
      </w:r>
      <w:r>
        <w:rPr>
          <w:spacing w:val="0"/>
          <w:lang w:val="en-US" w:eastAsia="en-US"/>
        </w:rPr>
        <w:t>j</w:t>
      </w:r>
    </w:p>
    <w:p w:rsidR="003E5E56" w:rsidRDefault="003E5E56">
      <w:pPr>
        <w:pStyle w:val="30"/>
        <w:framePr w:w="4458" w:h="3298" w:wrap="none" w:vAnchor="text" w:hAnchor="margin" w:x="5193" w:y="7653"/>
        <w:shd w:val="clear" w:color="auto" w:fill="auto"/>
        <w:spacing w:line="149" w:lineRule="exact"/>
        <w:ind w:left="100" w:firstLine="0"/>
        <w:jc w:val="both"/>
      </w:pPr>
      <w:r>
        <w:rPr>
          <w:rStyle w:val="3Exact"/>
          <w:spacing w:val="0"/>
        </w:rPr>
        <w:t>Покровского сельского поседения.</w:t>
      </w:r>
    </w:p>
    <w:p w:rsidR="003E5E56" w:rsidRDefault="003E5E56">
      <w:pPr>
        <w:pStyle w:val="30"/>
        <w:framePr w:w="4458" w:h="3298" w:wrap="none" w:vAnchor="text" w:hAnchor="margin" w:x="5193" w:y="7653"/>
        <w:numPr>
          <w:ilvl w:val="0"/>
          <w:numId w:val="42"/>
        </w:numPr>
        <w:shd w:val="clear" w:color="auto" w:fill="auto"/>
        <w:spacing w:line="149" w:lineRule="exact"/>
        <w:ind w:left="100" w:right="420" w:firstLine="160"/>
        <w:jc w:val="both"/>
      </w:pPr>
      <w:r>
        <w:rPr>
          <w:rStyle w:val="3Exact"/>
          <w:spacing w:val="0"/>
        </w:rPr>
        <w:t xml:space="preserve"> Настоящее решение вступает в силу со дня его принятия и подлежит офшщаяьвшзг опубли</w:t>
      </w:r>
      <w:r>
        <w:rPr>
          <w:rStyle w:val="3Exact"/>
          <w:spacing w:val="0"/>
        </w:rPr>
        <w:softHyphen/>
        <w:t>кованию, .</w:t>
      </w:r>
    </w:p>
    <w:p w:rsidR="003E5E56" w:rsidRDefault="003E5E56">
      <w:pPr>
        <w:pStyle w:val="30"/>
        <w:framePr w:w="4458" w:h="3298" w:wrap="none" w:vAnchor="text" w:hAnchor="margin" w:x="5193" w:y="7653"/>
        <w:shd w:val="clear" w:color="auto" w:fill="auto"/>
        <w:spacing w:line="149" w:lineRule="exact"/>
        <w:ind w:right="160" w:firstLine="0"/>
      </w:pPr>
      <w:r>
        <w:rPr>
          <w:rStyle w:val="3Exact"/>
          <w:spacing w:val="0"/>
        </w:rPr>
        <w:t>Председатель муяицшильного комитета</w:t>
      </w:r>
    </w:p>
    <w:p w:rsidR="003E5E56" w:rsidRDefault="003E5E56">
      <w:pPr>
        <w:pStyle w:val="30"/>
        <w:framePr w:w="4458" w:h="3298" w:wrap="none" w:vAnchor="text" w:hAnchor="margin" w:x="5193" w:y="7653"/>
        <w:shd w:val="clear" w:color="auto" w:fill="auto"/>
        <w:spacing w:line="149" w:lineRule="exact"/>
        <w:ind w:left="280" w:firstLine="0"/>
        <w:jc w:val="both"/>
      </w:pPr>
      <w:r>
        <w:rPr>
          <w:rStyle w:val="3Exact"/>
          <w:spacing w:val="0"/>
        </w:rPr>
        <w:t>Покровского сельского поселения Матвеева Н.П.</w:t>
      </w:r>
    </w:p>
    <w:p w:rsidR="003E5E56" w:rsidRDefault="003E5E56">
      <w:pPr>
        <w:pStyle w:val="30"/>
        <w:framePr w:w="4414" w:h="595" w:wrap="none" w:vAnchor="text" w:hAnchor="margin" w:x="3014" w:y="11079"/>
        <w:shd w:val="clear" w:color="auto" w:fill="auto"/>
        <w:tabs>
          <w:tab w:val="right" w:pos="3916"/>
        </w:tabs>
        <w:spacing w:line="144" w:lineRule="exact"/>
        <w:ind w:left="100" w:right="100" w:firstLine="1320"/>
        <w:jc w:val="left"/>
      </w:pPr>
      <w:r>
        <w:rPr>
          <w:rStyle w:val="31ptExact"/>
          <w:spacing w:val="20"/>
        </w:rPr>
        <w:t>ПРОТОКОЛ</w:t>
      </w:r>
      <w:r>
        <w:rPr>
          <w:rStyle w:val="3Exact"/>
          <w:spacing w:val="0"/>
        </w:rPr>
        <w:t xml:space="preserve"> А»4 заседания комиссии по проведению продажи муниципального имущества Октябрьского района без объявления иены ■- -</w:t>
      </w:r>
      <w:r>
        <w:rPr>
          <w:rStyle w:val="3Exact"/>
          <w:spacing w:val="0"/>
        </w:rPr>
        <w:tab/>
        <w:t>■'■■■</w:t>
      </w: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360" w:lineRule="exact"/>
      </w:pPr>
    </w:p>
    <w:p w:rsidR="003E5E56" w:rsidRDefault="003E5E56">
      <w:pPr>
        <w:spacing w:line="707" w:lineRule="exact"/>
      </w:pPr>
    </w:p>
    <w:p w:rsidR="003E5E56" w:rsidRDefault="003E5E56">
      <w:pPr>
        <w:rPr>
          <w:sz w:val="2"/>
          <w:szCs w:val="2"/>
        </w:rPr>
        <w:sectPr w:rsidR="003E5E56">
          <w:type w:val="continuous"/>
          <w:pgSz w:w="16838" w:h="23810"/>
          <w:pgMar w:top="5252" w:right="2731" w:bottom="5252" w:left="2731" w:header="0" w:footer="3" w:gutter="0"/>
          <w:cols w:space="720"/>
          <w:noEndnote/>
          <w:docGrid w:linePitch="360"/>
        </w:sectPr>
      </w:pPr>
    </w:p>
    <w:p w:rsidR="003E5E56" w:rsidRDefault="003E5E56">
      <w:pPr>
        <w:pStyle w:val="22"/>
        <w:shd w:val="clear" w:color="auto" w:fill="auto"/>
        <w:spacing w:before="0" w:line="322" w:lineRule="exact"/>
        <w:ind w:left="60" w:right="480"/>
      </w:pPr>
      <w:r>
        <w:t>Публичные слушания назначены постановлением главы Покровского сельского поселения от 24 декабря 2014 г. № 326 Тема публичных слушаний: О преобразовании Покровского сельского поселения путем образования с Галенкинским сельским поселением и Новогерогиевским сельским поселением Октябрьского муниципального района Дата и время проведения: 27 января 201£ г. в 11 час. 00 мин.</w:t>
      </w:r>
    </w:p>
    <w:p w:rsidR="003E5E56" w:rsidRDefault="003E5E56">
      <w:pPr>
        <w:pStyle w:val="22"/>
        <w:shd w:val="clear" w:color="auto" w:fill="auto"/>
        <w:spacing w:before="0" w:line="322" w:lineRule="exact"/>
        <w:ind w:left="60" w:right="480"/>
      </w:pPr>
      <w:r>
        <w:t>Место проведения: здание администрации Покровского сельского поселения по адресу: ул. Карла Маркса- 75, каб. № 9, с. Покровка, Октябрьского района, Приморского края.</w:t>
      </w:r>
    </w:p>
    <w:p w:rsidR="003E5E56" w:rsidRDefault="003E5E56">
      <w:pPr>
        <w:pStyle w:val="22"/>
        <w:shd w:val="clear" w:color="auto" w:fill="auto"/>
        <w:spacing w:before="0" w:after="236" w:line="322" w:lineRule="exact"/>
        <w:ind w:left="60"/>
      </w:pPr>
      <w:r>
        <w:t>Зарегистрировано участников: 33</w:t>
      </w:r>
    </w:p>
    <w:tbl>
      <w:tblPr>
        <w:tblOverlap w:val="never"/>
        <w:tblW w:w="0" w:type="auto"/>
        <w:jc w:val="center"/>
        <w:tblLayout w:type="fixed"/>
        <w:tblCellMar>
          <w:left w:w="10" w:type="dxa"/>
          <w:right w:w="10" w:type="dxa"/>
        </w:tblCellMar>
        <w:tblLook w:val="00A0"/>
      </w:tblPr>
      <w:tblGrid>
        <w:gridCol w:w="974"/>
        <w:gridCol w:w="3662"/>
        <w:gridCol w:w="1229"/>
        <w:gridCol w:w="1925"/>
        <w:gridCol w:w="2731"/>
        <w:gridCol w:w="2246"/>
        <w:gridCol w:w="2419"/>
      </w:tblGrid>
      <w:tr w:rsidR="003E5E56">
        <w:trPr>
          <w:trHeight w:hRule="exact" w:val="389"/>
          <w:jc w:val="center"/>
        </w:trPr>
        <w:tc>
          <w:tcPr>
            <w:tcW w:w="974"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40"/>
            </w:pPr>
            <w:r>
              <w:rPr>
                <w:rStyle w:val="11"/>
              </w:rPr>
              <w:t>№</w:t>
            </w:r>
          </w:p>
        </w:tc>
        <w:tc>
          <w:tcPr>
            <w:tcW w:w="3662"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Вопросы, вынесенные на</w:t>
            </w:r>
          </w:p>
        </w:tc>
        <w:tc>
          <w:tcPr>
            <w:tcW w:w="1229"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w:t>
            </w:r>
          </w:p>
        </w:tc>
        <w:tc>
          <w:tcPr>
            <w:tcW w:w="1925"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Дата</w:t>
            </w:r>
          </w:p>
        </w:tc>
        <w:tc>
          <w:tcPr>
            <w:tcW w:w="2731"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20"/>
            </w:pPr>
            <w:r>
              <w:rPr>
                <w:rStyle w:val="11"/>
              </w:rPr>
              <w:t>Предложения и</w:t>
            </w:r>
          </w:p>
        </w:tc>
        <w:tc>
          <w:tcPr>
            <w:tcW w:w="2246" w:type="dxa"/>
            <w:tcBorders>
              <w:top w:val="single" w:sz="4" w:space="0" w:color="auto"/>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Предложение</w:t>
            </w:r>
          </w:p>
        </w:tc>
        <w:tc>
          <w:tcPr>
            <w:tcW w:w="2419" w:type="dxa"/>
            <w:tcBorders>
              <w:top w:val="single" w:sz="4" w:space="0" w:color="auto"/>
              <w:left w:val="single" w:sz="4" w:space="0" w:color="auto"/>
              <w:righ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20"/>
            </w:pPr>
            <w:r>
              <w:rPr>
                <w:rStyle w:val="11"/>
              </w:rPr>
              <w:t>Примечание</w:t>
            </w:r>
          </w:p>
        </w:tc>
      </w:tr>
      <w:tr w:rsidR="003E5E56">
        <w:trPr>
          <w:trHeight w:hRule="exact" w:val="312"/>
          <w:jc w:val="center"/>
        </w:trPr>
        <w:tc>
          <w:tcPr>
            <w:tcW w:w="974"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40"/>
            </w:pPr>
            <w:r>
              <w:rPr>
                <w:rStyle w:val="11"/>
              </w:rPr>
              <w:t>воп</w:t>
            </w:r>
            <w:r>
              <w:rPr>
                <w:rStyle w:val="11"/>
              </w:rPr>
              <w:softHyphen/>
            </w:r>
          </w:p>
        </w:tc>
        <w:tc>
          <w:tcPr>
            <w:tcW w:w="3662"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обсуждение</w:t>
            </w:r>
          </w:p>
        </w:tc>
        <w:tc>
          <w:tcPr>
            <w:tcW w:w="1229"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рекомен</w:t>
            </w:r>
          </w:p>
        </w:tc>
        <w:tc>
          <w:tcPr>
            <w:tcW w:w="1925"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внесения</w:t>
            </w:r>
          </w:p>
        </w:tc>
        <w:tc>
          <w:tcPr>
            <w:tcW w:w="2731"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20"/>
            </w:pPr>
            <w:r>
              <w:rPr>
                <w:rStyle w:val="11"/>
              </w:rPr>
              <w:t>рекомендации</w:t>
            </w:r>
          </w:p>
        </w:tc>
        <w:tc>
          <w:tcPr>
            <w:tcW w:w="2246" w:type="dxa"/>
            <w:tcBorders>
              <w:lef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внесено</w:t>
            </w:r>
          </w:p>
        </w:tc>
        <w:tc>
          <w:tcPr>
            <w:tcW w:w="2419" w:type="dxa"/>
            <w:tcBorders>
              <w:left w:val="single" w:sz="4" w:space="0" w:color="auto"/>
              <w:right w:val="single" w:sz="4" w:space="0" w:color="auto"/>
            </w:tcBorders>
            <w:shd w:val="clear" w:color="auto" w:fill="FFFFFF"/>
          </w:tcPr>
          <w:p w:rsidR="003E5E56" w:rsidRDefault="003E5E56">
            <w:pPr>
              <w:framePr w:w="15187" w:wrap="notBeside" w:vAnchor="text" w:hAnchor="text" w:xAlign="center" w:y="1"/>
              <w:rPr>
                <w:sz w:val="10"/>
                <w:szCs w:val="10"/>
              </w:rPr>
            </w:pPr>
          </w:p>
        </w:tc>
      </w:tr>
      <w:tr w:rsidR="003E5E56">
        <w:trPr>
          <w:trHeight w:hRule="exact" w:val="288"/>
          <w:jc w:val="center"/>
        </w:trPr>
        <w:tc>
          <w:tcPr>
            <w:tcW w:w="974" w:type="dxa"/>
            <w:tcBorders>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40"/>
            </w:pPr>
            <w:r>
              <w:rPr>
                <w:rStyle w:val="11"/>
              </w:rPr>
              <w:t>роса</w:t>
            </w:r>
          </w:p>
        </w:tc>
        <w:tc>
          <w:tcPr>
            <w:tcW w:w="3662" w:type="dxa"/>
            <w:tcBorders>
              <w:left w:val="single" w:sz="4" w:space="0" w:color="auto"/>
            </w:tcBorders>
            <w:shd w:val="clear" w:color="auto" w:fill="FFFFFF"/>
          </w:tcPr>
          <w:p w:rsidR="003E5E56" w:rsidRDefault="003E5E56">
            <w:pPr>
              <w:framePr w:w="15187" w:wrap="notBeside" w:vAnchor="text" w:hAnchor="text" w:xAlign="center" w:y="1"/>
              <w:rPr>
                <w:sz w:val="10"/>
                <w:szCs w:val="10"/>
              </w:rPr>
            </w:pPr>
          </w:p>
        </w:tc>
        <w:tc>
          <w:tcPr>
            <w:tcW w:w="1229" w:type="dxa"/>
            <w:tcBorders>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дации</w:t>
            </w:r>
          </w:p>
        </w:tc>
        <w:tc>
          <w:tcPr>
            <w:tcW w:w="1925" w:type="dxa"/>
            <w:tcBorders>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рекомендации</w:t>
            </w:r>
          </w:p>
        </w:tc>
        <w:tc>
          <w:tcPr>
            <w:tcW w:w="2731" w:type="dxa"/>
            <w:tcBorders>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20"/>
            </w:pPr>
            <w:r>
              <w:rPr>
                <w:rStyle w:val="11"/>
              </w:rPr>
              <w:t>экспертов</w:t>
            </w:r>
          </w:p>
        </w:tc>
        <w:tc>
          <w:tcPr>
            <w:tcW w:w="2246" w:type="dxa"/>
            <w:tcBorders>
              <w:left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260" w:lineRule="exact"/>
              <w:ind w:left="100"/>
            </w:pPr>
            <w:r>
              <w:rPr>
                <w:rStyle w:val="11"/>
              </w:rPr>
              <w:t>(поддержано)</w:t>
            </w:r>
          </w:p>
        </w:tc>
        <w:tc>
          <w:tcPr>
            <w:tcW w:w="2419" w:type="dxa"/>
            <w:tcBorders>
              <w:left w:val="single" w:sz="4" w:space="0" w:color="auto"/>
              <w:right w:val="single" w:sz="4" w:space="0" w:color="auto"/>
            </w:tcBorders>
            <w:shd w:val="clear" w:color="auto" w:fill="FFFFFF"/>
          </w:tcPr>
          <w:p w:rsidR="003E5E56" w:rsidRDefault="003E5E56">
            <w:pPr>
              <w:framePr w:w="15187" w:wrap="notBeside" w:vAnchor="text" w:hAnchor="text" w:xAlign="center" w:y="1"/>
              <w:rPr>
                <w:sz w:val="10"/>
                <w:szCs w:val="10"/>
              </w:rPr>
            </w:pPr>
          </w:p>
        </w:tc>
      </w:tr>
      <w:tr w:rsidR="003E5E56">
        <w:trPr>
          <w:trHeight w:hRule="exact" w:val="4517"/>
          <w:jc w:val="center"/>
        </w:trPr>
        <w:tc>
          <w:tcPr>
            <w:tcW w:w="974" w:type="dxa"/>
            <w:tcBorders>
              <w:top w:val="single" w:sz="4" w:space="0" w:color="auto"/>
              <w:left w:val="single" w:sz="4" w:space="0" w:color="auto"/>
              <w:bottom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40"/>
            </w:pPr>
            <w:r>
              <w:rPr>
                <w:rStyle w:val="11"/>
              </w:rPr>
              <w:t>1.</w:t>
            </w:r>
          </w:p>
        </w:tc>
        <w:tc>
          <w:tcPr>
            <w:tcW w:w="3662" w:type="dxa"/>
            <w:tcBorders>
              <w:top w:val="single" w:sz="4" w:space="0" w:color="auto"/>
              <w:left w:val="single" w:sz="4" w:space="0" w:color="auto"/>
              <w:bottom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317" w:lineRule="exact"/>
              <w:ind w:left="100"/>
            </w:pPr>
            <w:r>
              <w:rPr>
                <w:rStyle w:val="11"/>
              </w:rPr>
              <w:t>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tc>
        <w:tc>
          <w:tcPr>
            <w:tcW w:w="1229" w:type="dxa"/>
            <w:tcBorders>
              <w:top w:val="single" w:sz="4" w:space="0" w:color="auto"/>
              <w:left w:val="single" w:sz="4" w:space="0" w:color="auto"/>
              <w:bottom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1</w:t>
            </w:r>
          </w:p>
        </w:tc>
        <w:tc>
          <w:tcPr>
            <w:tcW w:w="1925" w:type="dxa"/>
            <w:tcBorders>
              <w:top w:val="single" w:sz="4" w:space="0" w:color="auto"/>
              <w:left w:val="single" w:sz="4" w:space="0" w:color="auto"/>
              <w:bottom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27.01.2015</w:t>
            </w:r>
          </w:p>
        </w:tc>
        <w:tc>
          <w:tcPr>
            <w:tcW w:w="2731" w:type="dxa"/>
            <w:tcBorders>
              <w:top w:val="single" w:sz="4" w:space="0" w:color="auto"/>
              <w:left w:val="single" w:sz="4" w:space="0" w:color="auto"/>
              <w:bottom w:val="single" w:sz="4" w:space="0" w:color="auto"/>
            </w:tcBorders>
            <w:shd w:val="clear" w:color="auto" w:fill="FFFFFF"/>
            <w:vAlign w:val="bottom"/>
          </w:tcPr>
          <w:p w:rsidR="003E5E56" w:rsidRDefault="003E5E56">
            <w:pPr>
              <w:pStyle w:val="22"/>
              <w:framePr w:w="15187" w:wrap="notBeside" w:vAnchor="text" w:hAnchor="text" w:xAlign="center" w:y="1"/>
              <w:shd w:val="clear" w:color="auto" w:fill="auto"/>
              <w:spacing w:before="0" w:line="317" w:lineRule="exact"/>
              <w:ind w:left="120"/>
            </w:pPr>
            <w:r>
              <w:rPr>
                <w:rStyle w:val="11"/>
              </w:rPr>
              <w:t>Преобразовать</w:t>
            </w:r>
          </w:p>
          <w:p w:rsidR="003E5E56" w:rsidRDefault="003E5E56">
            <w:pPr>
              <w:pStyle w:val="22"/>
              <w:framePr w:w="15187" w:wrap="notBeside" w:vAnchor="text" w:hAnchor="text" w:xAlign="center" w:y="1"/>
              <w:shd w:val="clear" w:color="auto" w:fill="auto"/>
              <w:spacing w:before="0" w:line="317" w:lineRule="exact"/>
              <w:ind w:left="120"/>
            </w:pPr>
            <w:r>
              <w:rPr>
                <w:rStyle w:val="11"/>
              </w:rPr>
              <w:t>Покровского</w:t>
            </w:r>
          </w:p>
          <w:p w:rsidR="003E5E56" w:rsidRDefault="003E5E56">
            <w:pPr>
              <w:pStyle w:val="22"/>
              <w:framePr w:w="15187" w:wrap="notBeside" w:vAnchor="text" w:hAnchor="text" w:xAlign="center" w:y="1"/>
              <w:shd w:val="clear" w:color="auto" w:fill="auto"/>
              <w:spacing w:before="0" w:line="317" w:lineRule="exact"/>
              <w:ind w:left="120"/>
            </w:pPr>
            <w:r>
              <w:rPr>
                <w:rStyle w:val="11"/>
              </w:rPr>
              <w:t>сельского</w:t>
            </w:r>
          </w:p>
          <w:p w:rsidR="003E5E56" w:rsidRDefault="003E5E56">
            <w:pPr>
              <w:pStyle w:val="22"/>
              <w:framePr w:w="15187" w:wrap="notBeside" w:vAnchor="text" w:hAnchor="text" w:xAlign="center" w:y="1"/>
              <w:shd w:val="clear" w:color="auto" w:fill="auto"/>
              <w:spacing w:before="0" w:line="317" w:lineRule="exact"/>
              <w:ind w:left="120"/>
            </w:pPr>
            <w:r>
              <w:rPr>
                <w:rStyle w:val="11"/>
              </w:rPr>
              <w:t>поселения путем</w:t>
            </w:r>
          </w:p>
          <w:p w:rsidR="003E5E56" w:rsidRDefault="003E5E56">
            <w:pPr>
              <w:pStyle w:val="22"/>
              <w:framePr w:w="15187" w:wrap="notBeside" w:vAnchor="text" w:hAnchor="text" w:xAlign="center" w:y="1"/>
              <w:shd w:val="clear" w:color="auto" w:fill="auto"/>
              <w:spacing w:before="0" w:line="317" w:lineRule="exact"/>
              <w:ind w:left="120"/>
            </w:pPr>
            <w:r>
              <w:rPr>
                <w:rStyle w:val="11"/>
              </w:rPr>
              <w:t>объединения с</w:t>
            </w:r>
          </w:p>
          <w:p w:rsidR="003E5E56" w:rsidRDefault="003E5E56">
            <w:pPr>
              <w:pStyle w:val="22"/>
              <w:framePr w:w="15187" w:wrap="notBeside" w:vAnchor="text" w:hAnchor="text" w:xAlign="center" w:y="1"/>
              <w:shd w:val="clear" w:color="auto" w:fill="auto"/>
              <w:spacing w:before="0" w:line="317" w:lineRule="exact"/>
              <w:ind w:left="120"/>
            </w:pPr>
            <w:r>
              <w:rPr>
                <w:rStyle w:val="11"/>
              </w:rPr>
              <w:t>Г аленкинским</w:t>
            </w:r>
          </w:p>
          <w:p w:rsidR="003E5E56" w:rsidRDefault="003E5E56">
            <w:pPr>
              <w:pStyle w:val="22"/>
              <w:framePr w:w="15187" w:wrap="notBeside" w:vAnchor="text" w:hAnchor="text" w:xAlign="center" w:y="1"/>
              <w:shd w:val="clear" w:color="auto" w:fill="auto"/>
              <w:spacing w:before="0" w:line="317" w:lineRule="exact"/>
              <w:ind w:left="120"/>
            </w:pPr>
            <w:r>
              <w:rPr>
                <w:rStyle w:val="11"/>
              </w:rPr>
              <w:t>сельским</w:t>
            </w:r>
          </w:p>
          <w:p w:rsidR="003E5E56" w:rsidRDefault="003E5E56">
            <w:pPr>
              <w:pStyle w:val="22"/>
              <w:framePr w:w="15187" w:wrap="notBeside" w:vAnchor="text" w:hAnchor="text" w:xAlign="center" w:y="1"/>
              <w:shd w:val="clear" w:color="auto" w:fill="auto"/>
              <w:spacing w:before="0" w:line="317" w:lineRule="exact"/>
              <w:ind w:left="120"/>
            </w:pPr>
            <w:r>
              <w:rPr>
                <w:rStyle w:val="11"/>
              </w:rPr>
              <w:t>поселением и</w:t>
            </w:r>
          </w:p>
          <w:p w:rsidR="003E5E56" w:rsidRDefault="003E5E56">
            <w:pPr>
              <w:pStyle w:val="22"/>
              <w:framePr w:w="15187" w:wrap="notBeside" w:vAnchor="text" w:hAnchor="text" w:xAlign="center" w:y="1"/>
              <w:shd w:val="clear" w:color="auto" w:fill="auto"/>
              <w:spacing w:before="0" w:line="317" w:lineRule="exact"/>
              <w:ind w:left="120"/>
            </w:pPr>
            <w:r>
              <w:rPr>
                <w:rStyle w:val="11"/>
              </w:rPr>
              <w:t>Новогеоргиевским</w:t>
            </w:r>
          </w:p>
          <w:p w:rsidR="003E5E56" w:rsidRDefault="003E5E56">
            <w:pPr>
              <w:pStyle w:val="22"/>
              <w:framePr w:w="15187" w:wrap="notBeside" w:vAnchor="text" w:hAnchor="text" w:xAlign="center" w:y="1"/>
              <w:shd w:val="clear" w:color="auto" w:fill="auto"/>
              <w:spacing w:before="0" w:line="317" w:lineRule="exact"/>
              <w:ind w:left="120"/>
            </w:pPr>
            <w:r>
              <w:rPr>
                <w:rStyle w:val="11"/>
              </w:rPr>
              <w:t>сельским</w:t>
            </w:r>
          </w:p>
          <w:p w:rsidR="003E5E56" w:rsidRDefault="003E5E56">
            <w:pPr>
              <w:pStyle w:val="22"/>
              <w:framePr w:w="15187" w:wrap="notBeside" w:vAnchor="text" w:hAnchor="text" w:xAlign="center" w:y="1"/>
              <w:shd w:val="clear" w:color="auto" w:fill="auto"/>
              <w:spacing w:before="0" w:line="317" w:lineRule="exact"/>
              <w:ind w:left="120"/>
            </w:pPr>
            <w:r>
              <w:rPr>
                <w:rStyle w:val="11"/>
              </w:rPr>
              <w:t>поселением</w:t>
            </w:r>
          </w:p>
          <w:p w:rsidR="003E5E56" w:rsidRDefault="003E5E56">
            <w:pPr>
              <w:pStyle w:val="22"/>
              <w:framePr w:w="15187" w:wrap="notBeside" w:vAnchor="text" w:hAnchor="text" w:xAlign="center" w:y="1"/>
              <w:shd w:val="clear" w:color="auto" w:fill="auto"/>
              <w:spacing w:before="0" w:line="317" w:lineRule="exact"/>
              <w:ind w:left="120"/>
            </w:pPr>
            <w:r>
              <w:rPr>
                <w:rStyle w:val="11"/>
              </w:rPr>
              <w:t>Октябрьского</w:t>
            </w:r>
          </w:p>
          <w:p w:rsidR="003E5E56" w:rsidRDefault="003E5E56">
            <w:pPr>
              <w:pStyle w:val="22"/>
              <w:framePr w:w="15187" w:wrap="notBeside" w:vAnchor="text" w:hAnchor="text" w:xAlign="center" w:y="1"/>
              <w:shd w:val="clear" w:color="auto" w:fill="auto"/>
              <w:spacing w:before="0" w:line="317" w:lineRule="exact"/>
              <w:ind w:left="120"/>
            </w:pPr>
            <w:r>
              <w:rPr>
                <w:rStyle w:val="11"/>
              </w:rPr>
              <w:t>муниципального</w:t>
            </w:r>
          </w:p>
          <w:p w:rsidR="003E5E56" w:rsidRDefault="003E5E56">
            <w:pPr>
              <w:pStyle w:val="22"/>
              <w:framePr w:w="15187" w:wrap="notBeside" w:vAnchor="text" w:hAnchor="text" w:xAlign="center" w:y="1"/>
              <w:shd w:val="clear" w:color="auto" w:fill="auto"/>
              <w:spacing w:before="0" w:line="317" w:lineRule="exact"/>
              <w:ind w:left="120"/>
            </w:pPr>
            <w:r>
              <w:rPr>
                <w:rStyle w:val="11"/>
              </w:rPr>
              <w:t>района</w:t>
            </w:r>
          </w:p>
        </w:tc>
        <w:tc>
          <w:tcPr>
            <w:tcW w:w="2246" w:type="dxa"/>
            <w:tcBorders>
              <w:top w:val="single" w:sz="4" w:space="0" w:color="auto"/>
              <w:left w:val="single" w:sz="4" w:space="0" w:color="auto"/>
              <w:bottom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260" w:lineRule="exact"/>
              <w:ind w:left="100"/>
            </w:pPr>
            <w:r>
              <w:rPr>
                <w:rStyle w:val="11"/>
              </w:rPr>
              <w:t>Матвеева Н.П.</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rsidR="003E5E56" w:rsidRDefault="003E5E56">
            <w:pPr>
              <w:pStyle w:val="22"/>
              <w:framePr w:w="15187" w:wrap="notBeside" w:vAnchor="text" w:hAnchor="text" w:xAlign="center" w:y="1"/>
              <w:shd w:val="clear" w:color="auto" w:fill="auto"/>
              <w:spacing w:before="0" w:line="317" w:lineRule="exact"/>
              <w:ind w:left="120"/>
            </w:pPr>
            <w:r>
              <w:rPr>
                <w:rStyle w:val="11"/>
              </w:rPr>
              <w:t>«за» - 33 «против»- 0 «воздержался» -0</w:t>
            </w:r>
          </w:p>
        </w:tc>
      </w:tr>
    </w:tbl>
    <w:p w:rsidR="003E5E56" w:rsidRDefault="003E5E56">
      <w:pPr>
        <w:rPr>
          <w:sz w:val="2"/>
          <w:szCs w:val="2"/>
        </w:rPr>
      </w:pPr>
    </w:p>
    <w:p w:rsidR="003E5E56" w:rsidRDefault="003E5E56">
      <w:pPr>
        <w:pStyle w:val="22"/>
        <w:shd w:val="clear" w:color="auto" w:fill="auto"/>
        <w:spacing w:before="235" w:after="349" w:line="322" w:lineRule="exact"/>
        <w:ind w:left="120" w:right="1440"/>
      </w:pPr>
      <w:r>
        <w:t>Решили: Рекомендовать муниципальному комитету Покровского сельского поселения выразить согласие о преобразовании Покровского сельского поселения путем объединения с Галенкинским сельским поселением и Новогеоргиевским сельским поселением Октябрьского муниципального района.</w:t>
      </w:r>
    </w:p>
    <w:p w:rsidR="003E5E56" w:rsidRDefault="003E5E56">
      <w:pPr>
        <w:pStyle w:val="22"/>
        <w:shd w:val="clear" w:color="auto" w:fill="auto"/>
        <w:tabs>
          <w:tab w:val="left" w:leader="underscore" w:pos="5774"/>
          <w:tab w:val="left" w:leader="underscore" w:pos="8213"/>
          <w:tab w:val="left" w:leader="underscore" w:pos="8289"/>
        </w:tabs>
        <w:spacing w:before="0" w:line="260" w:lineRule="exact"/>
        <w:ind w:left="120"/>
        <w:jc w:val="both"/>
      </w:pPr>
      <w:r>
        <w:t xml:space="preserve">Председатель публичных слушаний: </w:t>
      </w:r>
      <w:r>
        <w:tab/>
      </w:r>
      <w:r>
        <w:tab/>
      </w:r>
      <w:r>
        <w:tab/>
        <w:t xml:space="preserve"> Останец Н.М.</w:t>
      </w:r>
    </w:p>
    <w:p w:rsidR="003E5E56" w:rsidRDefault="003E5E56">
      <w:pPr>
        <w:pStyle w:val="22"/>
        <w:shd w:val="clear" w:color="auto" w:fill="auto"/>
        <w:tabs>
          <w:tab w:val="left" w:pos="7301"/>
          <w:tab w:val="left" w:leader="underscore" w:pos="8173"/>
        </w:tabs>
        <w:spacing w:before="0" w:line="260" w:lineRule="exact"/>
        <w:ind w:left="120"/>
        <w:jc w:val="both"/>
        <w:sectPr w:rsidR="003E5E56">
          <w:headerReference w:type="even" r:id="rId59"/>
          <w:headerReference w:type="default" r:id="rId60"/>
          <w:headerReference w:type="first" r:id="rId61"/>
          <w:pgSz w:w="16838" w:h="11909" w:orient="landscape"/>
          <w:pgMar w:top="842" w:right="616" w:bottom="228" w:left="640" w:header="0" w:footer="3" w:gutter="0"/>
          <w:cols w:space="720"/>
          <w:noEndnote/>
          <w:titlePg/>
          <w:docGrid w:linePitch="360"/>
        </w:sectPr>
      </w:pPr>
      <w:r>
        <w:t>Секретарь публичных слушаний:</w:t>
      </w:r>
      <w:r>
        <w:tab/>
      </w:r>
      <w:r>
        <w:tab/>
        <w:t>Лоханкин В.Н.</w:t>
      </w:r>
    </w:p>
    <w:p w:rsidR="003E5E56" w:rsidRDefault="003E5E56">
      <w:pPr>
        <w:pStyle w:val="60"/>
        <w:shd w:val="clear" w:color="auto" w:fill="auto"/>
        <w:spacing w:before="0" w:after="823" w:line="240" w:lineRule="exact"/>
        <w:ind w:left="20"/>
        <w:jc w:val="left"/>
      </w:pPr>
      <w:r>
        <w:t>РЕШЕНИЕ</w:t>
      </w:r>
    </w:p>
    <w:p w:rsidR="003E5E56" w:rsidRDefault="003E5E56">
      <w:pPr>
        <w:pStyle w:val="71"/>
        <w:framePr w:h="230" w:wrap="around" w:hAnchor="margin" w:x="4487" w:y="1089"/>
        <w:shd w:val="clear" w:color="auto" w:fill="auto"/>
        <w:spacing w:after="0" w:line="230" w:lineRule="exact"/>
        <w:ind w:left="100"/>
        <w:jc w:val="left"/>
      </w:pPr>
      <w:r>
        <w:rPr>
          <w:rStyle w:val="7Exact"/>
          <w:spacing w:val="0"/>
        </w:rPr>
        <w:t>№ 330</w:t>
      </w:r>
    </w:p>
    <w:p w:rsidR="003E5E56" w:rsidRDefault="003E5E56">
      <w:pPr>
        <w:pStyle w:val="71"/>
        <w:framePr w:h="230" w:wrap="around" w:vAnchor="text" w:hAnchor="margin" w:x="-4103" w:y="-1"/>
        <w:shd w:val="clear" w:color="auto" w:fill="auto"/>
        <w:spacing w:after="0" w:line="230" w:lineRule="exact"/>
        <w:jc w:val="left"/>
      </w:pPr>
      <w:r>
        <w:rPr>
          <w:rStyle w:val="7Exact"/>
          <w:spacing w:val="0"/>
        </w:rPr>
        <w:t>28.01.2015 г.</w:t>
      </w:r>
    </w:p>
    <w:p w:rsidR="003E5E56" w:rsidRDefault="003E5E56">
      <w:pPr>
        <w:pStyle w:val="71"/>
        <w:shd w:val="clear" w:color="auto" w:fill="auto"/>
        <w:spacing w:after="0" w:line="240" w:lineRule="exact"/>
        <w:ind w:left="20"/>
        <w:jc w:val="left"/>
        <w:sectPr w:rsidR="003E5E56">
          <w:pgSz w:w="16838" w:h="23810"/>
          <w:pgMar w:top="5841" w:right="7451" w:bottom="5078" w:left="7773" w:header="0" w:footer="3" w:gutter="0"/>
          <w:cols w:space="720"/>
          <w:noEndnote/>
          <w:docGrid w:linePitch="360"/>
        </w:sectPr>
      </w:pPr>
      <w:r>
        <w:t>с. Покровка</w:t>
      </w:r>
    </w:p>
    <w:p w:rsidR="003E5E56" w:rsidRDefault="003E5E56">
      <w:pPr>
        <w:spacing w:line="240" w:lineRule="exact"/>
        <w:rPr>
          <w:sz w:val="19"/>
          <w:szCs w:val="19"/>
        </w:rPr>
      </w:pPr>
    </w:p>
    <w:p w:rsidR="003E5E56" w:rsidRDefault="003E5E56">
      <w:pPr>
        <w:spacing w:line="240" w:lineRule="exact"/>
        <w:rPr>
          <w:sz w:val="19"/>
          <w:szCs w:val="19"/>
        </w:rPr>
      </w:pPr>
    </w:p>
    <w:p w:rsidR="003E5E56" w:rsidRDefault="003E5E56">
      <w:pPr>
        <w:spacing w:before="82" w:after="82"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pStyle w:val="60"/>
        <w:shd w:val="clear" w:color="auto" w:fill="auto"/>
        <w:spacing w:before="0" w:line="312" w:lineRule="exact"/>
        <w:ind w:right="20"/>
      </w:pPr>
      <w:r>
        <w:t>О принятии решения муниципального комитета Покровского сельского поселения «О преобразовании Покровского сельского поселения путем объединения с Г аленкинским и Новогеоргиевским сельскими поселениями</w:t>
      </w:r>
    </w:p>
    <w:p w:rsidR="003E5E56" w:rsidRDefault="003E5E56">
      <w:pPr>
        <w:pStyle w:val="60"/>
        <w:shd w:val="clear" w:color="auto" w:fill="auto"/>
        <w:spacing w:before="0" w:after="752" w:line="312" w:lineRule="exact"/>
        <w:ind w:right="20"/>
      </w:pPr>
      <w:r>
        <w:t>Октябрьского муниципального района»</w:t>
      </w:r>
    </w:p>
    <w:p w:rsidR="003E5E56" w:rsidRDefault="003E5E56">
      <w:pPr>
        <w:pStyle w:val="71"/>
        <w:shd w:val="clear" w:color="auto" w:fill="auto"/>
        <w:tabs>
          <w:tab w:val="right" w:pos="8314"/>
          <w:tab w:val="right" w:pos="9591"/>
        </w:tabs>
        <w:spacing w:after="0" w:line="422" w:lineRule="exact"/>
        <w:ind w:left="20" w:right="20" w:firstLine="540"/>
      </w:pPr>
      <w:r>
        <w:t>В соответствии со статьей 13 Федерального закона от 06.10.2003г. № 131-ФЗ «Об общих</w:t>
      </w:r>
      <w:r>
        <w:tab/>
        <w:t>принципах организации местного самоуправления в</w:t>
      </w:r>
      <w:r>
        <w:tab/>
        <w:t>Российской</w:t>
      </w:r>
    </w:p>
    <w:p w:rsidR="003E5E56" w:rsidRDefault="003E5E56">
      <w:pPr>
        <w:pStyle w:val="71"/>
        <w:shd w:val="clear" w:color="auto" w:fill="auto"/>
        <w:spacing w:after="326" w:line="422" w:lineRule="exact"/>
        <w:ind w:left="20" w:right="20"/>
      </w:pPr>
      <w:r>
        <w:t>Федерации», Уставом Покровского сельского поселения, рассмотрев результаты публичных слушаний, муниципальный комитет Покровского сельского поселения</w:t>
      </w:r>
    </w:p>
    <w:p w:rsidR="003E5E56" w:rsidRDefault="003E5E56">
      <w:pPr>
        <w:pStyle w:val="71"/>
        <w:shd w:val="clear" w:color="auto" w:fill="auto"/>
        <w:spacing w:after="142" w:line="240" w:lineRule="exact"/>
        <w:ind w:left="20"/>
      </w:pPr>
      <w:r>
        <w:t>РЕШИЛ:</w:t>
      </w:r>
    </w:p>
    <w:p w:rsidR="003E5E56" w:rsidRDefault="003E5E56">
      <w:pPr>
        <w:pStyle w:val="71"/>
        <w:numPr>
          <w:ilvl w:val="0"/>
          <w:numId w:val="43"/>
        </w:numPr>
        <w:shd w:val="clear" w:color="auto" w:fill="auto"/>
        <w:tabs>
          <w:tab w:val="left" w:pos="1072"/>
        </w:tabs>
        <w:spacing w:after="0" w:line="422" w:lineRule="exact"/>
        <w:ind w:left="20" w:right="20" w:firstLine="720"/>
        <w:jc w:val="left"/>
      </w:pPr>
      <w:r>
        <w:t>Принять решение муниципального комитета Покровского сельского поселения ««О преобразовании Покровского сельского поселения путем объединения с</w:t>
      </w:r>
    </w:p>
    <w:p w:rsidR="003E5E56" w:rsidRDefault="003E5E56">
      <w:pPr>
        <w:pStyle w:val="71"/>
        <w:shd w:val="clear" w:color="auto" w:fill="auto"/>
        <w:spacing w:after="0" w:line="240" w:lineRule="exact"/>
        <w:ind w:right="20"/>
        <w:jc w:val="center"/>
      </w:pPr>
      <w:r>
        <w:t>Г аленкинским и Новогеоргиевским сельскими поселениями Октябрьского</w:t>
      </w:r>
    </w:p>
    <w:p w:rsidR="003E5E56" w:rsidRDefault="003E5E56">
      <w:pPr>
        <w:pStyle w:val="71"/>
        <w:shd w:val="clear" w:color="auto" w:fill="auto"/>
        <w:spacing w:after="0" w:line="408" w:lineRule="exact"/>
        <w:ind w:left="20"/>
      </w:pPr>
      <w:r>
        <w:t>муниципального района».</w:t>
      </w:r>
    </w:p>
    <w:p w:rsidR="003E5E56" w:rsidRDefault="003E5E56">
      <w:pPr>
        <w:pStyle w:val="71"/>
        <w:numPr>
          <w:ilvl w:val="0"/>
          <w:numId w:val="43"/>
        </w:numPr>
        <w:shd w:val="clear" w:color="auto" w:fill="auto"/>
        <w:spacing w:after="0" w:line="408" w:lineRule="exact"/>
        <w:ind w:left="20" w:right="20" w:firstLine="540"/>
      </w:pPr>
      <w:r>
        <w:t xml:space="preserve"> Направить вышеуказанное решение главе Покровского сельского поселения для подписания и обнародования.</w:t>
      </w:r>
    </w:p>
    <w:p w:rsidR="003E5E56" w:rsidRDefault="003E5E56">
      <w:pPr>
        <w:pStyle w:val="71"/>
        <w:numPr>
          <w:ilvl w:val="0"/>
          <w:numId w:val="43"/>
        </w:numPr>
        <w:shd w:val="clear" w:color="auto" w:fill="auto"/>
        <w:spacing w:after="0" w:line="408" w:lineRule="exact"/>
        <w:ind w:left="20" w:right="20" w:firstLine="540"/>
        <w:sectPr w:rsidR="003E5E56">
          <w:type w:val="continuous"/>
          <w:pgSz w:w="16838" w:h="23810"/>
          <w:pgMar w:top="5841" w:right="3597" w:bottom="5078" w:left="3611" w:header="0" w:footer="3" w:gutter="0"/>
          <w:cols w:space="720"/>
          <w:noEndnote/>
          <w:docGrid w:linePitch="360"/>
        </w:sectPr>
      </w:pPr>
      <w:r>
        <w:t xml:space="preserve"> Настоящее решение вступает в силу с момента его подписания и подлежит обнародованию путем размещения на официальном сайте администрации Покровского сельского поселения.</w:t>
      </w:r>
    </w:p>
    <w:p w:rsidR="003E5E56" w:rsidRDefault="003E5E56">
      <w:pPr>
        <w:spacing w:line="240" w:lineRule="exact"/>
        <w:rPr>
          <w:sz w:val="19"/>
          <w:szCs w:val="19"/>
        </w:rPr>
      </w:pPr>
    </w:p>
    <w:p w:rsidR="003E5E56" w:rsidRDefault="003E5E56">
      <w:pPr>
        <w:spacing w:line="240" w:lineRule="exact"/>
        <w:rPr>
          <w:sz w:val="19"/>
          <w:szCs w:val="19"/>
        </w:rPr>
      </w:pPr>
    </w:p>
    <w:p w:rsidR="003E5E56" w:rsidRDefault="003E5E56">
      <w:pPr>
        <w:spacing w:line="240" w:lineRule="exact"/>
        <w:rPr>
          <w:sz w:val="19"/>
          <w:szCs w:val="19"/>
        </w:rPr>
      </w:pPr>
    </w:p>
    <w:p w:rsidR="003E5E56" w:rsidRDefault="003E5E56">
      <w:pPr>
        <w:spacing w:before="58" w:after="58"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framePr w:h="2054" w:wrap="around" w:hAnchor="margin" w:x="3942" w:y="11118"/>
        <w:jc w:val="center"/>
        <w:rPr>
          <w:sz w:val="2"/>
          <w:szCs w:val="2"/>
        </w:rPr>
      </w:pPr>
      <w:r w:rsidRPr="002D19AA">
        <w:rPr>
          <w:noProof/>
        </w:rPr>
        <w:pict>
          <v:shape id="Рисунок 25" o:spid="_x0000_i1049" type="#_x0000_t75" style="width:177.75pt;height:102.75pt;visibility:visible">
            <v:imagedata r:id="rId62" o:title=""/>
          </v:shape>
        </w:pict>
      </w:r>
    </w:p>
    <w:p w:rsidR="003E5E56" w:rsidRDefault="003E5E56">
      <w:pPr>
        <w:pStyle w:val="71"/>
        <w:framePr w:h="232" w:wrap="notBeside" w:hAnchor="margin" w:x="11" w:y="11611"/>
        <w:shd w:val="clear" w:color="auto" w:fill="auto"/>
        <w:spacing w:after="0" w:line="230" w:lineRule="exact"/>
        <w:jc w:val="left"/>
      </w:pPr>
      <w:r>
        <w:rPr>
          <w:rStyle w:val="7Exact"/>
          <w:spacing w:val="0"/>
        </w:rPr>
        <w:t>Председатель муниципального комиз</w:t>
      </w:r>
    </w:p>
    <w:p w:rsidR="003E5E56" w:rsidRDefault="003E5E56">
      <w:pPr>
        <w:pStyle w:val="71"/>
        <w:framePr w:h="230" w:wrap="around" w:vAnchor="text" w:hAnchor="margin" w:x="7967" w:y="4"/>
        <w:shd w:val="clear" w:color="auto" w:fill="auto"/>
        <w:spacing w:after="0" w:line="230" w:lineRule="exact"/>
        <w:ind w:left="100"/>
        <w:jc w:val="left"/>
      </w:pPr>
      <w:r>
        <w:rPr>
          <w:rStyle w:val="7Exact"/>
          <w:spacing w:val="0"/>
        </w:rPr>
        <w:t>Н.П. Матвеева</w:t>
      </w:r>
    </w:p>
    <w:p w:rsidR="003E5E56" w:rsidRDefault="003E5E56">
      <w:pPr>
        <w:pStyle w:val="71"/>
        <w:shd w:val="clear" w:color="auto" w:fill="auto"/>
        <w:spacing w:after="0" w:line="240" w:lineRule="exact"/>
        <w:jc w:val="left"/>
        <w:sectPr w:rsidR="003E5E56">
          <w:type w:val="continuous"/>
          <w:pgSz w:w="16838" w:h="23810"/>
          <w:pgMar w:top="5841" w:right="9304" w:bottom="5078" w:left="3597" w:header="0" w:footer="3" w:gutter="0"/>
          <w:cols w:space="720"/>
          <w:noEndnote/>
          <w:docGrid w:linePitch="360"/>
        </w:sectPr>
      </w:pPr>
      <w:r>
        <w:t>Покровского сельского поселения</w:t>
      </w:r>
    </w:p>
    <w:p w:rsidR="003E5E56" w:rsidRDefault="003E5E56">
      <w:pPr>
        <w:pStyle w:val="60"/>
        <w:shd w:val="clear" w:color="auto" w:fill="auto"/>
        <w:spacing w:before="0" w:after="282" w:line="240" w:lineRule="exact"/>
      </w:pPr>
      <w:r>
        <w:t>РЕШЕНИЕ</w:t>
      </w:r>
    </w:p>
    <w:p w:rsidR="003E5E56" w:rsidRDefault="003E5E56">
      <w:pPr>
        <w:pStyle w:val="60"/>
        <w:shd w:val="clear" w:color="auto" w:fill="auto"/>
        <w:spacing w:before="0" w:line="317" w:lineRule="exact"/>
      </w:pPr>
      <w:r>
        <w:t>О преобразовании Покровского сельского поселения путем объединения с Г аленкинским и Новогеоргиевским сельскими поселениями</w:t>
      </w:r>
    </w:p>
    <w:p w:rsidR="003E5E56" w:rsidRDefault="003E5E56">
      <w:pPr>
        <w:pStyle w:val="60"/>
        <w:shd w:val="clear" w:color="auto" w:fill="auto"/>
        <w:spacing w:before="0" w:after="842" w:line="317" w:lineRule="exact"/>
      </w:pPr>
      <w:r>
        <w:t>Октябрьского муниципального района</w:t>
      </w:r>
    </w:p>
    <w:p w:rsidR="003E5E56" w:rsidRDefault="003E5E56">
      <w:pPr>
        <w:pStyle w:val="71"/>
        <w:shd w:val="clear" w:color="auto" w:fill="auto"/>
        <w:spacing w:after="0" w:line="240" w:lineRule="exact"/>
        <w:jc w:val="center"/>
      </w:pPr>
      <w:r>
        <w:t>Принято муниципальным комитетом Покровского сельского поселения</w:t>
      </w:r>
    </w:p>
    <w:p w:rsidR="003E5E56" w:rsidRDefault="003E5E56">
      <w:pPr>
        <w:pStyle w:val="71"/>
        <w:shd w:val="clear" w:color="auto" w:fill="auto"/>
        <w:spacing w:after="150" w:line="240" w:lineRule="exact"/>
        <w:jc w:val="center"/>
      </w:pPr>
      <w:r>
        <w:t>28 января 2015 г. № 330</w:t>
      </w:r>
    </w:p>
    <w:p w:rsidR="003E5E56" w:rsidRDefault="003E5E56">
      <w:pPr>
        <w:pStyle w:val="71"/>
        <w:numPr>
          <w:ilvl w:val="0"/>
          <w:numId w:val="44"/>
        </w:numPr>
        <w:shd w:val="clear" w:color="auto" w:fill="auto"/>
        <w:spacing w:after="0" w:line="413" w:lineRule="exact"/>
        <w:ind w:left="20" w:right="20" w:firstLine="580"/>
      </w:pPr>
      <w:r>
        <w:t xml:space="preserve"> Выразить согласие на преобразование Покровского сельского поселения путем объединения с Г аленкинским и Новогергиевским сельскими поселениями Октябрьского муниципального района,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 - село Покровка.</w:t>
      </w:r>
    </w:p>
    <w:p w:rsidR="003E5E56" w:rsidRDefault="003E5E56">
      <w:pPr>
        <w:pStyle w:val="71"/>
        <w:numPr>
          <w:ilvl w:val="0"/>
          <w:numId w:val="44"/>
        </w:numPr>
        <w:shd w:val="clear" w:color="auto" w:fill="auto"/>
        <w:spacing w:after="0" w:line="413" w:lineRule="exact"/>
        <w:ind w:left="20" w:firstLine="580"/>
      </w:pPr>
      <w:r>
        <w:t xml:space="preserve"> Определить:</w:t>
      </w:r>
    </w:p>
    <w:p w:rsidR="003E5E56" w:rsidRDefault="003E5E56">
      <w:pPr>
        <w:pStyle w:val="71"/>
        <w:numPr>
          <w:ilvl w:val="0"/>
          <w:numId w:val="45"/>
        </w:numPr>
        <w:shd w:val="clear" w:color="auto" w:fill="auto"/>
        <w:spacing w:after="0" w:line="413" w:lineRule="exact"/>
        <w:ind w:left="20" w:right="20" w:firstLine="580"/>
      </w:pPr>
      <w:r>
        <w:t xml:space="preserve"> границы территории вновь образуемого муниципального образования - Покровское сельское поселение Октябрьского муниципального района Приморского края совпадают с границами территорий преобразуемых муниципальных образований: Покровское сельское поселение, Новогергиевское сельское поселение и Галенковское сельское поселение Октябрьского муниципального района Приморского кая, исключая их общие границы;</w:t>
      </w:r>
    </w:p>
    <w:p w:rsidR="003E5E56" w:rsidRDefault="003E5E56">
      <w:pPr>
        <w:pStyle w:val="71"/>
        <w:numPr>
          <w:ilvl w:val="0"/>
          <w:numId w:val="45"/>
        </w:numPr>
        <w:shd w:val="clear" w:color="auto" w:fill="auto"/>
        <w:spacing w:after="0" w:line="413" w:lineRule="exact"/>
        <w:ind w:left="20" w:right="20" w:firstLine="580"/>
      </w:pPr>
      <w:r>
        <w:t xml:space="preserve"> перечень населенных пунктов, входящих вновь образуемого муниципального образования - Покровское сельское поселение Октябрьского муниципального района Приморского края, совпадает с перечнем населенных пунктов, входящих в состав преобразуемых муниципальных образований - Новогергиевское сельское поселение, Галенковское сельское поселение и Покровское сельское поселение Октябрьского муниципального района Приморского края.</w:t>
      </w:r>
    </w:p>
    <w:p w:rsidR="003E5E56" w:rsidRDefault="003E5E56">
      <w:pPr>
        <w:pStyle w:val="71"/>
        <w:numPr>
          <w:ilvl w:val="0"/>
          <w:numId w:val="44"/>
        </w:numPr>
        <w:shd w:val="clear" w:color="auto" w:fill="auto"/>
        <w:spacing w:after="0" w:line="413" w:lineRule="exact"/>
        <w:ind w:left="20" w:right="20" w:firstLine="580"/>
      </w:pPr>
      <w:r>
        <w:t xml:space="preserve"> Предложить Думе Октябрьского района Приморского края внести в порядке законодательной инициативы в Законодательное Собрание Приморского края предложение и проект Закона Приморского края о преобразовании муниципальных образований Октябрьского муниципального района Приморского края Новогеоргиевское, Г аленковское и Покровское сельское поселение путем</w:t>
      </w:r>
    </w:p>
    <w:p w:rsidR="003E5E56" w:rsidRDefault="003E5E56">
      <w:pPr>
        <w:pStyle w:val="60"/>
        <w:shd w:val="clear" w:color="auto" w:fill="auto"/>
        <w:spacing w:before="0" w:after="337" w:line="240" w:lineRule="exact"/>
      </w:pPr>
      <w:r>
        <w:t>РЕШЕНИЕ</w:t>
      </w:r>
    </w:p>
    <w:p w:rsidR="003E5E56" w:rsidRDefault="003E5E56">
      <w:pPr>
        <w:pStyle w:val="60"/>
        <w:shd w:val="clear" w:color="auto" w:fill="auto"/>
        <w:spacing w:before="0" w:line="317" w:lineRule="exact"/>
      </w:pPr>
      <w:r>
        <w:t>О преобразовании Покровского сельского поселения путем объединения с Галенкинским и Новогеоргиевским сельскими поселениями</w:t>
      </w:r>
    </w:p>
    <w:p w:rsidR="003E5E56" w:rsidRDefault="003E5E56">
      <w:pPr>
        <w:pStyle w:val="60"/>
        <w:shd w:val="clear" w:color="auto" w:fill="auto"/>
        <w:spacing w:before="0" w:after="782" w:line="317" w:lineRule="exact"/>
      </w:pPr>
      <w:r>
        <w:t>Октябрьского муниципального района</w:t>
      </w:r>
    </w:p>
    <w:p w:rsidR="003E5E56" w:rsidRDefault="003E5E56">
      <w:pPr>
        <w:pStyle w:val="71"/>
        <w:shd w:val="clear" w:color="auto" w:fill="auto"/>
        <w:spacing w:after="0" w:line="240" w:lineRule="exact"/>
        <w:jc w:val="center"/>
      </w:pPr>
      <w:r>
        <w:t>Принято муниципальным комитетом Покровского сельского поселения</w:t>
      </w:r>
    </w:p>
    <w:p w:rsidR="003E5E56" w:rsidRDefault="003E5E56">
      <w:pPr>
        <w:pStyle w:val="71"/>
        <w:shd w:val="clear" w:color="auto" w:fill="auto"/>
        <w:spacing w:after="150" w:line="240" w:lineRule="exact"/>
        <w:jc w:val="center"/>
      </w:pPr>
      <w:r>
        <w:t>28 января 2015 г. № 330</w:t>
      </w:r>
    </w:p>
    <w:p w:rsidR="003E5E56" w:rsidRDefault="003E5E56">
      <w:pPr>
        <w:pStyle w:val="71"/>
        <w:numPr>
          <w:ilvl w:val="0"/>
          <w:numId w:val="46"/>
        </w:numPr>
        <w:shd w:val="clear" w:color="auto" w:fill="auto"/>
        <w:spacing w:after="0" w:line="413" w:lineRule="exact"/>
        <w:ind w:left="40" w:right="20" w:firstLine="580"/>
      </w:pPr>
      <w:r>
        <w:t xml:space="preserve"> Выразить согласие на преобразование Покровского, сельского поселения путем объединения с Галенкинским и Новогергиевским сельскими поселениями Октябрьского муниципального района,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 - село Покровка.</w:t>
      </w:r>
    </w:p>
    <w:p w:rsidR="003E5E56" w:rsidRDefault="003E5E56">
      <w:pPr>
        <w:pStyle w:val="71"/>
        <w:numPr>
          <w:ilvl w:val="0"/>
          <w:numId w:val="46"/>
        </w:numPr>
        <w:shd w:val="clear" w:color="auto" w:fill="auto"/>
        <w:spacing w:after="0" w:line="413" w:lineRule="exact"/>
        <w:ind w:left="40" w:firstLine="580"/>
      </w:pPr>
      <w:r>
        <w:t xml:space="preserve"> Определить:</w:t>
      </w:r>
    </w:p>
    <w:p w:rsidR="003E5E56" w:rsidRDefault="003E5E56">
      <w:pPr>
        <w:pStyle w:val="71"/>
        <w:numPr>
          <w:ilvl w:val="0"/>
          <w:numId w:val="47"/>
        </w:numPr>
        <w:shd w:val="clear" w:color="auto" w:fill="auto"/>
        <w:spacing w:after="0" w:line="413" w:lineRule="exact"/>
        <w:ind w:left="40" w:right="20" w:firstLine="580"/>
      </w:pPr>
      <w:r>
        <w:t xml:space="preserve"> границы территории вновь образуемого муниципального образования - Покровское сельское поселение Октябрьского муниципального района Приморского края совпадают с границами территорий преобразуемых муниципальных образований: Покровское сельское поселение, Новогергиевское сельское поселение и Галенковское сельское поселение Октябрьского муниципального района Приморского кая, исключая их общие границы;</w:t>
      </w:r>
    </w:p>
    <w:p w:rsidR="003E5E56" w:rsidRDefault="003E5E56">
      <w:pPr>
        <w:pStyle w:val="71"/>
        <w:numPr>
          <w:ilvl w:val="0"/>
          <w:numId w:val="47"/>
        </w:numPr>
        <w:shd w:val="clear" w:color="auto" w:fill="auto"/>
        <w:spacing w:after="0" w:line="413" w:lineRule="exact"/>
        <w:ind w:left="40" w:right="20" w:firstLine="580"/>
      </w:pPr>
      <w:r>
        <w:t xml:space="preserve"> перечень населенных пунктов, входящих вновь образуемого муниципального образования - Покровское сельское поселение Октябрьского муниципального района Приморского края, совпадает с перечнем населенных пунктов, входящих в состав преобразуемых муниципальных образований - Новогергиевское сельское поселение, Галенковское сельское поселение и Покровское сельское поселение Октябрьского муниципального района Приморского края.</w:t>
      </w:r>
    </w:p>
    <w:p w:rsidR="003E5E56" w:rsidRDefault="003E5E56">
      <w:pPr>
        <w:pStyle w:val="71"/>
        <w:numPr>
          <w:ilvl w:val="0"/>
          <w:numId w:val="46"/>
        </w:numPr>
        <w:shd w:val="clear" w:color="auto" w:fill="auto"/>
        <w:spacing w:after="0" w:line="413" w:lineRule="exact"/>
        <w:ind w:left="40" w:right="20" w:firstLine="580"/>
        <w:sectPr w:rsidR="003E5E56">
          <w:pgSz w:w="16838" w:h="23810"/>
          <w:pgMar w:top="4968" w:right="3549" w:bottom="4100" w:left="3645" w:header="0" w:footer="3" w:gutter="0"/>
          <w:cols w:space="720"/>
          <w:noEndnote/>
          <w:docGrid w:linePitch="360"/>
        </w:sectPr>
      </w:pPr>
      <w:r>
        <w:t xml:space="preserve"> Предложить Думе Октябрьского района Приморского края внести в порядке законодательной инициативы в Законодательное Собрание Приморского края предложение и проект Закона Приморского края о преобразовании муниципальных образований Октябрьского муниципального района Приморского края Новогеоргиевское, Г аленковское и Покровское сельское поселение путем </w:t>
      </w:r>
    </w:p>
    <w:p w:rsidR="003E5E56" w:rsidRDefault="003E5E56">
      <w:pPr>
        <w:pStyle w:val="71"/>
        <w:shd w:val="clear" w:color="auto" w:fill="auto"/>
        <w:spacing w:after="0" w:line="413" w:lineRule="exact"/>
        <w:ind w:left="40" w:right="20" w:firstLine="580"/>
      </w:pPr>
      <w:r>
        <w:t>объединения, не влекущим изменение границ иных муниципальных образований, в одно муниципальное образование со статусом сельского поселения - муниципальное образование Покровское сельское поселение Октябрьского муниципального района Приморского края, с административным центром-село Покровка.</w:t>
      </w:r>
    </w:p>
    <w:p w:rsidR="003E5E56" w:rsidRDefault="003E5E56">
      <w:pPr>
        <w:pStyle w:val="71"/>
        <w:numPr>
          <w:ilvl w:val="0"/>
          <w:numId w:val="46"/>
        </w:numPr>
        <w:shd w:val="clear" w:color="auto" w:fill="auto"/>
        <w:spacing w:after="0" w:line="418" w:lineRule="exact"/>
        <w:ind w:right="20" w:firstLine="560"/>
      </w:pPr>
      <w:r>
        <w:t xml:space="preserve"> Направить настоящее решение в представительные органы муниципальных образований - Октябрьский муниципальный район, Галенковское и Новогеоргиевское сельское поселения.</w:t>
      </w:r>
    </w:p>
    <w:p w:rsidR="003E5E56" w:rsidRDefault="003E5E56">
      <w:pPr>
        <w:pStyle w:val="71"/>
        <w:numPr>
          <w:ilvl w:val="0"/>
          <w:numId w:val="46"/>
        </w:numPr>
        <w:shd w:val="clear" w:color="auto" w:fill="auto"/>
        <w:spacing w:after="0" w:line="418" w:lineRule="exact"/>
        <w:ind w:right="20" w:firstLine="560"/>
        <w:sectPr w:rsidR="003E5E56">
          <w:headerReference w:type="even" r:id="rId63"/>
          <w:headerReference w:type="default" r:id="rId64"/>
          <w:headerReference w:type="first" r:id="rId65"/>
          <w:pgSz w:w="16838" w:h="23810"/>
          <w:pgMar w:top="4968" w:right="3549" w:bottom="4100" w:left="3645" w:header="0" w:footer="3" w:gutter="0"/>
          <w:cols w:space="720"/>
          <w:noEndnote/>
          <w:docGrid w:linePitch="360"/>
        </w:sectPr>
      </w:pPr>
      <w:r>
        <w:t xml:space="preserve"> Настоящее решение вступает в силу со дня принятия и подлежит официальному опубликованию.</w:t>
      </w:r>
    </w:p>
    <w:p w:rsidR="003E5E56" w:rsidRDefault="003E5E56">
      <w:pPr>
        <w:spacing w:line="240" w:lineRule="exact"/>
        <w:rPr>
          <w:sz w:val="19"/>
          <w:szCs w:val="19"/>
        </w:rPr>
      </w:pPr>
    </w:p>
    <w:p w:rsidR="003E5E56" w:rsidRDefault="003E5E56">
      <w:pPr>
        <w:spacing w:line="240" w:lineRule="exact"/>
        <w:rPr>
          <w:sz w:val="19"/>
          <w:szCs w:val="19"/>
        </w:rPr>
      </w:pPr>
    </w:p>
    <w:p w:rsidR="003E5E56" w:rsidRDefault="003E5E56">
      <w:pPr>
        <w:spacing w:before="33" w:after="33" w:line="240" w:lineRule="exact"/>
        <w:rPr>
          <w:sz w:val="19"/>
          <w:szCs w:val="19"/>
        </w:rPr>
      </w:pPr>
    </w:p>
    <w:p w:rsidR="003E5E56" w:rsidRDefault="003E5E56">
      <w:pPr>
        <w:rPr>
          <w:sz w:val="2"/>
          <w:szCs w:val="2"/>
        </w:rPr>
        <w:sectPr w:rsidR="003E5E56">
          <w:type w:val="continuous"/>
          <w:pgSz w:w="16838" w:h="23810"/>
          <w:pgMar w:top="0" w:right="0" w:bottom="0" w:left="0" w:header="0" w:footer="3" w:gutter="0"/>
          <w:cols w:space="720"/>
          <w:noEndnote/>
          <w:docGrid w:linePitch="360"/>
        </w:sectPr>
      </w:pPr>
    </w:p>
    <w:p w:rsidR="003E5E56" w:rsidRDefault="003E5E56">
      <w:pPr>
        <w:framePr w:h="2045" w:wrap="around" w:hAnchor="margin" w:x="3647" w:y="4743"/>
        <w:jc w:val="center"/>
        <w:rPr>
          <w:sz w:val="2"/>
          <w:szCs w:val="2"/>
        </w:rPr>
      </w:pPr>
      <w:r w:rsidRPr="002D19AA">
        <w:rPr>
          <w:noProof/>
        </w:rPr>
        <w:pict>
          <v:shape id="Рисунок 26" o:spid="_x0000_i1050" type="#_x0000_t75" style="width:156.75pt;height:101.25pt;visibility:visible">
            <v:imagedata r:id="rId66" o:title=""/>
          </v:shape>
        </w:pict>
      </w:r>
    </w:p>
    <w:p w:rsidR="003E5E56" w:rsidRDefault="003E5E56">
      <w:pPr>
        <w:pStyle w:val="71"/>
        <w:framePr w:h="230" w:wrap="around" w:hAnchor="margin" w:x="7725" w:y="5260"/>
        <w:shd w:val="clear" w:color="auto" w:fill="auto"/>
        <w:spacing w:after="0" w:line="230" w:lineRule="exact"/>
        <w:ind w:left="100"/>
        <w:jc w:val="left"/>
      </w:pPr>
      <w:r>
        <w:rPr>
          <w:rStyle w:val="7Exact"/>
          <w:spacing w:val="0"/>
        </w:rPr>
        <w:t>В.Н. Тяжов</w:t>
      </w:r>
    </w:p>
    <w:p w:rsidR="003E5E56" w:rsidRDefault="003E5E56">
      <w:pPr>
        <w:pStyle w:val="71"/>
        <w:shd w:val="clear" w:color="auto" w:fill="auto"/>
        <w:spacing w:after="9554" w:line="240" w:lineRule="exact"/>
        <w:ind w:left="20"/>
        <w:jc w:val="left"/>
      </w:pPr>
      <w:r>
        <w:t>Глава Покровского сельского</w:t>
      </w:r>
    </w:p>
    <w:p w:rsidR="003E5E56" w:rsidRDefault="003E5E56">
      <w:pPr>
        <w:pStyle w:val="71"/>
        <w:shd w:val="clear" w:color="auto" w:fill="auto"/>
        <w:spacing w:after="0" w:line="283" w:lineRule="exact"/>
        <w:ind w:left="20" w:right="60"/>
        <w:jc w:val="left"/>
        <w:sectPr w:rsidR="003E5E56">
          <w:type w:val="continuous"/>
          <w:pgSz w:w="16838" w:h="23810"/>
          <w:pgMar w:top="4165" w:right="9458" w:bottom="4165" w:left="3578" w:header="0" w:footer="3" w:gutter="0"/>
          <w:cols w:space="720"/>
          <w:noEndnote/>
          <w:docGrid w:linePitch="360"/>
        </w:sectPr>
      </w:pPr>
      <w:r>
        <w:t>28 января 2015 г. № 187-НПА</w:t>
      </w:r>
    </w:p>
    <w:p w:rsidR="003E5E56" w:rsidRDefault="003E5E56">
      <w:pPr>
        <w:pStyle w:val="40"/>
        <w:shd w:val="clear" w:color="auto" w:fill="auto"/>
        <w:spacing w:before="0" w:after="0" w:line="260" w:lineRule="exact"/>
        <w:ind w:right="20"/>
        <w:jc w:val="center"/>
      </w:pPr>
      <w:r>
        <w:t>СВЕДЕНИЯ</w:t>
      </w:r>
    </w:p>
    <w:p w:rsidR="003E5E56" w:rsidRDefault="003E5E56">
      <w:pPr>
        <w:pStyle w:val="40"/>
        <w:shd w:val="clear" w:color="auto" w:fill="auto"/>
        <w:spacing w:before="0" w:after="113" w:line="370" w:lineRule="exact"/>
        <w:ind w:right="20"/>
        <w:jc w:val="center"/>
      </w:pPr>
      <w:r>
        <w:t>о размере территории и численности населения Галенкинского, Новогеоргиевского, Покровского сельских поселений Октябрьского муниципального района</w:t>
      </w:r>
    </w:p>
    <w:p w:rsidR="003E5E56" w:rsidRDefault="003E5E56">
      <w:pPr>
        <w:pStyle w:val="22"/>
        <w:shd w:val="clear" w:color="auto" w:fill="auto"/>
        <w:spacing w:before="0" w:line="379" w:lineRule="exact"/>
        <w:ind w:left="60" w:right="40" w:firstLine="620"/>
        <w:jc w:val="both"/>
      </w:pPr>
      <w:r>
        <w:t>Границы Галенкинского, Новогеоргиевского, Покровского сельских поселений Октябрьского муниципального района установлены Законом Приморского края от 10 ноября 2004 года № 159- КЗ «Об Октябрьском муниципальном районе»</w:t>
      </w:r>
    </w:p>
    <w:p w:rsidR="003E5E56" w:rsidRDefault="003E5E56">
      <w:pPr>
        <w:pStyle w:val="22"/>
        <w:shd w:val="clear" w:color="auto" w:fill="auto"/>
        <w:spacing w:before="0" w:line="370" w:lineRule="exact"/>
        <w:ind w:left="60" w:right="40" w:firstLine="620"/>
        <w:jc w:val="both"/>
      </w:pPr>
      <w:r>
        <w:t>Находясь на северо-западной части Приморского края, Галенкинское, Новогеоргиевское, Покровское сельские поселения Октябрьского муниципального района граничат на севере с Пограничным муниципальным районом, на северо-востоке - с Липовецким городским поселением Октябрьского муниципального района, на востоке - с Михайловским муниципальным районом, на юго-востоке и юге - с Уссурийским городским округом, Китайской Народной Республикой .</w:t>
      </w:r>
    </w:p>
    <w:p w:rsidR="003E5E56" w:rsidRDefault="003E5E56">
      <w:pPr>
        <w:pStyle w:val="22"/>
        <w:shd w:val="clear" w:color="auto" w:fill="auto"/>
        <w:tabs>
          <w:tab w:val="right" w:pos="9762"/>
        </w:tabs>
        <w:spacing w:before="0" w:line="370" w:lineRule="exact"/>
        <w:ind w:left="60" w:firstLine="620"/>
        <w:jc w:val="both"/>
      </w:pPr>
      <w:r>
        <w:t>Территорию Галенкинского сельского поселения составляют:</w:t>
      </w:r>
      <w:r>
        <w:tab/>
        <w:t>села</w:t>
      </w:r>
    </w:p>
    <w:p w:rsidR="003E5E56" w:rsidRDefault="003E5E56">
      <w:pPr>
        <w:pStyle w:val="22"/>
        <w:shd w:val="clear" w:color="auto" w:fill="auto"/>
        <w:spacing w:before="0" w:line="370" w:lineRule="exact"/>
        <w:ind w:left="60" w:right="40"/>
        <w:jc w:val="both"/>
      </w:pPr>
      <w:r>
        <w:t>Галенки, Дзержинское, Ильичевка и Поречье. Административным центром Г аленкинского сельского поселения является село Г аленки.</w:t>
      </w:r>
    </w:p>
    <w:p w:rsidR="003E5E56" w:rsidRDefault="003E5E56">
      <w:pPr>
        <w:pStyle w:val="22"/>
        <w:shd w:val="clear" w:color="auto" w:fill="auto"/>
        <w:spacing w:before="0" w:line="370" w:lineRule="exact"/>
        <w:ind w:left="60" w:right="40" w:firstLine="620"/>
        <w:jc w:val="both"/>
      </w:pPr>
      <w:r>
        <w:t>Территорию Новогеоргиевского сельского поселения составляют: села Константиновка, Новогеоргиевка, Полтавка и Фадеевка. Административным центром Новогеоргиевского сельского поселения является село Новогеоргиевка.</w:t>
      </w:r>
    </w:p>
    <w:p w:rsidR="003E5E56" w:rsidRDefault="003E5E56">
      <w:pPr>
        <w:pStyle w:val="22"/>
        <w:shd w:val="clear" w:color="auto" w:fill="auto"/>
        <w:tabs>
          <w:tab w:val="right" w:pos="9762"/>
        </w:tabs>
        <w:spacing w:before="0" w:line="370" w:lineRule="exact"/>
        <w:ind w:left="60" w:firstLine="620"/>
        <w:jc w:val="both"/>
      </w:pPr>
      <w:r>
        <w:t>Территорию Покровского сельского поселения составляют:</w:t>
      </w:r>
      <w:r>
        <w:tab/>
        <w:t>села</w:t>
      </w:r>
    </w:p>
    <w:p w:rsidR="003E5E56" w:rsidRDefault="003E5E56">
      <w:pPr>
        <w:pStyle w:val="22"/>
        <w:shd w:val="clear" w:color="auto" w:fill="auto"/>
        <w:spacing w:before="0" w:line="370" w:lineRule="exact"/>
        <w:ind w:left="60" w:right="40"/>
        <w:jc w:val="both"/>
      </w:pPr>
      <w:r>
        <w:t>Гранатовка, Запроточное, Заречное, Покровка, Синельниково-1, Синельниково- 2, Старореченское, Струговка, Чернятино и поселок Дальневосточная МИС. Административным центром Покровского сельского поселения является село Покровка.</w:t>
      </w:r>
    </w:p>
    <w:p w:rsidR="003E5E56" w:rsidRDefault="003E5E56">
      <w:pPr>
        <w:pStyle w:val="22"/>
        <w:shd w:val="clear" w:color="auto" w:fill="auto"/>
        <w:spacing w:before="0" w:line="370" w:lineRule="exact"/>
        <w:ind w:left="60" w:right="40" w:firstLine="620"/>
        <w:jc w:val="both"/>
      </w:pPr>
      <w:r>
        <w:t>Общая площадь территории Галенкинского, Новогеоргиевского и Покровского сельских поселений в установленных границах составляет 109060 гектаров.</w:t>
      </w:r>
    </w:p>
    <w:p w:rsidR="003E5E56" w:rsidRDefault="003E5E56">
      <w:pPr>
        <w:pStyle w:val="22"/>
        <w:shd w:val="clear" w:color="auto" w:fill="auto"/>
        <w:tabs>
          <w:tab w:val="left" w:pos="4222"/>
          <w:tab w:val="left" w:pos="4620"/>
        </w:tabs>
        <w:spacing w:before="0" w:line="370" w:lineRule="exact"/>
        <w:ind w:left="60" w:right="40" w:firstLine="620"/>
        <w:jc w:val="both"/>
      </w:pPr>
      <w:r>
        <w:t>Общая численность населения Галенкинского, Новогеоргиевского и Покровского сельского поселения составляет 21.6 тыс. человек, естественная убыль населения составляет:</w:t>
      </w:r>
      <w:r>
        <w:tab/>
        <w:t>-</w:t>
      </w:r>
      <w:r>
        <w:tab/>
        <w:t>151 чел./год, численность занятых в</w:t>
      </w:r>
    </w:p>
    <w:p w:rsidR="003E5E56" w:rsidRDefault="003E5E56">
      <w:pPr>
        <w:pStyle w:val="22"/>
        <w:shd w:val="clear" w:color="auto" w:fill="auto"/>
        <w:tabs>
          <w:tab w:val="left" w:pos="4620"/>
        </w:tabs>
        <w:spacing w:before="0" w:line="370" w:lineRule="exact"/>
        <w:ind w:left="60"/>
        <w:jc w:val="both"/>
      </w:pPr>
      <w:r>
        <w:t>общественном производстве -</w:t>
      </w:r>
      <w:r>
        <w:tab/>
        <w:t>12,1 тыс.человек, общая численность</w:t>
      </w:r>
    </w:p>
    <w:p w:rsidR="003E5E56" w:rsidRDefault="003E5E56">
      <w:pPr>
        <w:pStyle w:val="22"/>
        <w:shd w:val="clear" w:color="auto" w:fill="auto"/>
        <w:spacing w:before="0" w:after="388" w:line="370" w:lineRule="exact"/>
        <w:ind w:left="60"/>
        <w:jc w:val="both"/>
      </w:pPr>
      <w:r>
        <w:t>пенсионеров - 6,75 тыс.человек.</w:t>
      </w:r>
    </w:p>
    <w:p w:rsidR="003E5E56" w:rsidRDefault="003E5E56">
      <w:pPr>
        <w:pStyle w:val="22"/>
        <w:shd w:val="clear" w:color="auto" w:fill="auto"/>
        <w:spacing w:before="0" w:after="57" w:line="260" w:lineRule="exact"/>
        <w:ind w:left="60"/>
        <w:jc w:val="both"/>
      </w:pPr>
      <w:r>
        <w:t>Председатель</w:t>
      </w:r>
    </w:p>
    <w:p w:rsidR="003E5E56" w:rsidRDefault="003E5E56">
      <w:pPr>
        <w:pStyle w:val="22"/>
        <w:shd w:val="clear" w:color="auto" w:fill="auto"/>
        <w:spacing w:before="0" w:line="260" w:lineRule="exact"/>
        <w:ind w:left="60"/>
        <w:jc w:val="both"/>
        <w:sectPr w:rsidR="003E5E56">
          <w:pgSz w:w="16838" w:h="23810"/>
          <w:pgMar w:top="4681" w:right="3511" w:bottom="4681" w:left="3511" w:header="0" w:footer="3" w:gutter="0"/>
          <w:cols w:space="720"/>
          <w:noEndnote/>
          <w:docGrid w:linePitch="360"/>
        </w:sectPr>
      </w:pPr>
      <w:r>
        <w:t>Думы Октябрьского района</w:t>
      </w:r>
    </w:p>
    <w:p w:rsidR="003E5E56" w:rsidRDefault="003E5E56">
      <w:pPr>
        <w:pStyle w:val="a0"/>
        <w:shd w:val="clear" w:color="auto" w:fill="auto"/>
        <w:spacing w:after="87"/>
        <w:ind w:left="20" w:right="1980"/>
      </w:pPr>
      <w:r>
        <w:t>юдазки го района</w:t>
      </w:r>
    </w:p>
    <w:p w:rsidR="003E5E56" w:rsidRDefault="003E5E56">
      <w:pPr>
        <w:pStyle w:val="a0"/>
        <w:shd w:val="clear" w:color="auto" w:fill="auto"/>
        <w:tabs>
          <w:tab w:val="left" w:pos="1042"/>
          <w:tab w:val="center" w:pos="2276"/>
        </w:tabs>
        <w:spacing w:after="0" w:line="190" w:lineRule="exact"/>
        <w:ind w:left="20"/>
        <w:jc w:val="both"/>
      </w:pPr>
      <w:r>
        <w:t xml:space="preserve">вка </w:t>
      </w:r>
      <w:r>
        <w:tab/>
        <w:t>''</w:t>
      </w:r>
      <w:r>
        <w:tab/>
        <w:t xml:space="preserve">  </w:t>
      </w:r>
      <w:r>
        <w:rPr>
          <w:vertAlign w:val="superscript"/>
        </w:rPr>
        <w:t>1</w:t>
      </w:r>
    </w:p>
    <w:p w:rsidR="003E5E56" w:rsidRDefault="003E5E56">
      <w:pPr>
        <w:pStyle w:val="a0"/>
        <w:shd w:val="clear" w:color="auto" w:fill="auto"/>
        <w:spacing w:after="82" w:line="190" w:lineRule="exact"/>
        <w:ind w:left="20"/>
        <w:jc w:val="both"/>
      </w:pPr>
      <w:r>
        <w:t>■обретения имущества не прянима-</w:t>
      </w:r>
    </w:p>
    <w:p w:rsidR="003E5E56" w:rsidRDefault="003E5E56">
      <w:pPr>
        <w:pStyle w:val="a0"/>
        <w:shd w:val="clear" w:color="auto" w:fill="auto"/>
        <w:spacing w:line="144" w:lineRule="exact"/>
        <w:ind w:left="20"/>
        <w:jc w:val="both"/>
      </w:pPr>
      <w:r>
        <w:rPr>
          <w:rStyle w:val="a1"/>
          <w:lang w:val="en-US" w:eastAsia="en-US"/>
        </w:rPr>
        <w:t>i</w:t>
      </w:r>
      <w:r w:rsidRPr="00D23830">
        <w:rPr>
          <w:lang w:eastAsia="en-US"/>
        </w:rPr>
        <w:t xml:space="preserve"> </w:t>
      </w:r>
      <w:r>
        <w:t xml:space="preserve">конвертов, по лоту </w:t>
      </w:r>
      <w:r>
        <w:rPr>
          <w:rStyle w:val="a1"/>
        </w:rPr>
        <w:t>Ш</w:t>
      </w:r>
      <w:r>
        <w:t xml:space="preserve"> 1 участника- едеяукипая цена аа приобретение</w:t>
      </w:r>
    </w:p>
    <w:p w:rsidR="003E5E56" w:rsidRDefault="003E5E56">
      <w:pPr>
        <w:pStyle w:val="a0"/>
        <w:shd w:val="clear" w:color="auto" w:fill="auto"/>
        <w:spacing w:after="0" w:line="144" w:lineRule="exact"/>
        <w:ind w:left="20"/>
      </w:pPr>
      <w:r>
        <w:t>Хамит Фиргатович - 2600 рублей; о с ограниченной ответственностью Ш» -109000 рублей; пена Александровна -3090 рублей;</w:t>
      </w:r>
    </w:p>
    <w:p w:rsidR="003E5E56" w:rsidRDefault="003E5E56">
      <w:pPr>
        <w:pStyle w:val="a0"/>
        <w:numPr>
          <w:ilvl w:val="0"/>
          <w:numId w:val="1"/>
        </w:numPr>
        <w:shd w:val="clear" w:color="auto" w:fill="auto"/>
        <w:spacing w:after="0" w:line="154" w:lineRule="exact"/>
        <w:ind w:left="20"/>
        <w:jc w:val="both"/>
      </w:pPr>
      <w:r>
        <w:t xml:space="preserve"> с ограниченной ответственностью</w:t>
      </w:r>
    </w:p>
    <w:sectPr w:rsidR="003E5E56" w:rsidSect="004E4412">
      <w:type w:val="continuous"/>
      <w:pgSz w:w="16838" w:h="23810"/>
      <w:pgMar w:top="4681" w:right="3511" w:bottom="4681" w:left="351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E56" w:rsidRDefault="003E5E56">
      <w:r>
        <w:separator/>
      </w:r>
    </w:p>
  </w:endnote>
  <w:endnote w:type="continuationSeparator" w:id="0">
    <w:p w:rsidR="003E5E56" w:rsidRDefault="003E5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9" o:spid="_x0000_s2061" type="#_x0000_t202" style="position:absolute;margin-left:540.1pt;margin-top:677.9pt;width:5.3pt;height:12.05pt;z-index:-2516316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" filled="f" stroked="f">
          <v:textbox style="mso-fit-shape-to-text:t" inset="0,0,0,0">
            <w:txbxContent>
              <w:p w:rsidR="003E5E56" w:rsidRDefault="003E5E56">
                <w:pPr>
                  <w:pStyle w:val="1"/>
                  <w:shd w:val="clear" w:color="auto" w:fill="auto"/>
                  <w:spacing w:line="240" w:lineRule="auto"/>
                  <w:jc w:val="left"/>
                </w:pPr>
                <w:r>
                  <w:rPr>
                    <w:rStyle w:val="10"/>
                  </w:rPr>
                  <w:t>7</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E56" w:rsidRDefault="003E5E56">
      <w:r>
        <w:separator/>
      </w:r>
    </w:p>
  </w:footnote>
  <w:footnote w:type="continuationSeparator" w:id="0">
    <w:p w:rsidR="003E5E56" w:rsidRDefault="003E5E56">
      <w:r>
        <w:continuationSeparator/>
      </w:r>
    </w:p>
  </w:footnote>
  <w:footnote w:id="1">
    <w:p w:rsidR="003E5E56" w:rsidRDefault="003E5E56">
      <w:pPr>
        <w:pStyle w:val="a0"/>
        <w:shd w:val="clear" w:color="auto" w:fill="auto"/>
        <w:spacing w:after="0" w:line="154" w:lineRule="exact"/>
        <w:jc w:val="both"/>
      </w:pPr>
      <w:r>
        <w:footnoteRef/>
      </w:r>
      <w:r>
        <w:t xml:space="preserve"> 30000 рублей:</w:t>
      </w:r>
    </w:p>
    <w:p w:rsidR="003E5E56" w:rsidRDefault="003E5E56">
      <w:pPr>
        <w:pStyle w:val="a0"/>
        <w:shd w:val="clear" w:color="auto" w:fill="auto"/>
        <w:spacing w:after="60"/>
        <w:jc w:val="both"/>
      </w:pPr>
      <w:r>
        <w:t>» с ограниченной ответственностью Ю рублей.</w:t>
      </w:r>
    </w:p>
    <w:p w:rsidR="003E5E56" w:rsidRDefault="003E5E56">
      <w:pPr>
        <w:pStyle w:val="a0"/>
        <w:shd w:val="clear" w:color="auto" w:fill="auto"/>
        <w:spacing w:after="0"/>
        <w:jc w:val="both"/>
      </w:pPr>
      <w:r>
        <w:t xml:space="preserve">хщество с ограниченной ответствен- рьское АТП» покупателем мушщи- :етва Октябрьского района без объяв- юту 3*1 - автобуса ПАЗ </w:t>
      </w:r>
      <w:r w:rsidRPr="00D23830">
        <w:rPr>
          <w:lang w:eastAsia="en-US"/>
        </w:rPr>
        <w:t>320</w:t>
      </w:r>
      <w:r>
        <w:rPr>
          <w:lang w:val="en-US" w:eastAsia="en-US"/>
        </w:rPr>
        <w:t>S</w:t>
      </w:r>
      <w:r w:rsidRPr="00D23830">
        <w:rPr>
          <w:lang w:eastAsia="en-US"/>
        </w:rPr>
        <w:t>3-70,</w:t>
      </w:r>
      <w:r>
        <w:t xml:space="preserve">2006 категории </w:t>
      </w:r>
      <w:r>
        <w:rPr>
          <w:lang w:val="en-US" w:eastAsia="en-US"/>
        </w:rPr>
        <w:t>D</w:t>
      </w:r>
      <w:r w:rsidRPr="00D23830">
        <w:rPr>
          <w:lang w:eastAsia="en-US"/>
        </w:rPr>
        <w:t xml:space="preserve">, </w:t>
      </w:r>
      <w:r>
        <w:t xml:space="preserve">идентификашюнный </w:t>
      </w:r>
      <w:r w:rsidRPr="00D23830">
        <w:rPr>
          <w:lang w:eastAsia="en-US"/>
        </w:rPr>
        <w:t>2</w:t>
      </w:r>
      <w:r>
        <w:rPr>
          <w:lang w:val="en-US" w:eastAsia="en-US"/>
        </w:rPr>
        <w:t>X</w:t>
      </w:r>
      <w:r w:rsidRPr="00D23830">
        <w:rPr>
          <w:lang w:eastAsia="en-US"/>
        </w:rPr>
        <w:t xml:space="preserve">60009601, </w:t>
      </w:r>
      <w:r>
        <w:t xml:space="preserve">номер двигателя 523400 кузова 80009601, две? кузова - жёл- явягатедя 130 я,с., рабочий объём куб.см.. тип двигателя бензиновый, кеималъная масса 6180 кг., масса без •. Пробег во спшюметру </w:t>
      </w:r>
      <w:r>
        <w:rPr>
          <w:rStyle w:val="a1"/>
        </w:rPr>
        <w:t>70888</w:t>
      </w:r>
      <w:r>
        <w:t xml:space="preserve"> км.</w:t>
      </w:r>
    </w:p>
    <w:p w:rsidR="003E5E56" w:rsidRDefault="003E5E56">
      <w:pPr>
        <w:pStyle w:val="a0"/>
        <w:numPr>
          <w:ilvl w:val="0"/>
          <w:numId w:val="2"/>
        </w:numPr>
        <w:shd w:val="clear" w:color="auto" w:fill="auto"/>
        <w:spacing w:after="0"/>
        <w:jc w:val="both"/>
      </w:pPr>
      <w:r>
        <w:t xml:space="preserve"> конвертов, по лоту.% </w:t>
      </w:r>
      <w:r>
        <w:rPr>
          <w:rStyle w:val="a1"/>
        </w:rPr>
        <w:t>2</w:t>
      </w:r>
      <w:r>
        <w:t xml:space="preserve"> учаегаижа-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21" o:spid="_x0000_s2049" type="#_x0000_t202" style="position:absolute;margin-left:421.9pt;margin-top:234.3pt;width:5.3pt;height:12.0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" filled="f" stroked="f">
          <v:textbox style="mso-fit-shape-to-text:t" inset="0,0,0,0">
            <w:txbxContent>
              <w:p w:rsidR="003E5E56" w:rsidRDefault="003E5E56">
                <w:pPr>
                  <w:pStyle w:val="1"/>
                  <w:shd w:val="clear" w:color="auto" w:fill="auto"/>
                  <w:spacing w:line="240" w:lineRule="auto"/>
                  <w:jc w:val="left"/>
                </w:pPr>
                <w:fldSimple w:instr=" PAGE \* MERGEFORMAT ">
                  <w:r w:rsidRPr="006201CE">
                    <w:rPr>
                      <w:rStyle w:val="10"/>
                      <w:noProof/>
                    </w:rPr>
                    <w:t>2</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20" o:spid="_x0000_s2050" type="#_x0000_t202" style="position:absolute;margin-left:421.9pt;margin-top:234.3pt;width:5.3pt;height:12.0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" filled="f" stroked="f">
          <v:textbox style="mso-fit-shape-to-text:t" inset="0,0,0,0">
            <w:txbxContent>
              <w:p w:rsidR="003E5E56" w:rsidRDefault="003E5E56">
                <w:pPr>
                  <w:pStyle w:val="1"/>
                  <w:shd w:val="clear" w:color="auto" w:fill="auto"/>
                  <w:spacing w:line="240" w:lineRule="auto"/>
                  <w:jc w:val="left"/>
                </w:pPr>
                <w:fldSimple w:instr=" PAGE \* MERGEFORMAT ">
                  <w:r w:rsidRPr="006201CE">
                    <w:rPr>
                      <w:rStyle w:val="10"/>
                      <w:noProof/>
                    </w:rPr>
                    <w:t>3</w:t>
                  </w:r>
                </w:fldSimple>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9" o:spid="_x0000_s2051" type="#_x0000_t202" style="position:absolute;margin-left:412.75pt;margin-top:233.45pt;width:5.5pt;height:8.9pt;z-index:-25165209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" filled="f" stroked="f">
          <v:textbox style="mso-fit-shape-to-text:t" inset="0,0,0,0">
            <w:txbxContent>
              <w:p w:rsidR="003E5E56" w:rsidRDefault="003E5E56">
                <w:pPr>
                  <w:pStyle w:val="1"/>
                  <w:shd w:val="clear" w:color="auto" w:fill="auto"/>
                  <w:spacing w:line="240" w:lineRule="auto"/>
                  <w:jc w:val="left"/>
                </w:pPr>
                <w:r>
                  <w:rPr>
                    <w:rStyle w:val="10"/>
                  </w:rPr>
                  <w:t>2</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8" o:spid="_x0000_s2052" type="#_x0000_t202" style="position:absolute;margin-left:412.75pt;margin-top:233.45pt;width:5.3pt;height:12.05pt;z-index:-25165004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" filled="f" stroked="f">
          <v:textbox style="mso-fit-shape-to-text:t" inset="0,0,0,0">
            <w:txbxContent>
              <w:p w:rsidR="003E5E56" w:rsidRDefault="003E5E56">
                <w:pPr>
                  <w:pStyle w:val="1"/>
                  <w:shd w:val="clear" w:color="auto" w:fill="auto"/>
                  <w:spacing w:line="240" w:lineRule="auto"/>
                  <w:jc w:val="left"/>
                </w:pPr>
                <w:r>
                  <w:rPr>
                    <w:rStyle w:val="10"/>
                  </w:rPr>
                  <w:t>2</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7" o:spid="_x0000_s2053" type="#_x0000_t202" style="position:absolute;margin-left:194.15pt;margin-top:207.9pt;width:416.7pt;height:27.6pt;z-index:-25164800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НОВОГЕОРГИЕВСКОГО СЕЛЬСКОГО</w:t>
                </w:r>
              </w:p>
              <w:p w:rsidR="003E5E56" w:rsidRDefault="003E5E56">
                <w:pPr>
                  <w:pStyle w:val="1"/>
                  <w:shd w:val="clear" w:color="auto" w:fill="auto"/>
                  <w:spacing w:line="240" w:lineRule="auto"/>
                  <w:jc w:val="left"/>
                </w:pPr>
                <w:r>
                  <w:rPr>
                    <w:rStyle w:val="a5"/>
                    <w:b/>
                    <w:bCs/>
                  </w:rPr>
                  <w:t>ПОСЕЛЕНИЯ ОКТЯБРЬСКОГО РАЙОНА</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6" o:spid="_x0000_s2054" type="#_x0000_t202" style="position:absolute;margin-left:194.15pt;margin-top:207.9pt;width:416.7pt;height:27.6pt;z-index:-2516459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НОВОГЕОРГИЕВСКОГО СЕЛЬСКОГО</w:t>
                </w:r>
              </w:p>
              <w:p w:rsidR="003E5E56" w:rsidRDefault="003E5E56">
                <w:pPr>
                  <w:pStyle w:val="1"/>
                  <w:shd w:val="clear" w:color="auto" w:fill="auto"/>
                  <w:spacing w:line="240" w:lineRule="auto"/>
                  <w:jc w:val="left"/>
                </w:pPr>
                <w:r>
                  <w:rPr>
                    <w:rStyle w:val="a5"/>
                    <w:b/>
                    <w:bCs/>
                  </w:rPr>
                  <w:t>ПОСЕЛЕНИЯ ОКТЯБРЬСКОГО РАЙОНА</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5" o:spid="_x0000_s2055" type="#_x0000_t202" style="position:absolute;margin-left:157.65pt;margin-top:194.45pt;width:34.1pt;height:9.35pt;z-index:-25164390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" filled="f" stroked="f">
          <v:textbox style="mso-fit-shape-to-text:t" inset="0,0,0,0">
            <w:txbxContent>
              <w:p w:rsidR="003E5E56" w:rsidRDefault="003E5E56">
                <w:pPr>
                  <w:pStyle w:val="1"/>
                  <w:shd w:val="clear" w:color="auto" w:fill="auto"/>
                  <w:spacing w:line="240" w:lineRule="auto"/>
                  <w:jc w:val="left"/>
                </w:pPr>
                <w:r>
                  <w:rPr>
                    <w:rStyle w:val="10pt"/>
                  </w:rPr>
                  <w:t>UsV</w:t>
                </w:r>
                <w:r>
                  <w:rPr>
                    <w:rStyle w:val="10pt"/>
                    <w:lang w:val="ru-RU" w:eastAsia="ru-RU"/>
                  </w:rPr>
                  <w:t>/Ш</w:t>
                </w:r>
              </w:p>
            </w:txbxContent>
          </v:textbox>
          <w10:wrap anchorx="page" anchory="pag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4" o:spid="_x0000_s2056" type="#_x0000_t202" style="position:absolute;margin-left:202.3pt;margin-top:228.05pt;width:416.7pt;height:27.6pt;z-index:-25164185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НОВОГЕОРГИЕВСКОГО СЕЛЬСКОГО</w:t>
                </w:r>
              </w:p>
              <w:p w:rsidR="003E5E56" w:rsidRDefault="003E5E56">
                <w:pPr>
                  <w:pStyle w:val="1"/>
                  <w:shd w:val="clear" w:color="auto" w:fill="auto"/>
                  <w:spacing w:line="240" w:lineRule="auto"/>
                  <w:jc w:val="left"/>
                </w:pPr>
                <w:r>
                  <w:rPr>
                    <w:rStyle w:val="a5"/>
                    <w:b/>
                    <w:bCs/>
                  </w:rPr>
                  <w:t>ПОСЕЛЕНИЯ ОКТЯБРЬСКОГО РАЙОНА</w:t>
                </w:r>
              </w:p>
            </w:txbxContent>
          </v:textbox>
          <w10:wrap anchorx="page" anchory="pag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3" o:spid="_x0000_s2057" type="#_x0000_t202" style="position:absolute;margin-left:194.15pt;margin-top:207.9pt;width:416.7pt;height:27.6pt;z-index:-2516398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НОВОГЕОРГИЕВСКОГО СЕЛЬСКОГО</w:t>
                </w:r>
              </w:p>
              <w:p w:rsidR="003E5E56" w:rsidRDefault="003E5E56">
                <w:pPr>
                  <w:pStyle w:val="1"/>
                  <w:shd w:val="clear" w:color="auto" w:fill="auto"/>
                  <w:spacing w:line="240" w:lineRule="auto"/>
                  <w:jc w:val="left"/>
                </w:pPr>
                <w:r>
                  <w:rPr>
                    <w:rStyle w:val="a5"/>
                    <w:b/>
                    <w:bCs/>
                  </w:rPr>
                  <w:t>ПОСЕЛЕНИЯ ОКТЯБРЬСКОГО РАЙОНА</w:t>
                </w:r>
              </w:p>
            </w:txbxContent>
          </v:textbox>
          <w10:wrap anchorx="page" anchory="pag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2" o:spid="_x0000_s2058" type="#_x0000_t202" style="position:absolute;margin-left:214.9pt;margin-top:244.1pt;width:82.6pt;height:151.8pt;z-index:-2516377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1" o:spid="_x0000_s2059" type="#_x0000_t202" style="position:absolute;margin-left:214.9pt;margin-top:244.1pt;width:385.35pt;height:27.6pt;z-index:-25163571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0" o:spid="_x0000_s2060" type="#_x0000_t202" style="position:absolute;margin-left:212.5pt;margin-top:215.4pt;width:385.35pt;height:27.6pt;z-index:-25163366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8" o:spid="_x0000_s2062" type="#_x0000_t202" style="position:absolute;margin-left:210.6pt;margin-top:228.05pt;width:416.65pt;height:29.75pt;z-index:-2516295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7" o:spid="_x0000_s2063" type="#_x0000_t202" style="position:absolute;margin-left:210.6pt;margin-top:228.05pt;width:385.35pt;height:27.6pt;z-index:-25162752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6" o:spid="_x0000_s2064" type="#_x0000_t202" style="position:absolute;margin-left:216.3pt;margin-top:327.4pt;width:385.35pt;height:27.6pt;z-index:-2516254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 ГАЛЕНКИНСКОГО СЕЛЬСКОГО</w:t>
                </w:r>
              </w:p>
              <w:p w:rsidR="003E5E56" w:rsidRDefault="003E5E56">
                <w:pPr>
                  <w:pStyle w:val="1"/>
                  <w:shd w:val="clear" w:color="auto" w:fill="auto"/>
                  <w:spacing w:line="240" w:lineRule="auto"/>
                  <w:jc w:val="left"/>
                </w:pPr>
                <w:r>
                  <w:rPr>
                    <w:rStyle w:val="a5"/>
                    <w:b/>
                    <w:bCs/>
                  </w:rPr>
                  <w:t>ПОСЕЛЕНИЯ ОКТЯБРЬСКОГО РАЙОНА ПРИМОРСКОГО КРАЯ</w:t>
                </w:r>
              </w:p>
            </w:txbxContent>
          </v:textbox>
          <w10:wrap anchorx="page" anchory="pag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5" o:spid="_x0000_s2065" type="#_x0000_t202" style="position:absolute;margin-left:273.85pt;margin-top:217.6pt;width:294.3pt;height:41.4pt;z-index:-2516234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w:t>
                </w:r>
              </w:p>
              <w:p w:rsidR="003E5E56" w:rsidRDefault="003E5E56">
                <w:pPr>
                  <w:pStyle w:val="1"/>
                  <w:shd w:val="clear" w:color="auto" w:fill="auto"/>
                  <w:spacing w:line="240" w:lineRule="auto"/>
                  <w:jc w:val="left"/>
                </w:pPr>
                <w:r>
                  <w:rPr>
                    <w:rStyle w:val="a5"/>
                    <w:b/>
                    <w:bCs/>
                  </w:rPr>
                  <w:t>ПОКРОВСКОГО СЕЛЬСКОГО ПОСЕЛЕНИЯ</w:t>
                </w:r>
              </w:p>
              <w:p w:rsidR="003E5E56" w:rsidRDefault="003E5E56">
                <w:pPr>
                  <w:pStyle w:val="1"/>
                  <w:shd w:val="clear" w:color="auto" w:fill="auto"/>
                  <w:spacing w:line="240" w:lineRule="auto"/>
                  <w:jc w:val="left"/>
                </w:pPr>
                <w:r>
                  <w:rPr>
                    <w:rStyle w:val="a5"/>
                    <w:b/>
                    <w:bCs/>
                  </w:rPr>
                  <w:t>ОКТЯБРЬСКОГО РАЙОНА ПРИМОРСКОГО КРАЯ</w:t>
                </w:r>
              </w:p>
            </w:txbxContent>
          </v:textbox>
          <w10:wrap anchorx="page" anchory="pag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4" o:spid="_x0000_s2066" type="#_x0000_t202" style="position:absolute;margin-left:273.85pt;margin-top:217.6pt;width:294.3pt;height:41.4pt;z-index:-2516213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w:t>
                </w:r>
              </w:p>
              <w:p w:rsidR="003E5E56" w:rsidRDefault="003E5E56">
                <w:pPr>
                  <w:pStyle w:val="1"/>
                  <w:shd w:val="clear" w:color="auto" w:fill="auto"/>
                  <w:spacing w:line="240" w:lineRule="auto"/>
                  <w:jc w:val="left"/>
                </w:pPr>
                <w:r>
                  <w:rPr>
                    <w:rStyle w:val="a5"/>
                    <w:b/>
                    <w:bCs/>
                  </w:rPr>
                  <w:t>ПОКРОВСКОГО СЕЛЬСКОГО ПОСЕЛЕНИЯ</w:t>
                </w:r>
              </w:p>
              <w:p w:rsidR="003E5E56" w:rsidRDefault="003E5E56">
                <w:pPr>
                  <w:pStyle w:val="1"/>
                  <w:shd w:val="clear" w:color="auto" w:fill="auto"/>
                  <w:spacing w:line="240" w:lineRule="auto"/>
                  <w:jc w:val="left"/>
                </w:pPr>
                <w:r>
                  <w:rPr>
                    <w:rStyle w:val="a5"/>
                    <w:b/>
                    <w:bCs/>
                  </w:rPr>
                  <w:t>ОКТЯБРЬСКОГО РАЙОНА ПРИМОРСКОГО КРАЯ</w:t>
                </w:r>
              </w:p>
            </w:txbxContent>
          </v:textbox>
          <w10:wrap anchorx="page" anchory="pag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3" o:spid="_x0000_s2067" type="#_x0000_t202" style="position:absolute;margin-left:288.35pt;margin-top:201.85pt;width:258.55pt;height:41.4pt;z-index:-25161932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w:t>
                </w:r>
              </w:p>
              <w:p w:rsidR="003E5E56" w:rsidRDefault="003E5E56">
                <w:pPr>
                  <w:pStyle w:val="1"/>
                  <w:shd w:val="clear" w:color="auto" w:fill="auto"/>
                  <w:spacing w:line="240" w:lineRule="auto"/>
                  <w:jc w:val="left"/>
                </w:pPr>
                <w:r>
                  <w:rPr>
                    <w:rStyle w:val="a5"/>
                    <w:b/>
                    <w:bCs/>
                  </w:rPr>
                  <w:t>ПОКРОВСКОГО СЕЛЬСКОГО ПОСЕЛЕНИЯ</w:t>
                </w:r>
              </w:p>
              <w:p w:rsidR="003E5E56" w:rsidRDefault="003E5E56">
                <w:pPr>
                  <w:pStyle w:val="1"/>
                  <w:shd w:val="clear" w:color="auto" w:fill="auto"/>
                  <w:spacing w:line="240" w:lineRule="auto"/>
                  <w:jc w:val="left"/>
                </w:pPr>
                <w:r>
                  <w:rPr>
                    <w:rStyle w:val="a5"/>
                    <w:b/>
                    <w:bCs/>
                  </w:rPr>
                  <w:t>ОКТЯБРЬСКОГО РАЙОНА</w:t>
                </w:r>
              </w:p>
            </w:txbxContent>
          </v:textbox>
          <w10:wrap anchorx="page" anchory="pag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2" o:spid="_x0000_s2068" type="#_x0000_t202" style="position:absolute;margin-left:288.35pt;margin-top:201.85pt;width:80.7pt;height:138pt;z-index:-25161728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" filled="f" stroked="f">
          <v:textbox style="mso-fit-shape-to-text:t" inset="0,0,0,0">
            <w:txbxContent>
              <w:p w:rsidR="003E5E56" w:rsidRDefault="003E5E56">
                <w:pPr>
                  <w:pStyle w:val="1"/>
                  <w:shd w:val="clear" w:color="auto" w:fill="auto"/>
                  <w:spacing w:line="240" w:lineRule="auto"/>
                  <w:jc w:val="left"/>
                </w:pPr>
                <w:r>
                  <w:rPr>
                    <w:rStyle w:val="a5"/>
                    <w:b/>
                    <w:bCs/>
                  </w:rPr>
                  <w:t>МУНИЦИПАЛЬНЫЙ КОМИТЕТ</w:t>
                </w:r>
              </w:p>
              <w:p w:rsidR="003E5E56" w:rsidRDefault="003E5E56">
                <w:pPr>
                  <w:pStyle w:val="1"/>
                  <w:shd w:val="clear" w:color="auto" w:fill="auto"/>
                  <w:spacing w:line="240" w:lineRule="auto"/>
                  <w:jc w:val="left"/>
                </w:pPr>
                <w:r>
                  <w:rPr>
                    <w:rStyle w:val="a5"/>
                    <w:b/>
                    <w:bCs/>
                  </w:rPr>
                  <w:t>ПОКРОВСКОГО СЕЛЬСКОГО ПОСЕЛЕНИЯ</w:t>
                </w:r>
              </w:p>
              <w:p w:rsidR="003E5E56" w:rsidRDefault="003E5E56">
                <w:pPr>
                  <w:pStyle w:val="1"/>
                  <w:shd w:val="clear" w:color="auto" w:fill="auto"/>
                  <w:spacing w:line="240" w:lineRule="auto"/>
                  <w:jc w:val="left"/>
                </w:pPr>
                <w:r>
                  <w:rPr>
                    <w:rStyle w:val="a5"/>
                    <w:b/>
                    <w:bCs/>
                  </w:rPr>
                  <w:t>ОКТЯБРЬСКОГО РАЙОНА</w:t>
                </w:r>
              </w:p>
            </w:txbxContent>
          </v:textbox>
          <w10:wrap anchorx="page" anchory="pag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pPr>
      <w:rPr>
        <w:sz w:val="2"/>
        <w:szCs w:val="2"/>
      </w:rPr>
    </w:pPr>
    <w:r>
      <w:rPr>
        <w:noProof/>
      </w:rPr>
      <w:pict>
        <v:shapetype id="_x0000_t202" coordsize="21600,21600" o:spt="202" path="m,l,21600r21600,l21600,xe">
          <v:stroke joinstyle="miter"/>
          <v:path gradientshapeok="t" o:connecttype="rect"/>
        </v:shapetype>
        <v:shape id="Text Box 1" o:spid="_x0000_s2069" type="#_x0000_t202" style="position:absolute;margin-left:271.5pt;margin-top:15pt;width:232.3pt;height:13.8pt;z-index:-25161523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" filled="f" stroked="f">
          <v:textbox style="mso-fit-shape-to-text:t" inset="0,0,0,0">
            <w:txbxContent>
              <w:p w:rsidR="003E5E56" w:rsidRDefault="003E5E56">
                <w:pPr>
                  <w:pStyle w:val="1"/>
                  <w:shd w:val="clear" w:color="auto" w:fill="auto"/>
                  <w:spacing w:line="240" w:lineRule="auto"/>
                  <w:jc w:val="left"/>
                </w:pPr>
                <w:r>
                  <w:rPr>
                    <w:rStyle w:val="a5"/>
                    <w:b/>
                    <w:bCs/>
                  </w:rPr>
                  <w:t>Итоговый документ публичных слушаний</w:t>
                </w:r>
              </w:p>
            </w:txbxContent>
          </v:textbox>
          <w10:wrap anchorx="page" anchory="pag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56" w:rsidRDefault="003E5E5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C3547"/>
    <w:multiLevelType w:val="multilevel"/>
    <w:tmpl w:val="336067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34A6939"/>
    <w:multiLevelType w:val="multilevel"/>
    <w:tmpl w:val="E4E0E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44A36EF"/>
    <w:multiLevelType w:val="multilevel"/>
    <w:tmpl w:val="66B6BC44"/>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4711AF4"/>
    <w:multiLevelType w:val="multilevel"/>
    <w:tmpl w:val="62D873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6341708"/>
    <w:multiLevelType w:val="multilevel"/>
    <w:tmpl w:val="9D8A1F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CE67FD0"/>
    <w:multiLevelType w:val="multilevel"/>
    <w:tmpl w:val="590C7B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3A0C4F"/>
    <w:multiLevelType w:val="multilevel"/>
    <w:tmpl w:val="D8E8C06E"/>
    <w:lvl w:ilvl="0">
      <w:start w:val="2014"/>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2B720CD"/>
    <w:multiLevelType w:val="multilevel"/>
    <w:tmpl w:val="452E5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3600DD9"/>
    <w:multiLevelType w:val="multilevel"/>
    <w:tmpl w:val="F048BAB0"/>
    <w:lvl w:ilvl="0">
      <w:start w:val="2015"/>
      <w:numFmt w:val="decimal"/>
      <w:lvlText w:val="17.0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6416067"/>
    <w:multiLevelType w:val="multilevel"/>
    <w:tmpl w:val="125495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6FB4000"/>
    <w:multiLevelType w:val="multilevel"/>
    <w:tmpl w:val="FC1C44CC"/>
    <w:lvl w:ilvl="0">
      <w:start w:val="2015"/>
      <w:numFmt w:val="decimal"/>
      <w:lvlText w:val="29.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7EB447C"/>
    <w:multiLevelType w:val="multilevel"/>
    <w:tmpl w:val="25C0A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8761FEF"/>
    <w:multiLevelType w:val="multilevel"/>
    <w:tmpl w:val="7BDAB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AD64502"/>
    <w:multiLevelType w:val="multilevel"/>
    <w:tmpl w:val="5F1AF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1BFC4B8F"/>
    <w:multiLevelType w:val="multilevel"/>
    <w:tmpl w:val="05782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1E805266"/>
    <w:multiLevelType w:val="multilevel"/>
    <w:tmpl w:val="B99AC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09064D1"/>
    <w:multiLevelType w:val="multilevel"/>
    <w:tmpl w:val="F864C98E"/>
    <w:lvl w:ilvl="0">
      <w:start w:val="2014"/>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2AF5988"/>
    <w:multiLevelType w:val="multilevel"/>
    <w:tmpl w:val="05328A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4E475B6"/>
    <w:multiLevelType w:val="multilevel"/>
    <w:tmpl w:val="30B04F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2DAA129E"/>
    <w:multiLevelType w:val="multilevel"/>
    <w:tmpl w:val="CF522DFE"/>
    <w:lvl w:ilvl="0">
      <w:start w:val="2014"/>
      <w:numFmt w:val="decimal"/>
      <w:lvlText w:val="2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2F2D1C8B"/>
    <w:multiLevelType w:val="multilevel"/>
    <w:tmpl w:val="498290F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353E3CF8"/>
    <w:multiLevelType w:val="multilevel"/>
    <w:tmpl w:val="47C26AF0"/>
    <w:lvl w:ilvl="0">
      <w:start w:val="2015"/>
      <w:numFmt w:val="decimal"/>
      <w:lvlText w:val="29.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90A610D"/>
    <w:multiLevelType w:val="multilevel"/>
    <w:tmpl w:val="1122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C955C5B"/>
    <w:multiLevelType w:val="multilevel"/>
    <w:tmpl w:val="93B2913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0194D6D"/>
    <w:multiLevelType w:val="multilevel"/>
    <w:tmpl w:val="335496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7321518"/>
    <w:multiLevelType w:val="multilevel"/>
    <w:tmpl w:val="01B03634"/>
    <w:lvl w:ilvl="0">
      <w:start w:val="2015"/>
      <w:numFmt w:val="decimal"/>
      <w:lvlText w:val="14.0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4AE74681"/>
    <w:multiLevelType w:val="multilevel"/>
    <w:tmpl w:val="0DB8B5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4F204C41"/>
    <w:multiLevelType w:val="multilevel"/>
    <w:tmpl w:val="3ABCC856"/>
    <w:lvl w:ilvl="0">
      <w:start w:val="2015"/>
      <w:numFmt w:val="decimal"/>
      <w:lvlText w:val="29.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AC33F95"/>
    <w:multiLevelType w:val="multilevel"/>
    <w:tmpl w:val="035AF0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5AFE01FE"/>
    <w:multiLevelType w:val="multilevel"/>
    <w:tmpl w:val="122CA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5BBB6256"/>
    <w:multiLevelType w:val="multilevel"/>
    <w:tmpl w:val="A208B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5C1D0CD2"/>
    <w:multiLevelType w:val="multilevel"/>
    <w:tmpl w:val="16D06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5E761D42"/>
    <w:multiLevelType w:val="multilevel"/>
    <w:tmpl w:val="40405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5E901276"/>
    <w:multiLevelType w:val="multilevel"/>
    <w:tmpl w:val="ECB2E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60A261EF"/>
    <w:multiLevelType w:val="multilevel"/>
    <w:tmpl w:val="8D36FD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1BE0D20"/>
    <w:multiLevelType w:val="multilevel"/>
    <w:tmpl w:val="91B43F04"/>
    <w:lvl w:ilvl="0">
      <w:start w:val="2015"/>
      <w:numFmt w:val="decimal"/>
      <w:lvlText w:val="29.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1EE2615"/>
    <w:multiLevelType w:val="multilevel"/>
    <w:tmpl w:val="642EB0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9BE7785"/>
    <w:multiLevelType w:val="multilevel"/>
    <w:tmpl w:val="F7F65C5C"/>
    <w:lvl w:ilvl="0">
      <w:start w:val="2014"/>
      <w:numFmt w:val="decimal"/>
      <w:lvlText w:val="24.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6E8F2A48"/>
    <w:multiLevelType w:val="multilevel"/>
    <w:tmpl w:val="A058F8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71286380"/>
    <w:multiLevelType w:val="multilevel"/>
    <w:tmpl w:val="C48A577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71621075"/>
    <w:multiLevelType w:val="multilevel"/>
    <w:tmpl w:val="189C7AF0"/>
    <w:lvl w:ilvl="0">
      <w:start w:val="2014"/>
      <w:numFmt w:val="decimal"/>
      <w:lvlText w:val="27.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nsid w:val="73DD4926"/>
    <w:multiLevelType w:val="multilevel"/>
    <w:tmpl w:val="D362E21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768053D7"/>
    <w:multiLevelType w:val="multilevel"/>
    <w:tmpl w:val="688A0580"/>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nsid w:val="77FC6115"/>
    <w:multiLevelType w:val="multilevel"/>
    <w:tmpl w:val="81F290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nsid w:val="788B3F6F"/>
    <w:multiLevelType w:val="multilevel"/>
    <w:tmpl w:val="93DE28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nsid w:val="7A210E49"/>
    <w:multiLevelType w:val="multilevel"/>
    <w:tmpl w:val="584609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nsid w:val="7F7C042E"/>
    <w:multiLevelType w:val="multilevel"/>
    <w:tmpl w:val="11BE21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2"/>
  </w:num>
  <w:num w:numId="2">
    <w:abstractNumId w:val="24"/>
  </w:num>
  <w:num w:numId="3">
    <w:abstractNumId w:val="17"/>
  </w:num>
  <w:num w:numId="4">
    <w:abstractNumId w:val="8"/>
  </w:num>
  <w:num w:numId="5">
    <w:abstractNumId w:val="25"/>
  </w:num>
  <w:num w:numId="6">
    <w:abstractNumId w:val="34"/>
  </w:num>
  <w:num w:numId="7">
    <w:abstractNumId w:val="9"/>
  </w:num>
  <w:num w:numId="8">
    <w:abstractNumId w:val="32"/>
  </w:num>
  <w:num w:numId="9">
    <w:abstractNumId w:val="18"/>
  </w:num>
  <w:num w:numId="10">
    <w:abstractNumId w:val="36"/>
  </w:num>
  <w:num w:numId="11">
    <w:abstractNumId w:val="33"/>
  </w:num>
  <w:num w:numId="12">
    <w:abstractNumId w:val="7"/>
  </w:num>
  <w:num w:numId="13">
    <w:abstractNumId w:val="40"/>
  </w:num>
  <w:num w:numId="14">
    <w:abstractNumId w:val="29"/>
  </w:num>
  <w:num w:numId="15">
    <w:abstractNumId w:val="11"/>
  </w:num>
  <w:num w:numId="16">
    <w:abstractNumId w:val="19"/>
  </w:num>
  <w:num w:numId="17">
    <w:abstractNumId w:val="30"/>
  </w:num>
  <w:num w:numId="18">
    <w:abstractNumId w:val="10"/>
  </w:num>
  <w:num w:numId="19">
    <w:abstractNumId w:val="31"/>
  </w:num>
  <w:num w:numId="20">
    <w:abstractNumId w:val="3"/>
  </w:num>
  <w:num w:numId="21">
    <w:abstractNumId w:val="43"/>
  </w:num>
  <w:num w:numId="22">
    <w:abstractNumId w:val="46"/>
  </w:num>
  <w:num w:numId="23">
    <w:abstractNumId w:val="16"/>
  </w:num>
  <w:num w:numId="24">
    <w:abstractNumId w:val="0"/>
  </w:num>
  <w:num w:numId="25">
    <w:abstractNumId w:val="2"/>
  </w:num>
  <w:num w:numId="26">
    <w:abstractNumId w:val="6"/>
  </w:num>
  <w:num w:numId="27">
    <w:abstractNumId w:val="41"/>
  </w:num>
  <w:num w:numId="28">
    <w:abstractNumId w:val="28"/>
  </w:num>
  <w:num w:numId="29">
    <w:abstractNumId w:val="35"/>
  </w:num>
  <w:num w:numId="30">
    <w:abstractNumId w:val="38"/>
  </w:num>
  <w:num w:numId="31">
    <w:abstractNumId w:val="27"/>
  </w:num>
  <w:num w:numId="32">
    <w:abstractNumId w:val="4"/>
  </w:num>
  <w:num w:numId="33">
    <w:abstractNumId w:val="21"/>
  </w:num>
  <w:num w:numId="34">
    <w:abstractNumId w:val="45"/>
  </w:num>
  <w:num w:numId="35">
    <w:abstractNumId w:val="14"/>
  </w:num>
  <w:num w:numId="36">
    <w:abstractNumId w:val="15"/>
  </w:num>
  <w:num w:numId="37">
    <w:abstractNumId w:val="37"/>
  </w:num>
  <w:num w:numId="38">
    <w:abstractNumId w:val="26"/>
  </w:num>
  <w:num w:numId="39">
    <w:abstractNumId w:val="23"/>
  </w:num>
  <w:num w:numId="40">
    <w:abstractNumId w:val="12"/>
  </w:num>
  <w:num w:numId="41">
    <w:abstractNumId w:val="39"/>
  </w:num>
  <w:num w:numId="42">
    <w:abstractNumId w:val="20"/>
  </w:num>
  <w:num w:numId="43">
    <w:abstractNumId w:val="13"/>
  </w:num>
  <w:num w:numId="44">
    <w:abstractNumId w:val="22"/>
  </w:num>
  <w:num w:numId="45">
    <w:abstractNumId w:val="1"/>
  </w:num>
  <w:num w:numId="46">
    <w:abstractNumId w:val="44"/>
  </w:num>
  <w:num w:numId="4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evenAndOddHeaders/>
  <w:drawingGridHorizontalSpacing w:val="181"/>
  <w:drawingGridVerticalSpacing w:val="181"/>
  <w:characterSpacingControl w:val="compressPunctuation"/>
  <w:hdrShapeDefaults>
    <o:shapedefaults v:ext="edit" spidmax="2070"/>
    <o:shapelayout v:ext="edit">
      <o:idmap v:ext="edit" data="2"/>
    </o:shapelayout>
  </w:hdrShapeDefaults>
  <w:footnotePr>
    <w:numFmt w:val="chicago"/>
    <w:numRestart w:val="eachPage"/>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67B3"/>
    <w:rsid w:val="002D19AA"/>
    <w:rsid w:val="003E5E56"/>
    <w:rsid w:val="004E4412"/>
    <w:rsid w:val="006201CE"/>
    <w:rsid w:val="00BB333A"/>
    <w:rsid w:val="00D23830"/>
    <w:rsid w:val="00DC478D"/>
    <w:rsid w:val="00DD67B3"/>
    <w:rsid w:val="00DF13A5"/>
    <w:rsid w:val="00FE441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12"/>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E4412"/>
    <w:rPr>
      <w:rFonts w:cs="Times New Roman"/>
      <w:color w:val="0066CC"/>
      <w:u w:val="single"/>
    </w:rPr>
  </w:style>
  <w:style w:type="character" w:customStyle="1" w:styleId="a">
    <w:name w:val="Сноска_"/>
    <w:basedOn w:val="DefaultParagraphFont"/>
    <w:link w:val="a0"/>
    <w:uiPriority w:val="99"/>
    <w:locked/>
    <w:rsid w:val="004E4412"/>
    <w:rPr>
      <w:rFonts w:ascii="Times New Roman" w:hAnsi="Times New Roman" w:cs="Times New Roman"/>
      <w:sz w:val="19"/>
      <w:szCs w:val="19"/>
      <w:u w:val="none"/>
    </w:rPr>
  </w:style>
  <w:style w:type="character" w:customStyle="1" w:styleId="a1">
    <w:name w:val="Сноска + Курсив"/>
    <w:aliases w:val="Интервал 0 pt"/>
    <w:basedOn w:val="a"/>
    <w:uiPriority w:val="99"/>
    <w:rsid w:val="004E4412"/>
    <w:rPr>
      <w:i/>
      <w:iCs/>
      <w:color w:val="000000"/>
      <w:spacing w:val="-10"/>
      <w:w w:val="100"/>
      <w:position w:val="0"/>
      <w:lang w:val="ru-RU" w:eastAsia="ru-RU"/>
    </w:rPr>
  </w:style>
  <w:style w:type="character" w:customStyle="1" w:styleId="2Exact">
    <w:name w:val="Подпись к картинке (2) Exact"/>
    <w:basedOn w:val="DefaultParagraphFont"/>
    <w:link w:val="2"/>
    <w:uiPriority w:val="99"/>
    <w:locked/>
    <w:rsid w:val="004E4412"/>
    <w:rPr>
      <w:rFonts w:ascii="Times New Roman" w:hAnsi="Times New Roman" w:cs="Times New Roman"/>
      <w:b/>
      <w:bCs/>
      <w:sz w:val="18"/>
      <w:szCs w:val="18"/>
      <w:u w:val="none"/>
    </w:rPr>
  </w:style>
  <w:style w:type="character" w:customStyle="1" w:styleId="3Exact">
    <w:name w:val="Основной текст (3) Exact"/>
    <w:basedOn w:val="DefaultParagraphFont"/>
    <w:uiPriority w:val="99"/>
    <w:rsid w:val="004E4412"/>
    <w:rPr>
      <w:rFonts w:ascii="Times New Roman" w:hAnsi="Times New Roman" w:cs="Times New Roman"/>
      <w:spacing w:val="-6"/>
      <w:sz w:val="17"/>
      <w:szCs w:val="17"/>
      <w:u w:val="none"/>
    </w:rPr>
  </w:style>
  <w:style w:type="character" w:customStyle="1" w:styleId="20">
    <w:name w:val="Основной текст (2)_"/>
    <w:basedOn w:val="DefaultParagraphFont"/>
    <w:link w:val="21"/>
    <w:uiPriority w:val="99"/>
    <w:locked/>
    <w:rsid w:val="004E4412"/>
    <w:rPr>
      <w:rFonts w:ascii="Times New Roman" w:hAnsi="Times New Roman" w:cs="Times New Roman"/>
      <w:sz w:val="26"/>
      <w:szCs w:val="26"/>
      <w:u w:val="none"/>
    </w:rPr>
  </w:style>
  <w:style w:type="character" w:customStyle="1" w:styleId="a2">
    <w:name w:val="Основной текст_"/>
    <w:basedOn w:val="DefaultParagraphFont"/>
    <w:link w:val="22"/>
    <w:uiPriority w:val="99"/>
    <w:locked/>
    <w:rsid w:val="004E4412"/>
    <w:rPr>
      <w:rFonts w:ascii="Times New Roman" w:hAnsi="Times New Roman" w:cs="Times New Roman"/>
      <w:sz w:val="26"/>
      <w:szCs w:val="26"/>
      <w:u w:val="none"/>
    </w:rPr>
  </w:style>
  <w:style w:type="character" w:customStyle="1" w:styleId="Exact">
    <w:name w:val="Основной текст Exact"/>
    <w:basedOn w:val="DefaultParagraphFont"/>
    <w:uiPriority w:val="99"/>
    <w:rsid w:val="004E4412"/>
    <w:rPr>
      <w:rFonts w:ascii="Times New Roman" w:hAnsi="Times New Roman" w:cs="Times New Roman"/>
      <w:spacing w:val="2"/>
      <w:u w:val="none"/>
    </w:rPr>
  </w:style>
  <w:style w:type="character" w:customStyle="1" w:styleId="3">
    <w:name w:val="Основной текст (3)_"/>
    <w:basedOn w:val="DefaultParagraphFont"/>
    <w:link w:val="30"/>
    <w:uiPriority w:val="99"/>
    <w:locked/>
    <w:rsid w:val="004E4412"/>
    <w:rPr>
      <w:rFonts w:ascii="Times New Roman" w:hAnsi="Times New Roman" w:cs="Times New Roman"/>
      <w:sz w:val="19"/>
      <w:szCs w:val="19"/>
      <w:u w:val="none"/>
    </w:rPr>
  </w:style>
  <w:style w:type="character" w:customStyle="1" w:styleId="12pt">
    <w:name w:val="Основной текст + 12 pt"/>
    <w:basedOn w:val="a2"/>
    <w:uiPriority w:val="99"/>
    <w:rsid w:val="004E4412"/>
    <w:rPr>
      <w:color w:val="000000"/>
      <w:spacing w:val="0"/>
      <w:w w:val="100"/>
      <w:position w:val="0"/>
      <w:sz w:val="24"/>
      <w:szCs w:val="24"/>
      <w:lang w:val="ru-RU" w:eastAsia="ru-RU"/>
    </w:rPr>
  </w:style>
  <w:style w:type="character" w:customStyle="1" w:styleId="4">
    <w:name w:val="Основной текст (4)_"/>
    <w:basedOn w:val="DefaultParagraphFont"/>
    <w:link w:val="40"/>
    <w:uiPriority w:val="99"/>
    <w:locked/>
    <w:rsid w:val="004E4412"/>
    <w:rPr>
      <w:rFonts w:ascii="Times New Roman" w:hAnsi="Times New Roman" w:cs="Times New Roman"/>
      <w:b/>
      <w:bCs/>
      <w:sz w:val="26"/>
      <w:szCs w:val="26"/>
      <w:u w:val="none"/>
    </w:rPr>
  </w:style>
  <w:style w:type="character" w:customStyle="1" w:styleId="3Exact0">
    <w:name w:val="Подпись к картинке (3) Exact"/>
    <w:basedOn w:val="DefaultParagraphFont"/>
    <w:link w:val="31"/>
    <w:uiPriority w:val="99"/>
    <w:locked/>
    <w:rsid w:val="004E4412"/>
    <w:rPr>
      <w:rFonts w:ascii="Times New Roman" w:hAnsi="Times New Roman" w:cs="Times New Roman"/>
      <w:spacing w:val="2"/>
      <w:u w:val="none"/>
    </w:rPr>
  </w:style>
  <w:style w:type="character" w:customStyle="1" w:styleId="23">
    <w:name w:val="Заголовок №2_"/>
    <w:basedOn w:val="DefaultParagraphFont"/>
    <w:link w:val="24"/>
    <w:uiPriority w:val="99"/>
    <w:locked/>
    <w:rsid w:val="004E4412"/>
    <w:rPr>
      <w:rFonts w:ascii="Times New Roman" w:hAnsi="Times New Roman" w:cs="Times New Roman"/>
      <w:b/>
      <w:bCs/>
      <w:spacing w:val="90"/>
      <w:sz w:val="30"/>
      <w:szCs w:val="30"/>
      <w:u w:val="none"/>
    </w:rPr>
  </w:style>
  <w:style w:type="character" w:customStyle="1" w:styleId="a3">
    <w:name w:val="Колонтитул_"/>
    <w:basedOn w:val="DefaultParagraphFont"/>
    <w:link w:val="1"/>
    <w:uiPriority w:val="99"/>
    <w:locked/>
    <w:rsid w:val="004E4412"/>
    <w:rPr>
      <w:rFonts w:ascii="Times New Roman" w:hAnsi="Times New Roman" w:cs="Times New Roman"/>
      <w:b/>
      <w:bCs/>
      <w:u w:val="none"/>
    </w:rPr>
  </w:style>
  <w:style w:type="character" w:customStyle="1" w:styleId="10">
    <w:name w:val="Колонтитул + 10"/>
    <w:aliases w:val="5 pt,Не полужирный"/>
    <w:basedOn w:val="a3"/>
    <w:uiPriority w:val="99"/>
    <w:rsid w:val="004E4412"/>
    <w:rPr>
      <w:color w:val="000000"/>
      <w:spacing w:val="0"/>
      <w:w w:val="100"/>
      <w:position w:val="0"/>
      <w:sz w:val="21"/>
      <w:szCs w:val="21"/>
      <w:lang w:val="ru-RU" w:eastAsia="ru-RU"/>
    </w:rPr>
  </w:style>
  <w:style w:type="character" w:customStyle="1" w:styleId="41">
    <w:name w:val="Заголовок №4_"/>
    <w:basedOn w:val="DefaultParagraphFont"/>
    <w:link w:val="42"/>
    <w:uiPriority w:val="99"/>
    <w:locked/>
    <w:rsid w:val="004E4412"/>
    <w:rPr>
      <w:rFonts w:ascii="Times New Roman" w:hAnsi="Times New Roman" w:cs="Times New Roman"/>
      <w:b/>
      <w:bCs/>
      <w:sz w:val="26"/>
      <w:szCs w:val="26"/>
      <w:u w:val="none"/>
    </w:rPr>
  </w:style>
  <w:style w:type="character" w:customStyle="1" w:styleId="11">
    <w:name w:val="Основной текст1"/>
    <w:basedOn w:val="a2"/>
    <w:uiPriority w:val="99"/>
    <w:rsid w:val="004E4412"/>
    <w:rPr>
      <w:color w:val="000000"/>
      <w:spacing w:val="0"/>
      <w:w w:val="100"/>
      <w:position w:val="0"/>
      <w:lang w:val="ru-RU" w:eastAsia="ru-RU"/>
    </w:rPr>
  </w:style>
  <w:style w:type="character" w:customStyle="1" w:styleId="a4">
    <w:name w:val="Основной текст + Полужирный"/>
    <w:basedOn w:val="a2"/>
    <w:uiPriority w:val="99"/>
    <w:rsid w:val="004E4412"/>
    <w:rPr>
      <w:b/>
      <w:bCs/>
      <w:color w:val="000000"/>
      <w:spacing w:val="0"/>
      <w:w w:val="100"/>
      <w:position w:val="0"/>
      <w:lang w:val="ru-RU" w:eastAsia="ru-RU"/>
    </w:rPr>
  </w:style>
  <w:style w:type="character" w:customStyle="1" w:styleId="5">
    <w:name w:val="Основной текст (5)_"/>
    <w:basedOn w:val="DefaultParagraphFont"/>
    <w:link w:val="50"/>
    <w:uiPriority w:val="99"/>
    <w:locked/>
    <w:rsid w:val="004E4412"/>
    <w:rPr>
      <w:rFonts w:ascii="Times New Roman" w:hAnsi="Times New Roman" w:cs="Times New Roman"/>
      <w:i/>
      <w:iCs/>
      <w:sz w:val="28"/>
      <w:szCs w:val="28"/>
      <w:u w:val="none"/>
    </w:rPr>
  </w:style>
  <w:style w:type="character" w:customStyle="1" w:styleId="43">
    <w:name w:val="Подпись к картинке (4)_"/>
    <w:basedOn w:val="DefaultParagraphFont"/>
    <w:link w:val="44"/>
    <w:uiPriority w:val="99"/>
    <w:locked/>
    <w:rsid w:val="004E4412"/>
    <w:rPr>
      <w:rFonts w:ascii="Times New Roman" w:hAnsi="Times New Roman" w:cs="Times New Roman"/>
      <w:sz w:val="8"/>
      <w:szCs w:val="8"/>
      <w:u w:val="none"/>
    </w:rPr>
  </w:style>
  <w:style w:type="character" w:customStyle="1" w:styleId="7Exact">
    <w:name w:val="Основной текст (7) Exact"/>
    <w:basedOn w:val="DefaultParagraphFont"/>
    <w:uiPriority w:val="99"/>
    <w:rsid w:val="004E4412"/>
    <w:rPr>
      <w:rFonts w:ascii="Times New Roman" w:hAnsi="Times New Roman" w:cs="Times New Roman"/>
      <w:spacing w:val="3"/>
      <w:sz w:val="23"/>
      <w:szCs w:val="23"/>
      <w:u w:val="none"/>
    </w:rPr>
  </w:style>
  <w:style w:type="character" w:customStyle="1" w:styleId="6Exact">
    <w:name w:val="Основной текст (6) Exact"/>
    <w:basedOn w:val="DefaultParagraphFont"/>
    <w:uiPriority w:val="99"/>
    <w:rsid w:val="004E4412"/>
    <w:rPr>
      <w:rFonts w:ascii="Times New Roman" w:hAnsi="Times New Roman" w:cs="Times New Roman"/>
      <w:b/>
      <w:bCs/>
      <w:spacing w:val="3"/>
      <w:sz w:val="23"/>
      <w:szCs w:val="23"/>
      <w:u w:val="none"/>
    </w:rPr>
  </w:style>
  <w:style w:type="character" w:customStyle="1" w:styleId="12">
    <w:name w:val="Заголовок №1_"/>
    <w:basedOn w:val="DefaultParagraphFont"/>
    <w:link w:val="110"/>
    <w:uiPriority w:val="99"/>
    <w:locked/>
    <w:rsid w:val="004E4412"/>
    <w:rPr>
      <w:rFonts w:ascii="Times New Roman" w:hAnsi="Times New Roman" w:cs="Times New Roman"/>
      <w:spacing w:val="50"/>
      <w:sz w:val="20"/>
      <w:szCs w:val="20"/>
      <w:u w:val="none"/>
    </w:rPr>
  </w:style>
  <w:style w:type="character" w:customStyle="1" w:styleId="13">
    <w:name w:val="Заголовок №1"/>
    <w:basedOn w:val="12"/>
    <w:uiPriority w:val="99"/>
    <w:rsid w:val="004E4412"/>
    <w:rPr>
      <w:color w:val="FFFFFF"/>
      <w:w w:val="100"/>
      <w:position w:val="0"/>
      <w:lang w:val="ru-RU" w:eastAsia="ru-RU"/>
    </w:rPr>
  </w:style>
  <w:style w:type="character" w:customStyle="1" w:styleId="10pt">
    <w:name w:val="Колонтитул + 10 pt"/>
    <w:aliases w:val="Не полужирный3,Курсив,Интервал 0 pt6"/>
    <w:basedOn w:val="a3"/>
    <w:uiPriority w:val="99"/>
    <w:rsid w:val="004E4412"/>
    <w:rPr>
      <w:i/>
      <w:iCs/>
      <w:color w:val="000000"/>
      <w:spacing w:val="-10"/>
      <w:w w:val="100"/>
      <w:position w:val="0"/>
      <w:sz w:val="20"/>
      <w:szCs w:val="20"/>
      <w:lang w:val="en-US" w:eastAsia="en-US"/>
    </w:rPr>
  </w:style>
  <w:style w:type="character" w:customStyle="1" w:styleId="6">
    <w:name w:val="Основной текст (6)_"/>
    <w:basedOn w:val="DefaultParagraphFont"/>
    <w:link w:val="60"/>
    <w:uiPriority w:val="99"/>
    <w:locked/>
    <w:rsid w:val="004E4412"/>
    <w:rPr>
      <w:rFonts w:ascii="Times New Roman" w:hAnsi="Times New Roman" w:cs="Times New Roman"/>
      <w:b/>
      <w:bCs/>
      <w:u w:val="none"/>
    </w:rPr>
  </w:style>
  <w:style w:type="character" w:customStyle="1" w:styleId="7">
    <w:name w:val="Основной текст (7)_"/>
    <w:basedOn w:val="DefaultParagraphFont"/>
    <w:link w:val="71"/>
    <w:uiPriority w:val="99"/>
    <w:locked/>
    <w:rsid w:val="004E4412"/>
    <w:rPr>
      <w:rFonts w:ascii="Times New Roman" w:hAnsi="Times New Roman" w:cs="Times New Roman"/>
      <w:u w:val="none"/>
    </w:rPr>
  </w:style>
  <w:style w:type="character" w:customStyle="1" w:styleId="a5">
    <w:name w:val="Колонтитул"/>
    <w:basedOn w:val="a3"/>
    <w:uiPriority w:val="99"/>
    <w:rsid w:val="004E4412"/>
    <w:rPr>
      <w:color w:val="000000"/>
      <w:spacing w:val="0"/>
      <w:w w:val="100"/>
      <w:position w:val="0"/>
      <w:sz w:val="24"/>
      <w:szCs w:val="24"/>
      <w:lang w:val="ru-RU" w:eastAsia="ru-RU"/>
    </w:rPr>
  </w:style>
  <w:style w:type="character" w:customStyle="1" w:styleId="70">
    <w:name w:val="Основной текст (7)"/>
    <w:basedOn w:val="7"/>
    <w:uiPriority w:val="99"/>
    <w:rsid w:val="004E4412"/>
    <w:rPr>
      <w:color w:val="000000"/>
      <w:spacing w:val="0"/>
      <w:w w:val="100"/>
      <w:position w:val="0"/>
      <w:sz w:val="24"/>
      <w:szCs w:val="24"/>
      <w:u w:val="single"/>
      <w:lang w:val="ru-RU" w:eastAsia="ru-RU"/>
    </w:rPr>
  </w:style>
  <w:style w:type="character" w:customStyle="1" w:styleId="8Exact">
    <w:name w:val="Основной текст (8) Exact"/>
    <w:basedOn w:val="DefaultParagraphFont"/>
    <w:link w:val="8"/>
    <w:uiPriority w:val="99"/>
    <w:locked/>
    <w:rsid w:val="004E4412"/>
    <w:rPr>
      <w:rFonts w:ascii="Times New Roman" w:hAnsi="Times New Roman" w:cs="Times New Roman"/>
      <w:i/>
      <w:iCs/>
      <w:sz w:val="20"/>
      <w:szCs w:val="20"/>
      <w:u w:val="none"/>
    </w:rPr>
  </w:style>
  <w:style w:type="character" w:customStyle="1" w:styleId="9Exact">
    <w:name w:val="Основной текст (9) Exact"/>
    <w:basedOn w:val="DefaultParagraphFont"/>
    <w:link w:val="9"/>
    <w:uiPriority w:val="99"/>
    <w:locked/>
    <w:rsid w:val="004E4412"/>
    <w:rPr>
      <w:rFonts w:ascii="Times New Roman" w:hAnsi="Times New Roman" w:cs="Times New Roman"/>
      <w:spacing w:val="29"/>
      <w:sz w:val="46"/>
      <w:szCs w:val="46"/>
      <w:u w:val="none"/>
    </w:rPr>
  </w:style>
  <w:style w:type="character" w:customStyle="1" w:styleId="10Exact">
    <w:name w:val="Основной текст (10) Exact"/>
    <w:basedOn w:val="DefaultParagraphFont"/>
    <w:link w:val="100"/>
    <w:uiPriority w:val="99"/>
    <w:locked/>
    <w:rsid w:val="004E4412"/>
    <w:rPr>
      <w:rFonts w:ascii="Microsoft Sans Serif" w:eastAsia="Times New Roman" w:hAnsi="Microsoft Sans Serif" w:cs="Microsoft Sans Serif"/>
      <w:spacing w:val="-2"/>
      <w:sz w:val="15"/>
      <w:szCs w:val="15"/>
      <w:u w:val="none"/>
    </w:rPr>
  </w:style>
  <w:style w:type="character" w:customStyle="1" w:styleId="10TimesNewRoman">
    <w:name w:val="Основной текст (10) + Times New Roman"/>
    <w:aliases w:val="12 pt,Полужирный,Интервал 0 pt Exact"/>
    <w:basedOn w:val="10Exact"/>
    <w:uiPriority w:val="99"/>
    <w:rsid w:val="004E4412"/>
    <w:rPr>
      <w:rFonts w:ascii="Times New Roman" w:hAnsi="Times New Roman" w:cs="Times New Roman"/>
      <w:b/>
      <w:bCs/>
      <w:color w:val="000000"/>
      <w:spacing w:val="3"/>
      <w:w w:val="100"/>
      <w:position w:val="0"/>
      <w:sz w:val="24"/>
      <w:szCs w:val="24"/>
      <w:lang w:val="ru-RU" w:eastAsia="ru-RU"/>
    </w:rPr>
  </w:style>
  <w:style w:type="character" w:customStyle="1" w:styleId="11Exact">
    <w:name w:val="Основной текст (11) Exact"/>
    <w:basedOn w:val="DefaultParagraphFont"/>
    <w:link w:val="111"/>
    <w:uiPriority w:val="99"/>
    <w:locked/>
    <w:rsid w:val="004E4412"/>
    <w:rPr>
      <w:rFonts w:ascii="Candara" w:eastAsia="Times New Roman" w:hAnsi="Candara" w:cs="Candara"/>
      <w:b/>
      <w:bCs/>
      <w:spacing w:val="-11"/>
      <w:sz w:val="44"/>
      <w:szCs w:val="44"/>
      <w:u w:val="none"/>
    </w:rPr>
  </w:style>
  <w:style w:type="character" w:customStyle="1" w:styleId="5Exact">
    <w:name w:val="Подпись к картинке (5) Exact"/>
    <w:basedOn w:val="DefaultParagraphFont"/>
    <w:link w:val="51"/>
    <w:uiPriority w:val="99"/>
    <w:locked/>
    <w:rsid w:val="004E4412"/>
    <w:rPr>
      <w:rFonts w:ascii="Times New Roman" w:hAnsi="Times New Roman" w:cs="Times New Roman"/>
      <w:spacing w:val="-4"/>
      <w:sz w:val="19"/>
      <w:szCs w:val="19"/>
      <w:u w:val="none"/>
    </w:rPr>
  </w:style>
  <w:style w:type="character" w:customStyle="1" w:styleId="12Exact">
    <w:name w:val="Основной текст (12) Exact"/>
    <w:basedOn w:val="DefaultParagraphFont"/>
    <w:uiPriority w:val="99"/>
    <w:rsid w:val="004E4412"/>
    <w:rPr>
      <w:rFonts w:ascii="Times New Roman" w:hAnsi="Times New Roman" w:cs="Times New Roman"/>
      <w:i/>
      <w:iCs/>
      <w:spacing w:val="1"/>
      <w:u w:val="none"/>
    </w:rPr>
  </w:style>
  <w:style w:type="character" w:customStyle="1" w:styleId="13Exact">
    <w:name w:val="Основной текст (13) Exact"/>
    <w:basedOn w:val="DefaultParagraphFont"/>
    <w:link w:val="130"/>
    <w:uiPriority w:val="99"/>
    <w:locked/>
    <w:rsid w:val="004E4412"/>
    <w:rPr>
      <w:rFonts w:ascii="Times New Roman" w:hAnsi="Times New Roman" w:cs="Times New Roman"/>
      <w:i/>
      <w:iCs/>
      <w:spacing w:val="1"/>
      <w:sz w:val="18"/>
      <w:szCs w:val="18"/>
      <w:u w:val="none"/>
    </w:rPr>
  </w:style>
  <w:style w:type="character" w:customStyle="1" w:styleId="138">
    <w:name w:val="Основной текст (13) + 8"/>
    <w:aliases w:val="5 pt12,Полужирный8,Не курсив,Интервал 0 pt Exact19"/>
    <w:basedOn w:val="13Exact"/>
    <w:uiPriority w:val="99"/>
    <w:rsid w:val="004E4412"/>
    <w:rPr>
      <w:b/>
      <w:bCs/>
      <w:color w:val="000000"/>
      <w:spacing w:val="0"/>
      <w:w w:val="100"/>
      <w:position w:val="0"/>
      <w:sz w:val="17"/>
      <w:szCs w:val="17"/>
      <w:lang w:val="ru-RU" w:eastAsia="ru-RU"/>
    </w:rPr>
  </w:style>
  <w:style w:type="character" w:customStyle="1" w:styleId="14Exact">
    <w:name w:val="Основной текст (14) Exact"/>
    <w:basedOn w:val="DefaultParagraphFont"/>
    <w:uiPriority w:val="99"/>
    <w:rsid w:val="004E4412"/>
    <w:rPr>
      <w:rFonts w:ascii="Times New Roman" w:hAnsi="Times New Roman" w:cs="Times New Roman"/>
      <w:spacing w:val="-4"/>
      <w:sz w:val="19"/>
      <w:szCs w:val="19"/>
      <w:u w:val="none"/>
    </w:rPr>
  </w:style>
  <w:style w:type="character" w:customStyle="1" w:styleId="39">
    <w:name w:val="Основной текст (3) + 9"/>
    <w:aliases w:val="5 pt11,Интервал 0 pt Exact18"/>
    <w:basedOn w:val="3"/>
    <w:uiPriority w:val="99"/>
    <w:rsid w:val="004E4412"/>
    <w:rPr>
      <w:color w:val="000000"/>
      <w:spacing w:val="-4"/>
      <w:w w:val="100"/>
      <w:position w:val="0"/>
      <w:lang w:val="ru-RU" w:eastAsia="ru-RU"/>
    </w:rPr>
  </w:style>
  <w:style w:type="character" w:customStyle="1" w:styleId="15Exact">
    <w:name w:val="Основной текст (15) Exact"/>
    <w:basedOn w:val="DefaultParagraphFont"/>
    <w:link w:val="15"/>
    <w:uiPriority w:val="99"/>
    <w:locked/>
    <w:rsid w:val="004E4412"/>
    <w:rPr>
      <w:rFonts w:ascii="Times New Roman" w:hAnsi="Times New Roman" w:cs="Times New Roman"/>
      <w:b/>
      <w:bCs/>
      <w:sz w:val="14"/>
      <w:szCs w:val="14"/>
      <w:u w:val="none"/>
    </w:rPr>
  </w:style>
  <w:style w:type="character" w:customStyle="1" w:styleId="139">
    <w:name w:val="Основной текст (13) + 9"/>
    <w:aliases w:val="5 pt10,Не курсив1,Интервал 0 pt Exact17"/>
    <w:basedOn w:val="13Exact"/>
    <w:uiPriority w:val="99"/>
    <w:rsid w:val="004E4412"/>
    <w:rPr>
      <w:color w:val="000000"/>
      <w:spacing w:val="-4"/>
      <w:w w:val="100"/>
      <w:position w:val="0"/>
      <w:sz w:val="19"/>
      <w:szCs w:val="19"/>
      <w:lang w:val="ru-RU" w:eastAsia="ru-RU"/>
    </w:rPr>
  </w:style>
  <w:style w:type="character" w:customStyle="1" w:styleId="16Exact">
    <w:name w:val="Основной текст (16) Exact"/>
    <w:basedOn w:val="DefaultParagraphFont"/>
    <w:link w:val="16"/>
    <w:uiPriority w:val="99"/>
    <w:locked/>
    <w:rsid w:val="004E4412"/>
    <w:rPr>
      <w:rFonts w:ascii="Times New Roman" w:hAnsi="Times New Roman" w:cs="Times New Roman"/>
      <w:b/>
      <w:bCs/>
      <w:sz w:val="18"/>
      <w:szCs w:val="18"/>
      <w:u w:val="none"/>
    </w:rPr>
  </w:style>
  <w:style w:type="character" w:customStyle="1" w:styleId="17Exact">
    <w:name w:val="Основной текст (17) Exact"/>
    <w:basedOn w:val="DefaultParagraphFont"/>
    <w:link w:val="17"/>
    <w:uiPriority w:val="99"/>
    <w:locked/>
    <w:rsid w:val="004E4412"/>
    <w:rPr>
      <w:rFonts w:ascii="Times New Roman" w:hAnsi="Times New Roman" w:cs="Times New Roman"/>
      <w:b/>
      <w:bCs/>
      <w:spacing w:val="-6"/>
      <w:sz w:val="18"/>
      <w:szCs w:val="18"/>
      <w:u w:val="none"/>
    </w:rPr>
  </w:style>
  <w:style w:type="character" w:customStyle="1" w:styleId="32">
    <w:name w:val="Основной текст (3) + Курсив"/>
    <w:aliases w:val="Интервал 0 pt Exact16"/>
    <w:basedOn w:val="3"/>
    <w:uiPriority w:val="99"/>
    <w:rsid w:val="004E4412"/>
    <w:rPr>
      <w:i/>
      <w:iCs/>
      <w:color w:val="000000"/>
      <w:spacing w:val="-8"/>
      <w:w w:val="100"/>
      <w:position w:val="0"/>
      <w:sz w:val="17"/>
      <w:szCs w:val="17"/>
      <w:lang w:val="ru-RU" w:eastAsia="ru-RU"/>
    </w:rPr>
  </w:style>
  <w:style w:type="character" w:customStyle="1" w:styleId="18Exact">
    <w:name w:val="Основной текст (18) Exact"/>
    <w:basedOn w:val="DefaultParagraphFont"/>
    <w:uiPriority w:val="99"/>
    <w:rsid w:val="004E4412"/>
    <w:rPr>
      <w:rFonts w:cs="Times New Roman"/>
      <w:b/>
      <w:bCs/>
      <w:spacing w:val="8"/>
      <w:sz w:val="19"/>
      <w:szCs w:val="19"/>
      <w:u w:val="none"/>
    </w:rPr>
  </w:style>
  <w:style w:type="character" w:customStyle="1" w:styleId="18TimesNewRoman">
    <w:name w:val="Основной текст (18) + Times New Roman"/>
    <w:aliases w:val="Не полужирный2,Интервал 0 pt Exact15"/>
    <w:basedOn w:val="18"/>
    <w:uiPriority w:val="99"/>
    <w:rsid w:val="004E4412"/>
    <w:rPr>
      <w:rFonts w:ascii="Times New Roman" w:hAnsi="Times New Roman"/>
      <w:sz w:val="19"/>
      <w:szCs w:val="19"/>
    </w:rPr>
  </w:style>
  <w:style w:type="character" w:customStyle="1" w:styleId="3Candara">
    <w:name w:val="Основной текст (3) + Candara"/>
    <w:aliases w:val="9 pt,Интервал 0 pt Exact14"/>
    <w:basedOn w:val="3"/>
    <w:uiPriority w:val="99"/>
    <w:rsid w:val="004E4412"/>
    <w:rPr>
      <w:rFonts w:ascii="Candara" w:eastAsia="Times New Roman" w:hAnsi="Candara" w:cs="Candara"/>
      <w:color w:val="000000"/>
      <w:spacing w:val="0"/>
      <w:w w:val="100"/>
      <w:position w:val="0"/>
      <w:sz w:val="18"/>
      <w:szCs w:val="18"/>
      <w:lang w:val="ru-RU" w:eastAsia="ru-RU"/>
    </w:rPr>
  </w:style>
  <w:style w:type="character" w:customStyle="1" w:styleId="19Exact">
    <w:name w:val="Основной текст (19) Exact"/>
    <w:basedOn w:val="DefaultParagraphFont"/>
    <w:link w:val="19"/>
    <w:uiPriority w:val="99"/>
    <w:locked/>
    <w:rsid w:val="004E4412"/>
    <w:rPr>
      <w:rFonts w:ascii="Candara" w:eastAsia="Times New Roman" w:hAnsi="Candara" w:cs="Candara"/>
      <w:b/>
      <w:bCs/>
      <w:spacing w:val="-5"/>
      <w:sz w:val="26"/>
      <w:szCs w:val="26"/>
      <w:u w:val="none"/>
    </w:rPr>
  </w:style>
  <w:style w:type="character" w:customStyle="1" w:styleId="19Exact1">
    <w:name w:val="Основной текст (19) Exact1"/>
    <w:basedOn w:val="19Exact"/>
    <w:uiPriority w:val="99"/>
    <w:rsid w:val="004E4412"/>
    <w:rPr>
      <w:color w:val="000000"/>
      <w:w w:val="100"/>
      <w:position w:val="0"/>
      <w:u w:val="single"/>
      <w:lang w:val="ru-RU" w:eastAsia="ru-RU"/>
    </w:rPr>
  </w:style>
  <w:style w:type="character" w:customStyle="1" w:styleId="Exact0">
    <w:name w:val="Подпись к картинке Exact"/>
    <w:basedOn w:val="DefaultParagraphFont"/>
    <w:link w:val="a6"/>
    <w:uiPriority w:val="99"/>
    <w:locked/>
    <w:rsid w:val="004E4412"/>
    <w:rPr>
      <w:rFonts w:ascii="Times New Roman" w:hAnsi="Times New Roman" w:cs="Times New Roman"/>
      <w:spacing w:val="3"/>
      <w:sz w:val="23"/>
      <w:szCs w:val="23"/>
      <w:u w:val="none"/>
    </w:rPr>
  </w:style>
  <w:style w:type="character" w:customStyle="1" w:styleId="72">
    <w:name w:val="Основной текст (7) + Полужирный"/>
    <w:basedOn w:val="7"/>
    <w:uiPriority w:val="99"/>
    <w:rsid w:val="004E4412"/>
    <w:rPr>
      <w:b/>
      <w:bCs/>
      <w:color w:val="000000"/>
      <w:spacing w:val="0"/>
      <w:w w:val="100"/>
      <w:position w:val="0"/>
      <w:sz w:val="24"/>
      <w:szCs w:val="24"/>
      <w:lang w:val="ru-RU" w:eastAsia="ru-RU"/>
    </w:rPr>
  </w:style>
  <w:style w:type="character" w:customStyle="1" w:styleId="61">
    <w:name w:val="Основной текст (6) + Не полужирный"/>
    <w:basedOn w:val="6"/>
    <w:uiPriority w:val="99"/>
    <w:rsid w:val="004E4412"/>
    <w:rPr>
      <w:color w:val="000000"/>
      <w:spacing w:val="0"/>
      <w:w w:val="100"/>
      <w:position w:val="0"/>
      <w:sz w:val="24"/>
      <w:szCs w:val="24"/>
      <w:lang w:val="ru-RU" w:eastAsia="ru-RU"/>
    </w:rPr>
  </w:style>
  <w:style w:type="character" w:customStyle="1" w:styleId="90">
    <w:name w:val="Основной текст + 9"/>
    <w:aliases w:val="5 pt9"/>
    <w:basedOn w:val="a2"/>
    <w:uiPriority w:val="99"/>
    <w:rsid w:val="004E4412"/>
    <w:rPr>
      <w:color w:val="000000"/>
      <w:spacing w:val="0"/>
      <w:w w:val="100"/>
      <w:position w:val="0"/>
      <w:sz w:val="19"/>
      <w:szCs w:val="19"/>
      <w:lang w:val="ru-RU" w:eastAsia="ru-RU"/>
    </w:rPr>
  </w:style>
  <w:style w:type="character" w:customStyle="1" w:styleId="73">
    <w:name w:val="Основной текст + 7"/>
    <w:aliases w:val="5 pt8,Полужирный7"/>
    <w:basedOn w:val="a2"/>
    <w:uiPriority w:val="99"/>
    <w:rsid w:val="004E4412"/>
    <w:rPr>
      <w:b/>
      <w:bCs/>
      <w:color w:val="000000"/>
      <w:spacing w:val="0"/>
      <w:w w:val="100"/>
      <w:position w:val="0"/>
      <w:sz w:val="15"/>
      <w:szCs w:val="15"/>
      <w:lang w:val="ru-RU" w:eastAsia="ru-RU"/>
    </w:rPr>
  </w:style>
  <w:style w:type="character" w:customStyle="1" w:styleId="710pt">
    <w:name w:val="Основной текст (7) + 10 pt"/>
    <w:aliases w:val="Полужирный6"/>
    <w:basedOn w:val="7"/>
    <w:uiPriority w:val="99"/>
    <w:rsid w:val="004E4412"/>
    <w:rPr>
      <w:b/>
      <w:bCs/>
      <w:color w:val="000000"/>
      <w:spacing w:val="0"/>
      <w:w w:val="100"/>
      <w:position w:val="0"/>
      <w:sz w:val="20"/>
      <w:szCs w:val="20"/>
      <w:lang w:val="ru-RU" w:eastAsia="ru-RU"/>
    </w:rPr>
  </w:style>
  <w:style w:type="character" w:customStyle="1" w:styleId="6Exact0">
    <w:name w:val="Подпись к картинке (6) Exact"/>
    <w:basedOn w:val="DefaultParagraphFont"/>
    <w:link w:val="62"/>
    <w:uiPriority w:val="99"/>
    <w:locked/>
    <w:rsid w:val="004E4412"/>
    <w:rPr>
      <w:rFonts w:ascii="Times New Roman" w:hAnsi="Times New Roman" w:cs="Times New Roman"/>
      <w:spacing w:val="2"/>
      <w:sz w:val="13"/>
      <w:szCs w:val="13"/>
      <w:u w:val="none"/>
    </w:rPr>
  </w:style>
  <w:style w:type="character" w:customStyle="1" w:styleId="60ptExact">
    <w:name w:val="Подпись к картинке (6) + Интервал 0 pt Exact"/>
    <w:basedOn w:val="6Exact0"/>
    <w:uiPriority w:val="99"/>
    <w:rsid w:val="004E4412"/>
    <w:rPr>
      <w:color w:val="000000"/>
      <w:spacing w:val="-6"/>
      <w:w w:val="100"/>
      <w:position w:val="0"/>
      <w:lang w:val="ru-RU" w:eastAsia="ru-RU"/>
    </w:rPr>
  </w:style>
  <w:style w:type="character" w:customStyle="1" w:styleId="713pt">
    <w:name w:val="Основной текст (7) + 13 pt"/>
    <w:aliases w:val="Курсив5,Интервал 0 pt5"/>
    <w:basedOn w:val="7"/>
    <w:uiPriority w:val="99"/>
    <w:rsid w:val="004E4412"/>
    <w:rPr>
      <w:i/>
      <w:iCs/>
      <w:color w:val="000000"/>
      <w:spacing w:val="-10"/>
      <w:w w:val="100"/>
      <w:position w:val="0"/>
      <w:sz w:val="26"/>
      <w:szCs w:val="26"/>
      <w:lang w:val="ru-RU" w:eastAsia="ru-RU"/>
    </w:rPr>
  </w:style>
  <w:style w:type="character" w:customStyle="1" w:styleId="14">
    <w:name w:val="Основной текст (14)_"/>
    <w:basedOn w:val="DefaultParagraphFont"/>
    <w:link w:val="140"/>
    <w:uiPriority w:val="99"/>
    <w:locked/>
    <w:rsid w:val="004E4412"/>
    <w:rPr>
      <w:rFonts w:ascii="Times New Roman" w:hAnsi="Times New Roman" w:cs="Times New Roman"/>
      <w:sz w:val="21"/>
      <w:szCs w:val="21"/>
      <w:u w:val="none"/>
    </w:rPr>
  </w:style>
  <w:style w:type="character" w:customStyle="1" w:styleId="1413pt">
    <w:name w:val="Основной текст (14) + 13 pt"/>
    <w:aliases w:val="Курсив4"/>
    <w:basedOn w:val="14"/>
    <w:uiPriority w:val="99"/>
    <w:rsid w:val="004E4412"/>
    <w:rPr>
      <w:i/>
      <w:iCs/>
      <w:color w:val="000000"/>
      <w:spacing w:val="0"/>
      <w:w w:val="100"/>
      <w:position w:val="0"/>
      <w:sz w:val="26"/>
      <w:szCs w:val="26"/>
      <w:lang w:val="ru-RU" w:eastAsia="ru-RU"/>
    </w:rPr>
  </w:style>
  <w:style w:type="character" w:customStyle="1" w:styleId="1413pt1">
    <w:name w:val="Основной текст (14) + 13 pt1"/>
    <w:basedOn w:val="14"/>
    <w:uiPriority w:val="99"/>
    <w:rsid w:val="004E4412"/>
    <w:rPr>
      <w:color w:val="000000"/>
      <w:spacing w:val="0"/>
      <w:w w:val="100"/>
      <w:position w:val="0"/>
      <w:sz w:val="26"/>
      <w:szCs w:val="26"/>
      <w:lang w:val="ru-RU" w:eastAsia="ru-RU"/>
    </w:rPr>
  </w:style>
  <w:style w:type="character" w:customStyle="1" w:styleId="310">
    <w:name w:val="Основной текст (3) + Курсив1"/>
    <w:aliases w:val="Интервал 0 pt4"/>
    <w:basedOn w:val="3"/>
    <w:uiPriority w:val="99"/>
    <w:rsid w:val="004E4412"/>
    <w:rPr>
      <w:i/>
      <w:iCs/>
      <w:color w:val="000000"/>
      <w:spacing w:val="-10"/>
      <w:w w:val="100"/>
      <w:position w:val="0"/>
      <w:lang w:val="ru-RU" w:eastAsia="ru-RU"/>
    </w:rPr>
  </w:style>
  <w:style w:type="character" w:customStyle="1" w:styleId="3100">
    <w:name w:val="Основной текст (3) + 10"/>
    <w:aliases w:val="5 pt7"/>
    <w:basedOn w:val="3"/>
    <w:uiPriority w:val="99"/>
    <w:rsid w:val="004E4412"/>
    <w:rPr>
      <w:color w:val="000000"/>
      <w:spacing w:val="0"/>
      <w:w w:val="100"/>
      <w:position w:val="0"/>
      <w:sz w:val="21"/>
      <w:szCs w:val="21"/>
      <w:lang w:val="ru-RU" w:eastAsia="ru-RU"/>
    </w:rPr>
  </w:style>
  <w:style w:type="character" w:customStyle="1" w:styleId="200">
    <w:name w:val="Основной текст (20)_"/>
    <w:basedOn w:val="DefaultParagraphFont"/>
    <w:link w:val="201"/>
    <w:uiPriority w:val="99"/>
    <w:locked/>
    <w:rsid w:val="004E4412"/>
    <w:rPr>
      <w:rFonts w:ascii="Times New Roman" w:hAnsi="Times New Roman" w:cs="Times New Roman"/>
      <w:sz w:val="18"/>
      <w:szCs w:val="18"/>
      <w:u w:val="none"/>
    </w:rPr>
  </w:style>
  <w:style w:type="character" w:customStyle="1" w:styleId="141">
    <w:name w:val="Основной текст (14) + Малые прописные"/>
    <w:basedOn w:val="14"/>
    <w:uiPriority w:val="99"/>
    <w:rsid w:val="004E4412"/>
    <w:rPr>
      <w:smallCaps/>
      <w:color w:val="000000"/>
      <w:spacing w:val="0"/>
      <w:w w:val="100"/>
      <w:position w:val="0"/>
      <w:lang w:val="ru-RU" w:eastAsia="ru-RU"/>
    </w:rPr>
  </w:style>
  <w:style w:type="character" w:customStyle="1" w:styleId="3Candara2">
    <w:name w:val="Основной текст (3) + Candara2"/>
    <w:aliases w:val="10 pt"/>
    <w:basedOn w:val="3"/>
    <w:uiPriority w:val="99"/>
    <w:rsid w:val="004E4412"/>
    <w:rPr>
      <w:rFonts w:ascii="Candara" w:eastAsia="Times New Roman" w:hAnsi="Candara" w:cs="Candara"/>
      <w:color w:val="000000"/>
      <w:spacing w:val="0"/>
      <w:w w:val="100"/>
      <w:position w:val="0"/>
      <w:sz w:val="20"/>
      <w:szCs w:val="20"/>
      <w:lang w:val="ru-RU" w:eastAsia="ru-RU"/>
    </w:rPr>
  </w:style>
  <w:style w:type="character" w:customStyle="1" w:styleId="18">
    <w:name w:val="Основной текст (18)_"/>
    <w:basedOn w:val="DefaultParagraphFont"/>
    <w:link w:val="180"/>
    <w:uiPriority w:val="99"/>
    <w:locked/>
    <w:rsid w:val="004E4412"/>
    <w:rPr>
      <w:rFonts w:cs="Times New Roman"/>
      <w:b/>
      <w:bCs/>
      <w:sz w:val="22"/>
      <w:szCs w:val="22"/>
      <w:u w:val="none"/>
    </w:rPr>
  </w:style>
  <w:style w:type="character" w:customStyle="1" w:styleId="181">
    <w:name w:val="Основной текст (18) + Малые прописные"/>
    <w:basedOn w:val="18"/>
    <w:uiPriority w:val="99"/>
    <w:rsid w:val="004E4412"/>
    <w:rPr>
      <w:rFonts w:ascii="Courier New" w:eastAsia="Times New Roman" w:hAnsi="Courier New" w:cs="Courier New"/>
      <w:smallCaps/>
      <w:color w:val="000000"/>
      <w:spacing w:val="0"/>
      <w:w w:val="100"/>
      <w:position w:val="0"/>
      <w:lang w:val="ru-RU" w:eastAsia="ru-RU"/>
    </w:rPr>
  </w:style>
  <w:style w:type="character" w:customStyle="1" w:styleId="149">
    <w:name w:val="Основной текст (14) + 9"/>
    <w:aliases w:val="5 pt6"/>
    <w:basedOn w:val="14"/>
    <w:uiPriority w:val="99"/>
    <w:rsid w:val="004E4412"/>
    <w:rPr>
      <w:color w:val="000000"/>
      <w:spacing w:val="0"/>
      <w:w w:val="100"/>
      <w:position w:val="0"/>
      <w:sz w:val="19"/>
      <w:szCs w:val="19"/>
      <w:lang w:val="ru-RU" w:eastAsia="ru-RU"/>
    </w:rPr>
  </w:style>
  <w:style w:type="character" w:customStyle="1" w:styleId="149pt">
    <w:name w:val="Основной текст (14) + 9 pt"/>
    <w:aliases w:val="Интервал 0 pt3"/>
    <w:basedOn w:val="14"/>
    <w:uiPriority w:val="99"/>
    <w:rsid w:val="004E4412"/>
    <w:rPr>
      <w:color w:val="000000"/>
      <w:spacing w:val="-10"/>
      <w:w w:val="100"/>
      <w:position w:val="0"/>
      <w:sz w:val="18"/>
      <w:szCs w:val="18"/>
      <w:lang w:val="ru-RU" w:eastAsia="ru-RU"/>
    </w:rPr>
  </w:style>
  <w:style w:type="character" w:customStyle="1" w:styleId="311pt">
    <w:name w:val="Основной текст (3) + 11 pt"/>
    <w:aliases w:val="Полужирный5,Курсив3"/>
    <w:basedOn w:val="3"/>
    <w:uiPriority w:val="99"/>
    <w:rsid w:val="004E4412"/>
    <w:rPr>
      <w:b/>
      <w:bCs/>
      <w:i/>
      <w:iCs/>
      <w:color w:val="000000"/>
      <w:spacing w:val="0"/>
      <w:w w:val="100"/>
      <w:position w:val="0"/>
      <w:sz w:val="22"/>
      <w:szCs w:val="22"/>
      <w:lang w:val="ru-RU" w:eastAsia="ru-RU"/>
    </w:rPr>
  </w:style>
  <w:style w:type="character" w:customStyle="1" w:styleId="310pt">
    <w:name w:val="Основной текст (3) + 10 pt"/>
    <w:aliases w:val="Полужирный4,Интервал 0 pt2"/>
    <w:basedOn w:val="3"/>
    <w:uiPriority w:val="99"/>
    <w:rsid w:val="004E4412"/>
    <w:rPr>
      <w:b/>
      <w:bCs/>
      <w:color w:val="000000"/>
      <w:spacing w:val="-10"/>
      <w:w w:val="100"/>
      <w:position w:val="0"/>
      <w:sz w:val="20"/>
      <w:szCs w:val="20"/>
      <w:lang w:val="ru-RU" w:eastAsia="ru-RU"/>
    </w:rPr>
  </w:style>
  <w:style w:type="character" w:customStyle="1" w:styleId="3Candara1">
    <w:name w:val="Основной текст (3) + Candara1"/>
    <w:aliases w:val="Интервал 0 pt1"/>
    <w:basedOn w:val="3"/>
    <w:uiPriority w:val="99"/>
    <w:rsid w:val="004E4412"/>
    <w:rPr>
      <w:rFonts w:ascii="Candara" w:eastAsia="Times New Roman" w:hAnsi="Candara" w:cs="Candara"/>
      <w:color w:val="000000"/>
      <w:spacing w:val="-10"/>
      <w:w w:val="100"/>
      <w:position w:val="0"/>
      <w:lang w:val="ru-RU" w:eastAsia="ru-RU"/>
    </w:rPr>
  </w:style>
  <w:style w:type="character" w:customStyle="1" w:styleId="12pt1">
    <w:name w:val="Основной текст + 12 pt1"/>
    <w:basedOn w:val="a2"/>
    <w:uiPriority w:val="99"/>
    <w:rsid w:val="004E4412"/>
    <w:rPr>
      <w:color w:val="000000"/>
      <w:spacing w:val="0"/>
      <w:w w:val="100"/>
      <w:position w:val="0"/>
      <w:sz w:val="24"/>
      <w:szCs w:val="24"/>
      <w:lang w:val="ru-RU" w:eastAsia="ru-RU"/>
    </w:rPr>
  </w:style>
  <w:style w:type="character" w:customStyle="1" w:styleId="120">
    <w:name w:val="Основной текст (12)_"/>
    <w:basedOn w:val="DefaultParagraphFont"/>
    <w:link w:val="121"/>
    <w:uiPriority w:val="99"/>
    <w:locked/>
    <w:rsid w:val="004E4412"/>
    <w:rPr>
      <w:rFonts w:ascii="Times New Roman" w:hAnsi="Times New Roman" w:cs="Times New Roman"/>
      <w:i/>
      <w:iCs/>
      <w:sz w:val="26"/>
      <w:szCs w:val="26"/>
      <w:u w:val="none"/>
      <w:lang w:val="en-US" w:eastAsia="en-US"/>
    </w:rPr>
  </w:style>
  <w:style w:type="character" w:customStyle="1" w:styleId="122">
    <w:name w:val="Основной текст (12) + Не курсив"/>
    <w:basedOn w:val="120"/>
    <w:uiPriority w:val="99"/>
    <w:rsid w:val="004E4412"/>
    <w:rPr>
      <w:color w:val="000000"/>
      <w:spacing w:val="0"/>
      <w:w w:val="100"/>
      <w:position w:val="0"/>
      <w:lang w:val="ru-RU" w:eastAsia="ru-RU"/>
    </w:rPr>
  </w:style>
  <w:style w:type="character" w:customStyle="1" w:styleId="33">
    <w:name w:val="Заголовок №3_"/>
    <w:basedOn w:val="DefaultParagraphFont"/>
    <w:link w:val="34"/>
    <w:uiPriority w:val="99"/>
    <w:locked/>
    <w:rsid w:val="004E4412"/>
    <w:rPr>
      <w:rFonts w:ascii="Times New Roman" w:hAnsi="Times New Roman" w:cs="Times New Roman"/>
      <w:i/>
      <w:iCs/>
      <w:sz w:val="26"/>
      <w:szCs w:val="26"/>
      <w:u w:val="none"/>
    </w:rPr>
  </w:style>
  <w:style w:type="character" w:customStyle="1" w:styleId="74">
    <w:name w:val="Основной текст (7) + Малые прописные"/>
    <w:basedOn w:val="7"/>
    <w:uiPriority w:val="99"/>
    <w:rsid w:val="004E4412"/>
    <w:rPr>
      <w:smallCaps/>
      <w:color w:val="000000"/>
      <w:spacing w:val="0"/>
      <w:w w:val="100"/>
      <w:position w:val="0"/>
      <w:sz w:val="24"/>
      <w:szCs w:val="24"/>
      <w:lang w:val="en-US" w:eastAsia="en-US"/>
    </w:rPr>
  </w:style>
  <w:style w:type="character" w:customStyle="1" w:styleId="21Exact">
    <w:name w:val="Основной текст (21) Exact"/>
    <w:basedOn w:val="DefaultParagraphFont"/>
    <w:link w:val="210"/>
    <w:uiPriority w:val="99"/>
    <w:locked/>
    <w:rsid w:val="004E4412"/>
    <w:rPr>
      <w:rFonts w:ascii="Times New Roman" w:hAnsi="Times New Roman" w:cs="Times New Roman"/>
      <w:b/>
      <w:bCs/>
      <w:sz w:val="21"/>
      <w:szCs w:val="21"/>
      <w:u w:val="none"/>
    </w:rPr>
  </w:style>
  <w:style w:type="character" w:customStyle="1" w:styleId="313pt">
    <w:name w:val="Основной текст (3) + 13 pt"/>
    <w:basedOn w:val="3"/>
    <w:uiPriority w:val="99"/>
    <w:rsid w:val="004E4412"/>
    <w:rPr>
      <w:color w:val="000000"/>
      <w:spacing w:val="0"/>
      <w:w w:val="100"/>
      <w:position w:val="0"/>
      <w:sz w:val="26"/>
      <w:szCs w:val="26"/>
      <w:lang w:val="en-US" w:eastAsia="en-US"/>
    </w:rPr>
  </w:style>
  <w:style w:type="character" w:customStyle="1" w:styleId="314pt">
    <w:name w:val="Основной текст (3) + 14 pt"/>
    <w:aliases w:val="Курсив2,Интервал 0 pt Exact13"/>
    <w:basedOn w:val="3"/>
    <w:uiPriority w:val="99"/>
    <w:rsid w:val="004E4412"/>
    <w:rPr>
      <w:i/>
      <w:iCs/>
      <w:color w:val="000000"/>
      <w:spacing w:val="0"/>
      <w:w w:val="100"/>
      <w:position w:val="0"/>
      <w:sz w:val="28"/>
      <w:szCs w:val="28"/>
      <w:lang w:val="ru-RU" w:eastAsia="ru-RU"/>
    </w:rPr>
  </w:style>
  <w:style w:type="character" w:customStyle="1" w:styleId="1412pt">
    <w:name w:val="Основной текст (14) + 12 pt"/>
    <w:aliases w:val="Интервал 0 pt Exact12"/>
    <w:basedOn w:val="14"/>
    <w:uiPriority w:val="99"/>
    <w:rsid w:val="004E4412"/>
    <w:rPr>
      <w:color w:val="000000"/>
      <w:spacing w:val="2"/>
      <w:w w:val="100"/>
      <w:position w:val="0"/>
      <w:sz w:val="24"/>
      <w:szCs w:val="24"/>
      <w:lang w:val="ru-RU" w:eastAsia="ru-RU"/>
    </w:rPr>
  </w:style>
  <w:style w:type="character" w:customStyle="1" w:styleId="149pt1">
    <w:name w:val="Основной текст (14) + 9 pt1"/>
    <w:aliases w:val="Полужирный3,Интервал 0 pt Exact11"/>
    <w:basedOn w:val="14"/>
    <w:uiPriority w:val="99"/>
    <w:rsid w:val="004E4412"/>
    <w:rPr>
      <w:b/>
      <w:bCs/>
      <w:color w:val="000000"/>
      <w:spacing w:val="-12"/>
      <w:w w:val="100"/>
      <w:position w:val="0"/>
      <w:sz w:val="18"/>
      <w:szCs w:val="18"/>
      <w:lang w:val="ru-RU" w:eastAsia="ru-RU"/>
    </w:rPr>
  </w:style>
  <w:style w:type="character" w:customStyle="1" w:styleId="178">
    <w:name w:val="Основной текст (17) + 8"/>
    <w:aliases w:val="5 pt5,Не полужирный Exact"/>
    <w:basedOn w:val="17Exact"/>
    <w:uiPriority w:val="99"/>
    <w:rsid w:val="004E4412"/>
    <w:rPr>
      <w:color w:val="000000"/>
      <w:w w:val="100"/>
      <w:position w:val="0"/>
      <w:sz w:val="17"/>
      <w:szCs w:val="17"/>
      <w:lang w:val="ru-RU" w:eastAsia="ru-RU"/>
    </w:rPr>
  </w:style>
  <w:style w:type="character" w:customStyle="1" w:styleId="179">
    <w:name w:val="Основной текст (17) + 9"/>
    <w:aliases w:val="5 pt4,Не полужирный1,Интервал 0 pt Exact10"/>
    <w:basedOn w:val="17Exact"/>
    <w:uiPriority w:val="99"/>
    <w:rsid w:val="004E4412"/>
    <w:rPr>
      <w:color w:val="000000"/>
      <w:spacing w:val="-4"/>
      <w:w w:val="100"/>
      <w:position w:val="0"/>
      <w:sz w:val="19"/>
      <w:szCs w:val="19"/>
      <w:lang w:val="ru-RU" w:eastAsia="ru-RU"/>
    </w:rPr>
  </w:style>
  <w:style w:type="character" w:customStyle="1" w:styleId="22Exact">
    <w:name w:val="Основной текст (22) Exact"/>
    <w:basedOn w:val="DefaultParagraphFont"/>
    <w:link w:val="220"/>
    <w:uiPriority w:val="99"/>
    <w:locked/>
    <w:rsid w:val="004E4412"/>
    <w:rPr>
      <w:rFonts w:ascii="Times New Roman" w:hAnsi="Times New Roman" w:cs="Times New Roman"/>
      <w:spacing w:val="-10"/>
      <w:sz w:val="19"/>
      <w:szCs w:val="19"/>
      <w:u w:val="none"/>
    </w:rPr>
  </w:style>
  <w:style w:type="character" w:customStyle="1" w:styleId="229pt">
    <w:name w:val="Основной текст (22) + 9 pt"/>
    <w:aliases w:val="Полужирный2,Интервал 0 pt Exact9"/>
    <w:basedOn w:val="22Exact"/>
    <w:uiPriority w:val="99"/>
    <w:rsid w:val="004E4412"/>
    <w:rPr>
      <w:b/>
      <w:bCs/>
      <w:color w:val="000000"/>
      <w:spacing w:val="-12"/>
      <w:w w:val="100"/>
      <w:position w:val="0"/>
      <w:sz w:val="18"/>
      <w:szCs w:val="18"/>
      <w:lang w:val="ru-RU" w:eastAsia="ru-RU"/>
    </w:rPr>
  </w:style>
  <w:style w:type="character" w:customStyle="1" w:styleId="220ptExact">
    <w:name w:val="Основной текст (22) + Интервал 0 pt Exact"/>
    <w:basedOn w:val="22Exact"/>
    <w:uiPriority w:val="99"/>
    <w:rsid w:val="004E4412"/>
    <w:rPr>
      <w:color w:val="000000"/>
      <w:spacing w:val="-4"/>
      <w:w w:val="100"/>
      <w:position w:val="0"/>
      <w:lang w:val="ru-RU" w:eastAsia="ru-RU"/>
    </w:rPr>
  </w:style>
  <w:style w:type="character" w:customStyle="1" w:styleId="229pt1">
    <w:name w:val="Основной текст (22) + 9 pt1"/>
    <w:aliases w:val="Полужирный1,Интервал 0 pt Exact8"/>
    <w:basedOn w:val="22Exact"/>
    <w:uiPriority w:val="99"/>
    <w:rsid w:val="004E4412"/>
    <w:rPr>
      <w:b/>
      <w:bCs/>
      <w:color w:val="000000"/>
      <w:spacing w:val="-7"/>
      <w:w w:val="100"/>
      <w:position w:val="0"/>
      <w:sz w:val="18"/>
      <w:szCs w:val="18"/>
      <w:lang w:val="ru-RU" w:eastAsia="ru-RU"/>
    </w:rPr>
  </w:style>
  <w:style w:type="character" w:customStyle="1" w:styleId="35pt">
    <w:name w:val="Основной текст (3) + 5 pt"/>
    <w:aliases w:val="Интервал 0 pt Exact7"/>
    <w:basedOn w:val="3"/>
    <w:uiPriority w:val="99"/>
    <w:rsid w:val="004E4412"/>
    <w:rPr>
      <w:color w:val="000000"/>
      <w:spacing w:val="0"/>
      <w:w w:val="100"/>
      <w:position w:val="0"/>
      <w:sz w:val="10"/>
      <w:szCs w:val="10"/>
      <w:lang w:val="ru-RU" w:eastAsia="ru-RU"/>
    </w:rPr>
  </w:style>
  <w:style w:type="character" w:customStyle="1" w:styleId="37pt">
    <w:name w:val="Основной текст (3) + 7 pt"/>
    <w:aliases w:val="Интервал 0 pt Exact6"/>
    <w:basedOn w:val="3"/>
    <w:uiPriority w:val="99"/>
    <w:rsid w:val="004E4412"/>
    <w:rPr>
      <w:color w:val="000000"/>
      <w:spacing w:val="0"/>
      <w:w w:val="100"/>
      <w:position w:val="0"/>
      <w:sz w:val="14"/>
      <w:szCs w:val="14"/>
      <w:lang w:val="ru-RU" w:eastAsia="ru-RU"/>
    </w:rPr>
  </w:style>
  <w:style w:type="character" w:customStyle="1" w:styleId="36">
    <w:name w:val="Основной текст (3) + 6"/>
    <w:aliases w:val="5 pt3,Малые прописные,Интервал 0 pt Exact5"/>
    <w:basedOn w:val="3"/>
    <w:uiPriority w:val="99"/>
    <w:rsid w:val="004E4412"/>
    <w:rPr>
      <w:smallCaps/>
      <w:color w:val="000000"/>
      <w:spacing w:val="2"/>
      <w:w w:val="100"/>
      <w:position w:val="0"/>
      <w:sz w:val="13"/>
      <w:szCs w:val="13"/>
      <w:lang w:val="ru-RU" w:eastAsia="ru-RU"/>
    </w:rPr>
  </w:style>
  <w:style w:type="character" w:customStyle="1" w:styleId="23Exact">
    <w:name w:val="Основной текст (23) Exact"/>
    <w:basedOn w:val="DefaultParagraphFont"/>
    <w:link w:val="230"/>
    <w:uiPriority w:val="99"/>
    <w:locked/>
    <w:rsid w:val="004E4412"/>
    <w:rPr>
      <w:rFonts w:ascii="Times New Roman" w:hAnsi="Times New Roman" w:cs="Times New Roman"/>
      <w:spacing w:val="2"/>
      <w:sz w:val="13"/>
      <w:szCs w:val="13"/>
      <w:u w:val="none"/>
    </w:rPr>
  </w:style>
  <w:style w:type="character" w:customStyle="1" w:styleId="312pt">
    <w:name w:val="Основной текст (3) + 12 pt"/>
    <w:aliases w:val="Интервал 0 pt Exact4"/>
    <w:basedOn w:val="3"/>
    <w:uiPriority w:val="99"/>
    <w:rsid w:val="004E4412"/>
    <w:rPr>
      <w:color w:val="000000"/>
      <w:spacing w:val="2"/>
      <w:w w:val="100"/>
      <w:position w:val="0"/>
      <w:sz w:val="24"/>
      <w:szCs w:val="24"/>
      <w:lang w:val="ru-RU" w:eastAsia="ru-RU"/>
    </w:rPr>
  </w:style>
  <w:style w:type="character" w:customStyle="1" w:styleId="146">
    <w:name w:val="Основной текст (14) + 6"/>
    <w:aliases w:val="5 pt2,Интервал 0 pt Exact3"/>
    <w:basedOn w:val="14"/>
    <w:uiPriority w:val="99"/>
    <w:rsid w:val="004E4412"/>
    <w:rPr>
      <w:color w:val="000000"/>
      <w:spacing w:val="2"/>
      <w:w w:val="100"/>
      <w:position w:val="0"/>
      <w:sz w:val="13"/>
      <w:szCs w:val="13"/>
      <w:lang w:val="en-US" w:eastAsia="en-US"/>
    </w:rPr>
  </w:style>
  <w:style w:type="character" w:customStyle="1" w:styleId="311">
    <w:name w:val="Основной текст (3) + 11"/>
    <w:aliases w:val="5 pt1,Интервал 0 pt Exact2"/>
    <w:basedOn w:val="3"/>
    <w:uiPriority w:val="99"/>
    <w:rsid w:val="004E4412"/>
    <w:rPr>
      <w:color w:val="000000"/>
      <w:spacing w:val="3"/>
      <w:w w:val="100"/>
      <w:position w:val="0"/>
      <w:sz w:val="23"/>
      <w:szCs w:val="23"/>
      <w:lang w:val="ru-RU" w:eastAsia="ru-RU"/>
    </w:rPr>
  </w:style>
  <w:style w:type="character" w:customStyle="1" w:styleId="312pt1">
    <w:name w:val="Основной текст (3) + 12 pt1"/>
    <w:aliases w:val="Курсив1,Интервал 0 pt Exact1"/>
    <w:basedOn w:val="3"/>
    <w:uiPriority w:val="99"/>
    <w:rsid w:val="004E4412"/>
    <w:rPr>
      <w:i/>
      <w:iCs/>
      <w:color w:val="000000"/>
      <w:spacing w:val="1"/>
      <w:w w:val="100"/>
      <w:position w:val="0"/>
      <w:sz w:val="24"/>
      <w:szCs w:val="24"/>
      <w:lang w:val="ru-RU" w:eastAsia="ru-RU"/>
    </w:rPr>
  </w:style>
  <w:style w:type="character" w:customStyle="1" w:styleId="3Exact1">
    <w:name w:val="Основной текст (3) + Малые прописные Exact"/>
    <w:basedOn w:val="3"/>
    <w:uiPriority w:val="99"/>
    <w:rsid w:val="004E4412"/>
    <w:rPr>
      <w:smallCaps/>
      <w:color w:val="000000"/>
      <w:spacing w:val="-6"/>
      <w:w w:val="100"/>
      <w:position w:val="0"/>
      <w:sz w:val="17"/>
      <w:szCs w:val="17"/>
      <w:lang w:val="ru-RU" w:eastAsia="ru-RU"/>
    </w:rPr>
  </w:style>
  <w:style w:type="character" w:customStyle="1" w:styleId="Exact1">
    <w:name w:val="Оглавление Exact"/>
    <w:basedOn w:val="DefaultParagraphFont"/>
    <w:link w:val="a7"/>
    <w:uiPriority w:val="99"/>
    <w:locked/>
    <w:rsid w:val="004E4412"/>
    <w:rPr>
      <w:rFonts w:ascii="Times New Roman" w:hAnsi="Times New Roman" w:cs="Times New Roman"/>
      <w:spacing w:val="-6"/>
      <w:sz w:val="17"/>
      <w:szCs w:val="17"/>
      <w:u w:val="none"/>
    </w:rPr>
  </w:style>
  <w:style w:type="character" w:customStyle="1" w:styleId="31ptExact">
    <w:name w:val="Основной текст (3) + Интервал 1 pt Exact"/>
    <w:basedOn w:val="3"/>
    <w:uiPriority w:val="99"/>
    <w:rsid w:val="004E4412"/>
    <w:rPr>
      <w:color w:val="000000"/>
      <w:spacing w:val="26"/>
      <w:w w:val="100"/>
      <w:position w:val="0"/>
      <w:sz w:val="17"/>
      <w:szCs w:val="17"/>
      <w:lang w:val="ru-RU" w:eastAsia="ru-RU"/>
    </w:rPr>
  </w:style>
  <w:style w:type="paragraph" w:customStyle="1" w:styleId="a0">
    <w:name w:val="Сноска"/>
    <w:basedOn w:val="Normal"/>
    <w:link w:val="a"/>
    <w:uiPriority w:val="99"/>
    <w:rsid w:val="004E4412"/>
    <w:pPr>
      <w:shd w:val="clear" w:color="auto" w:fill="FFFFFF"/>
      <w:spacing w:after="120" w:line="149" w:lineRule="exact"/>
    </w:pPr>
    <w:rPr>
      <w:rFonts w:ascii="Times New Roman" w:eastAsia="Times New Roman" w:hAnsi="Times New Roman" w:cs="Times New Roman"/>
      <w:sz w:val="19"/>
      <w:szCs w:val="19"/>
    </w:rPr>
  </w:style>
  <w:style w:type="paragraph" w:customStyle="1" w:styleId="2">
    <w:name w:val="Подпись к картинке (2)"/>
    <w:basedOn w:val="Normal"/>
    <w:link w:val="2Exact"/>
    <w:uiPriority w:val="99"/>
    <w:rsid w:val="004E4412"/>
    <w:pPr>
      <w:shd w:val="clear" w:color="auto" w:fill="FFFFFF"/>
      <w:spacing w:line="254" w:lineRule="exact"/>
      <w:jc w:val="center"/>
    </w:pPr>
    <w:rPr>
      <w:rFonts w:ascii="Times New Roman" w:eastAsia="Times New Roman" w:hAnsi="Times New Roman" w:cs="Times New Roman"/>
      <w:b/>
      <w:bCs/>
      <w:spacing w:val="-1"/>
      <w:sz w:val="18"/>
      <w:szCs w:val="18"/>
    </w:rPr>
  </w:style>
  <w:style w:type="paragraph" w:customStyle="1" w:styleId="30">
    <w:name w:val="Основной текст (3)"/>
    <w:basedOn w:val="Normal"/>
    <w:link w:val="3"/>
    <w:uiPriority w:val="99"/>
    <w:rsid w:val="004E4412"/>
    <w:pPr>
      <w:shd w:val="clear" w:color="auto" w:fill="FFFFFF"/>
      <w:spacing w:line="163" w:lineRule="exact"/>
      <w:ind w:hanging="500"/>
      <w:jc w:val="center"/>
    </w:pPr>
    <w:rPr>
      <w:rFonts w:ascii="Times New Roman" w:eastAsia="Times New Roman" w:hAnsi="Times New Roman" w:cs="Times New Roman"/>
      <w:sz w:val="19"/>
      <w:szCs w:val="19"/>
    </w:rPr>
  </w:style>
  <w:style w:type="paragraph" w:customStyle="1" w:styleId="21">
    <w:name w:val="Основной текст (2)"/>
    <w:basedOn w:val="Normal"/>
    <w:link w:val="20"/>
    <w:uiPriority w:val="99"/>
    <w:rsid w:val="004E4412"/>
    <w:pPr>
      <w:shd w:val="clear" w:color="auto" w:fill="FFFFFF"/>
      <w:spacing w:after="600" w:line="312" w:lineRule="exact"/>
    </w:pPr>
    <w:rPr>
      <w:rFonts w:ascii="Times New Roman" w:eastAsia="Times New Roman" w:hAnsi="Times New Roman" w:cs="Times New Roman"/>
      <w:sz w:val="26"/>
      <w:szCs w:val="26"/>
    </w:rPr>
  </w:style>
  <w:style w:type="paragraph" w:customStyle="1" w:styleId="22">
    <w:name w:val="Основной текст2"/>
    <w:basedOn w:val="Normal"/>
    <w:link w:val="a2"/>
    <w:uiPriority w:val="99"/>
    <w:rsid w:val="004E4412"/>
    <w:pPr>
      <w:shd w:val="clear" w:color="auto" w:fill="FFFFFF"/>
      <w:spacing w:before="600" w:line="240" w:lineRule="atLeast"/>
    </w:pPr>
    <w:rPr>
      <w:rFonts w:ascii="Times New Roman" w:eastAsia="Times New Roman" w:hAnsi="Times New Roman" w:cs="Times New Roman"/>
      <w:sz w:val="26"/>
      <w:szCs w:val="26"/>
    </w:rPr>
  </w:style>
  <w:style w:type="paragraph" w:customStyle="1" w:styleId="40">
    <w:name w:val="Основной текст (4)"/>
    <w:basedOn w:val="Normal"/>
    <w:link w:val="4"/>
    <w:uiPriority w:val="99"/>
    <w:rsid w:val="004E4412"/>
    <w:pPr>
      <w:shd w:val="clear" w:color="auto" w:fill="FFFFFF"/>
      <w:spacing w:before="60" w:after="60" w:line="240" w:lineRule="atLeast"/>
    </w:pPr>
    <w:rPr>
      <w:rFonts w:ascii="Times New Roman" w:eastAsia="Times New Roman" w:hAnsi="Times New Roman" w:cs="Times New Roman"/>
      <w:b/>
      <w:bCs/>
      <w:sz w:val="26"/>
      <w:szCs w:val="26"/>
    </w:rPr>
  </w:style>
  <w:style w:type="paragraph" w:customStyle="1" w:styleId="31">
    <w:name w:val="Подпись к картинке (3)"/>
    <w:basedOn w:val="Normal"/>
    <w:link w:val="3Exact0"/>
    <w:uiPriority w:val="99"/>
    <w:rsid w:val="004E4412"/>
    <w:pPr>
      <w:shd w:val="clear" w:color="auto" w:fill="FFFFFF"/>
      <w:spacing w:line="240" w:lineRule="atLeast"/>
    </w:pPr>
    <w:rPr>
      <w:rFonts w:ascii="Times New Roman" w:eastAsia="Times New Roman" w:hAnsi="Times New Roman" w:cs="Times New Roman"/>
      <w:spacing w:val="2"/>
    </w:rPr>
  </w:style>
  <w:style w:type="paragraph" w:customStyle="1" w:styleId="24">
    <w:name w:val="Заголовок №2"/>
    <w:basedOn w:val="Normal"/>
    <w:link w:val="23"/>
    <w:uiPriority w:val="99"/>
    <w:rsid w:val="004E4412"/>
    <w:pPr>
      <w:shd w:val="clear" w:color="auto" w:fill="FFFFFF"/>
      <w:spacing w:after="300" w:line="240" w:lineRule="atLeast"/>
      <w:jc w:val="center"/>
      <w:outlineLvl w:val="1"/>
    </w:pPr>
    <w:rPr>
      <w:rFonts w:ascii="Times New Roman" w:eastAsia="Times New Roman" w:hAnsi="Times New Roman" w:cs="Times New Roman"/>
      <w:b/>
      <w:bCs/>
      <w:spacing w:val="90"/>
      <w:sz w:val="30"/>
      <w:szCs w:val="30"/>
    </w:rPr>
  </w:style>
  <w:style w:type="paragraph" w:customStyle="1" w:styleId="1">
    <w:name w:val="Колонтитул1"/>
    <w:basedOn w:val="Normal"/>
    <w:link w:val="a3"/>
    <w:uiPriority w:val="99"/>
    <w:rsid w:val="004E4412"/>
    <w:pPr>
      <w:shd w:val="clear" w:color="auto" w:fill="FFFFFF"/>
      <w:spacing w:line="326" w:lineRule="exact"/>
      <w:jc w:val="center"/>
    </w:pPr>
    <w:rPr>
      <w:rFonts w:ascii="Times New Roman" w:eastAsia="Times New Roman" w:hAnsi="Times New Roman" w:cs="Times New Roman"/>
      <w:b/>
      <w:bCs/>
    </w:rPr>
  </w:style>
  <w:style w:type="paragraph" w:customStyle="1" w:styleId="42">
    <w:name w:val="Заголовок №4"/>
    <w:basedOn w:val="Normal"/>
    <w:link w:val="41"/>
    <w:uiPriority w:val="99"/>
    <w:rsid w:val="004E4412"/>
    <w:pPr>
      <w:shd w:val="clear" w:color="auto" w:fill="FFFFFF"/>
      <w:spacing w:after="420" w:line="240" w:lineRule="atLeast"/>
      <w:jc w:val="center"/>
      <w:outlineLvl w:val="3"/>
    </w:pPr>
    <w:rPr>
      <w:rFonts w:ascii="Times New Roman" w:eastAsia="Times New Roman" w:hAnsi="Times New Roman" w:cs="Times New Roman"/>
      <w:b/>
      <w:bCs/>
      <w:sz w:val="26"/>
      <w:szCs w:val="26"/>
    </w:rPr>
  </w:style>
  <w:style w:type="paragraph" w:customStyle="1" w:styleId="50">
    <w:name w:val="Основной текст (5)"/>
    <w:basedOn w:val="Normal"/>
    <w:link w:val="5"/>
    <w:uiPriority w:val="99"/>
    <w:rsid w:val="004E4412"/>
    <w:pPr>
      <w:shd w:val="clear" w:color="auto" w:fill="FFFFFF"/>
      <w:spacing w:after="60" w:line="240" w:lineRule="atLeast"/>
      <w:jc w:val="center"/>
    </w:pPr>
    <w:rPr>
      <w:rFonts w:ascii="Times New Roman" w:eastAsia="Times New Roman" w:hAnsi="Times New Roman" w:cs="Times New Roman"/>
      <w:i/>
      <w:iCs/>
      <w:sz w:val="28"/>
      <w:szCs w:val="28"/>
    </w:rPr>
  </w:style>
  <w:style w:type="paragraph" w:customStyle="1" w:styleId="44">
    <w:name w:val="Подпись к картинке (4)"/>
    <w:basedOn w:val="Normal"/>
    <w:link w:val="43"/>
    <w:uiPriority w:val="99"/>
    <w:rsid w:val="004E4412"/>
    <w:pPr>
      <w:shd w:val="clear" w:color="auto" w:fill="FFFFFF"/>
      <w:spacing w:line="240" w:lineRule="atLeast"/>
    </w:pPr>
    <w:rPr>
      <w:rFonts w:ascii="Times New Roman" w:eastAsia="Times New Roman" w:hAnsi="Times New Roman" w:cs="Times New Roman"/>
      <w:sz w:val="8"/>
      <w:szCs w:val="8"/>
    </w:rPr>
  </w:style>
  <w:style w:type="paragraph" w:customStyle="1" w:styleId="71">
    <w:name w:val="Основной текст (7)1"/>
    <w:basedOn w:val="Normal"/>
    <w:link w:val="7"/>
    <w:uiPriority w:val="99"/>
    <w:rsid w:val="004E4412"/>
    <w:pPr>
      <w:shd w:val="clear" w:color="auto" w:fill="FFFFFF"/>
      <w:spacing w:after="420" w:line="240" w:lineRule="atLeast"/>
      <w:jc w:val="both"/>
    </w:pPr>
    <w:rPr>
      <w:rFonts w:ascii="Times New Roman" w:eastAsia="Times New Roman" w:hAnsi="Times New Roman" w:cs="Times New Roman"/>
    </w:rPr>
  </w:style>
  <w:style w:type="paragraph" w:customStyle="1" w:styleId="60">
    <w:name w:val="Основной текст (6)"/>
    <w:basedOn w:val="Normal"/>
    <w:link w:val="6"/>
    <w:uiPriority w:val="99"/>
    <w:rsid w:val="004E4412"/>
    <w:pPr>
      <w:shd w:val="clear" w:color="auto" w:fill="FFFFFF"/>
      <w:spacing w:before="1020" w:line="240" w:lineRule="atLeast"/>
      <w:jc w:val="center"/>
    </w:pPr>
    <w:rPr>
      <w:rFonts w:ascii="Times New Roman" w:eastAsia="Times New Roman" w:hAnsi="Times New Roman" w:cs="Times New Roman"/>
      <w:b/>
      <w:bCs/>
    </w:rPr>
  </w:style>
  <w:style w:type="paragraph" w:customStyle="1" w:styleId="110">
    <w:name w:val="Заголовок №11"/>
    <w:basedOn w:val="Normal"/>
    <w:link w:val="12"/>
    <w:uiPriority w:val="99"/>
    <w:rsid w:val="004E4412"/>
    <w:pPr>
      <w:shd w:val="clear" w:color="auto" w:fill="FFFFFF"/>
      <w:spacing w:after="1020" w:line="240" w:lineRule="atLeast"/>
      <w:jc w:val="center"/>
      <w:outlineLvl w:val="0"/>
    </w:pPr>
    <w:rPr>
      <w:rFonts w:ascii="Times New Roman" w:eastAsia="Times New Roman" w:hAnsi="Times New Roman" w:cs="Times New Roman"/>
      <w:spacing w:val="50"/>
      <w:sz w:val="20"/>
      <w:szCs w:val="20"/>
    </w:rPr>
  </w:style>
  <w:style w:type="paragraph" w:customStyle="1" w:styleId="8">
    <w:name w:val="Основной текст (8)"/>
    <w:basedOn w:val="Normal"/>
    <w:link w:val="8Exact"/>
    <w:uiPriority w:val="99"/>
    <w:rsid w:val="004E4412"/>
    <w:pPr>
      <w:shd w:val="clear" w:color="auto" w:fill="FFFFFF"/>
      <w:spacing w:line="240" w:lineRule="atLeast"/>
    </w:pPr>
    <w:rPr>
      <w:rFonts w:ascii="Times New Roman" w:eastAsia="Times New Roman" w:hAnsi="Times New Roman" w:cs="Times New Roman"/>
      <w:i/>
      <w:iCs/>
      <w:sz w:val="20"/>
      <w:szCs w:val="20"/>
    </w:rPr>
  </w:style>
  <w:style w:type="paragraph" w:customStyle="1" w:styleId="9">
    <w:name w:val="Основной текст (9)"/>
    <w:basedOn w:val="Normal"/>
    <w:link w:val="9Exact"/>
    <w:uiPriority w:val="99"/>
    <w:rsid w:val="004E4412"/>
    <w:pPr>
      <w:shd w:val="clear" w:color="auto" w:fill="FFFFFF"/>
      <w:spacing w:line="240" w:lineRule="atLeast"/>
    </w:pPr>
    <w:rPr>
      <w:rFonts w:ascii="Times New Roman" w:eastAsia="Times New Roman" w:hAnsi="Times New Roman" w:cs="Times New Roman"/>
      <w:spacing w:val="29"/>
      <w:sz w:val="46"/>
      <w:szCs w:val="46"/>
    </w:rPr>
  </w:style>
  <w:style w:type="paragraph" w:customStyle="1" w:styleId="100">
    <w:name w:val="Основной текст (10)"/>
    <w:basedOn w:val="Normal"/>
    <w:link w:val="10Exact"/>
    <w:uiPriority w:val="99"/>
    <w:rsid w:val="004E4412"/>
    <w:pPr>
      <w:shd w:val="clear" w:color="auto" w:fill="FFFFFF"/>
      <w:spacing w:after="180" w:line="240" w:lineRule="atLeast"/>
    </w:pPr>
    <w:rPr>
      <w:rFonts w:ascii="Microsoft Sans Serif" w:hAnsi="Microsoft Sans Serif" w:cs="Microsoft Sans Serif"/>
      <w:spacing w:val="-2"/>
      <w:sz w:val="15"/>
      <w:szCs w:val="15"/>
    </w:rPr>
  </w:style>
  <w:style w:type="paragraph" w:customStyle="1" w:styleId="111">
    <w:name w:val="Основной текст (11)"/>
    <w:basedOn w:val="Normal"/>
    <w:link w:val="11Exact"/>
    <w:uiPriority w:val="99"/>
    <w:rsid w:val="004E4412"/>
    <w:pPr>
      <w:shd w:val="clear" w:color="auto" w:fill="FFFFFF"/>
      <w:spacing w:before="180" w:line="240" w:lineRule="atLeast"/>
    </w:pPr>
    <w:rPr>
      <w:rFonts w:ascii="Candara" w:hAnsi="Candara" w:cs="Candara"/>
      <w:b/>
      <w:bCs/>
      <w:spacing w:val="-11"/>
      <w:sz w:val="44"/>
      <w:szCs w:val="44"/>
    </w:rPr>
  </w:style>
  <w:style w:type="paragraph" w:customStyle="1" w:styleId="51">
    <w:name w:val="Подпись к картинке (5)"/>
    <w:basedOn w:val="Normal"/>
    <w:link w:val="5Exact"/>
    <w:uiPriority w:val="99"/>
    <w:rsid w:val="004E4412"/>
    <w:pPr>
      <w:shd w:val="clear" w:color="auto" w:fill="FFFFFF"/>
      <w:spacing w:line="168" w:lineRule="exact"/>
      <w:ind w:firstLine="160"/>
      <w:jc w:val="both"/>
    </w:pPr>
    <w:rPr>
      <w:rFonts w:ascii="Times New Roman" w:eastAsia="Times New Roman" w:hAnsi="Times New Roman" w:cs="Times New Roman"/>
      <w:spacing w:val="-4"/>
      <w:sz w:val="19"/>
      <w:szCs w:val="19"/>
    </w:rPr>
  </w:style>
  <w:style w:type="paragraph" w:customStyle="1" w:styleId="121">
    <w:name w:val="Основной текст (12)"/>
    <w:basedOn w:val="Normal"/>
    <w:link w:val="120"/>
    <w:uiPriority w:val="99"/>
    <w:rsid w:val="004E4412"/>
    <w:pPr>
      <w:shd w:val="clear" w:color="auto" w:fill="FFFFFF"/>
      <w:spacing w:line="240" w:lineRule="atLeast"/>
    </w:pPr>
    <w:rPr>
      <w:rFonts w:ascii="Times New Roman" w:eastAsia="Times New Roman" w:hAnsi="Times New Roman" w:cs="Times New Roman"/>
      <w:i/>
      <w:iCs/>
      <w:sz w:val="26"/>
      <w:szCs w:val="26"/>
      <w:lang w:val="en-US" w:eastAsia="en-US"/>
    </w:rPr>
  </w:style>
  <w:style w:type="paragraph" w:customStyle="1" w:styleId="130">
    <w:name w:val="Основной текст (13)"/>
    <w:basedOn w:val="Normal"/>
    <w:link w:val="13Exact"/>
    <w:uiPriority w:val="99"/>
    <w:rsid w:val="004E4412"/>
    <w:pPr>
      <w:shd w:val="clear" w:color="auto" w:fill="FFFFFF"/>
      <w:spacing w:line="173" w:lineRule="exact"/>
      <w:ind w:hanging="540"/>
    </w:pPr>
    <w:rPr>
      <w:rFonts w:ascii="Times New Roman" w:eastAsia="Times New Roman" w:hAnsi="Times New Roman" w:cs="Times New Roman"/>
      <w:i/>
      <w:iCs/>
      <w:spacing w:val="1"/>
      <w:sz w:val="18"/>
      <w:szCs w:val="18"/>
    </w:rPr>
  </w:style>
  <w:style w:type="paragraph" w:customStyle="1" w:styleId="140">
    <w:name w:val="Основной текст (14)"/>
    <w:basedOn w:val="Normal"/>
    <w:link w:val="14"/>
    <w:uiPriority w:val="99"/>
    <w:rsid w:val="004E4412"/>
    <w:pPr>
      <w:shd w:val="clear" w:color="auto" w:fill="FFFFFF"/>
      <w:spacing w:line="168" w:lineRule="exact"/>
      <w:ind w:hanging="180"/>
    </w:pPr>
    <w:rPr>
      <w:rFonts w:ascii="Times New Roman" w:eastAsia="Times New Roman" w:hAnsi="Times New Roman" w:cs="Times New Roman"/>
      <w:sz w:val="21"/>
      <w:szCs w:val="21"/>
    </w:rPr>
  </w:style>
  <w:style w:type="paragraph" w:customStyle="1" w:styleId="15">
    <w:name w:val="Основной текст (15)"/>
    <w:basedOn w:val="Normal"/>
    <w:link w:val="15Exact"/>
    <w:uiPriority w:val="99"/>
    <w:rsid w:val="004E4412"/>
    <w:pPr>
      <w:shd w:val="clear" w:color="auto" w:fill="FFFFFF"/>
      <w:spacing w:after="60" w:line="240" w:lineRule="atLeast"/>
      <w:jc w:val="both"/>
    </w:pPr>
    <w:rPr>
      <w:rFonts w:ascii="Times New Roman" w:eastAsia="Times New Roman" w:hAnsi="Times New Roman" w:cs="Times New Roman"/>
      <w:b/>
      <w:bCs/>
      <w:sz w:val="14"/>
      <w:szCs w:val="14"/>
    </w:rPr>
  </w:style>
  <w:style w:type="paragraph" w:customStyle="1" w:styleId="16">
    <w:name w:val="Основной текст (16)"/>
    <w:basedOn w:val="Normal"/>
    <w:link w:val="16Exact"/>
    <w:uiPriority w:val="99"/>
    <w:rsid w:val="004E4412"/>
    <w:pPr>
      <w:shd w:val="clear" w:color="auto" w:fill="FFFFFF"/>
      <w:spacing w:line="182" w:lineRule="exact"/>
    </w:pPr>
    <w:rPr>
      <w:rFonts w:ascii="Times New Roman" w:eastAsia="Times New Roman" w:hAnsi="Times New Roman" w:cs="Times New Roman"/>
      <w:b/>
      <w:bCs/>
      <w:spacing w:val="-1"/>
      <w:sz w:val="18"/>
      <w:szCs w:val="18"/>
    </w:rPr>
  </w:style>
  <w:style w:type="paragraph" w:customStyle="1" w:styleId="17">
    <w:name w:val="Основной текст (17)"/>
    <w:basedOn w:val="Normal"/>
    <w:link w:val="17Exact"/>
    <w:uiPriority w:val="99"/>
    <w:rsid w:val="004E4412"/>
    <w:pPr>
      <w:shd w:val="clear" w:color="auto" w:fill="FFFFFF"/>
      <w:spacing w:line="163" w:lineRule="exact"/>
    </w:pPr>
    <w:rPr>
      <w:rFonts w:ascii="Times New Roman" w:eastAsia="Times New Roman" w:hAnsi="Times New Roman" w:cs="Times New Roman"/>
      <w:b/>
      <w:bCs/>
      <w:spacing w:val="-6"/>
      <w:sz w:val="18"/>
      <w:szCs w:val="18"/>
    </w:rPr>
  </w:style>
  <w:style w:type="paragraph" w:customStyle="1" w:styleId="180">
    <w:name w:val="Основной текст (18)"/>
    <w:basedOn w:val="Normal"/>
    <w:link w:val="18"/>
    <w:uiPriority w:val="99"/>
    <w:rsid w:val="004E4412"/>
    <w:pPr>
      <w:shd w:val="clear" w:color="auto" w:fill="FFFFFF"/>
      <w:spacing w:line="240" w:lineRule="atLeast"/>
      <w:jc w:val="both"/>
    </w:pPr>
    <w:rPr>
      <w:b/>
      <w:bCs/>
      <w:sz w:val="22"/>
      <w:szCs w:val="22"/>
    </w:rPr>
  </w:style>
  <w:style w:type="paragraph" w:customStyle="1" w:styleId="19">
    <w:name w:val="Основной текст (19)"/>
    <w:basedOn w:val="Normal"/>
    <w:link w:val="19Exact"/>
    <w:uiPriority w:val="99"/>
    <w:rsid w:val="004E4412"/>
    <w:pPr>
      <w:shd w:val="clear" w:color="auto" w:fill="FFFFFF"/>
      <w:spacing w:line="240" w:lineRule="atLeast"/>
    </w:pPr>
    <w:rPr>
      <w:rFonts w:ascii="Candara" w:hAnsi="Candara" w:cs="Candara"/>
      <w:b/>
      <w:bCs/>
      <w:spacing w:val="-5"/>
      <w:sz w:val="26"/>
      <w:szCs w:val="26"/>
    </w:rPr>
  </w:style>
  <w:style w:type="paragraph" w:customStyle="1" w:styleId="a6">
    <w:name w:val="Подпись к картинке"/>
    <w:basedOn w:val="Normal"/>
    <w:link w:val="Exact0"/>
    <w:uiPriority w:val="99"/>
    <w:rsid w:val="004E4412"/>
    <w:pPr>
      <w:shd w:val="clear" w:color="auto" w:fill="FFFFFF"/>
      <w:spacing w:line="240" w:lineRule="atLeast"/>
    </w:pPr>
    <w:rPr>
      <w:rFonts w:ascii="Times New Roman" w:eastAsia="Times New Roman" w:hAnsi="Times New Roman" w:cs="Times New Roman"/>
      <w:spacing w:val="3"/>
      <w:sz w:val="23"/>
      <w:szCs w:val="23"/>
    </w:rPr>
  </w:style>
  <w:style w:type="paragraph" w:customStyle="1" w:styleId="62">
    <w:name w:val="Подпись к картинке (6)"/>
    <w:basedOn w:val="Normal"/>
    <w:link w:val="6Exact0"/>
    <w:uiPriority w:val="99"/>
    <w:rsid w:val="004E4412"/>
    <w:pPr>
      <w:shd w:val="clear" w:color="auto" w:fill="FFFFFF"/>
      <w:spacing w:line="240" w:lineRule="atLeast"/>
    </w:pPr>
    <w:rPr>
      <w:rFonts w:ascii="Times New Roman" w:eastAsia="Times New Roman" w:hAnsi="Times New Roman" w:cs="Times New Roman"/>
      <w:spacing w:val="2"/>
      <w:sz w:val="13"/>
      <w:szCs w:val="13"/>
    </w:rPr>
  </w:style>
  <w:style w:type="paragraph" w:customStyle="1" w:styleId="201">
    <w:name w:val="Основной текст (20)"/>
    <w:basedOn w:val="Normal"/>
    <w:link w:val="200"/>
    <w:uiPriority w:val="99"/>
    <w:rsid w:val="004E4412"/>
    <w:pPr>
      <w:shd w:val="clear" w:color="auto" w:fill="FFFFFF"/>
      <w:spacing w:after="120" w:line="139" w:lineRule="exact"/>
      <w:jc w:val="both"/>
    </w:pPr>
    <w:rPr>
      <w:rFonts w:ascii="Times New Roman" w:eastAsia="Times New Roman" w:hAnsi="Times New Roman" w:cs="Times New Roman"/>
      <w:sz w:val="18"/>
      <w:szCs w:val="18"/>
    </w:rPr>
  </w:style>
  <w:style w:type="paragraph" w:customStyle="1" w:styleId="34">
    <w:name w:val="Заголовок №3"/>
    <w:basedOn w:val="Normal"/>
    <w:link w:val="33"/>
    <w:uiPriority w:val="99"/>
    <w:rsid w:val="004E4412"/>
    <w:pPr>
      <w:shd w:val="clear" w:color="auto" w:fill="FFFFFF"/>
      <w:spacing w:line="240" w:lineRule="atLeast"/>
      <w:jc w:val="both"/>
      <w:outlineLvl w:val="2"/>
    </w:pPr>
    <w:rPr>
      <w:rFonts w:ascii="Times New Roman" w:eastAsia="Times New Roman" w:hAnsi="Times New Roman" w:cs="Times New Roman"/>
      <w:i/>
      <w:iCs/>
      <w:sz w:val="26"/>
      <w:szCs w:val="26"/>
    </w:rPr>
  </w:style>
  <w:style w:type="paragraph" w:customStyle="1" w:styleId="210">
    <w:name w:val="Основной текст (21)"/>
    <w:basedOn w:val="Normal"/>
    <w:link w:val="21Exact"/>
    <w:uiPriority w:val="99"/>
    <w:rsid w:val="004E4412"/>
    <w:pPr>
      <w:shd w:val="clear" w:color="auto" w:fill="FFFFFF"/>
      <w:spacing w:line="240" w:lineRule="atLeast"/>
    </w:pPr>
    <w:rPr>
      <w:rFonts w:ascii="Times New Roman" w:eastAsia="Times New Roman" w:hAnsi="Times New Roman" w:cs="Times New Roman"/>
      <w:b/>
      <w:bCs/>
      <w:sz w:val="21"/>
      <w:szCs w:val="21"/>
    </w:rPr>
  </w:style>
  <w:style w:type="paragraph" w:customStyle="1" w:styleId="220">
    <w:name w:val="Основной текст (22)"/>
    <w:basedOn w:val="Normal"/>
    <w:link w:val="22Exact"/>
    <w:uiPriority w:val="99"/>
    <w:rsid w:val="004E4412"/>
    <w:pPr>
      <w:shd w:val="clear" w:color="auto" w:fill="FFFFFF"/>
      <w:spacing w:line="168" w:lineRule="exact"/>
      <w:jc w:val="both"/>
    </w:pPr>
    <w:rPr>
      <w:rFonts w:ascii="Times New Roman" w:eastAsia="Times New Roman" w:hAnsi="Times New Roman" w:cs="Times New Roman"/>
      <w:spacing w:val="-10"/>
      <w:sz w:val="19"/>
      <w:szCs w:val="19"/>
    </w:rPr>
  </w:style>
  <w:style w:type="paragraph" w:customStyle="1" w:styleId="230">
    <w:name w:val="Основной текст (23)"/>
    <w:basedOn w:val="Normal"/>
    <w:link w:val="23Exact"/>
    <w:uiPriority w:val="99"/>
    <w:rsid w:val="004E4412"/>
    <w:pPr>
      <w:shd w:val="clear" w:color="auto" w:fill="FFFFFF"/>
      <w:spacing w:line="149" w:lineRule="exact"/>
      <w:ind w:firstLine="180"/>
      <w:jc w:val="both"/>
    </w:pPr>
    <w:rPr>
      <w:rFonts w:ascii="Times New Roman" w:eastAsia="Times New Roman" w:hAnsi="Times New Roman" w:cs="Times New Roman"/>
      <w:spacing w:val="2"/>
      <w:sz w:val="13"/>
      <w:szCs w:val="13"/>
    </w:rPr>
  </w:style>
  <w:style w:type="paragraph" w:customStyle="1" w:styleId="a7">
    <w:name w:val="Оглавление"/>
    <w:basedOn w:val="Normal"/>
    <w:link w:val="Exact1"/>
    <w:uiPriority w:val="99"/>
    <w:rsid w:val="004E4412"/>
    <w:pPr>
      <w:shd w:val="clear" w:color="auto" w:fill="FFFFFF"/>
      <w:spacing w:line="149" w:lineRule="exact"/>
      <w:jc w:val="both"/>
    </w:pPr>
    <w:rPr>
      <w:rFonts w:ascii="Times New Roman" w:eastAsia="Times New Roman" w:hAnsi="Times New Roman" w:cs="Times New Roman"/>
      <w:spacing w:val="-6"/>
      <w:sz w:val="17"/>
      <w:szCs w:val="17"/>
    </w:rPr>
  </w:style>
  <w:style w:type="paragraph" w:styleId="BalloonText">
    <w:name w:val="Balloon Text"/>
    <w:basedOn w:val="Normal"/>
    <w:link w:val="BalloonTextChar"/>
    <w:uiPriority w:val="99"/>
    <w:semiHidden/>
    <w:rsid w:val="00DF13A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F13A5"/>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6.jpeg"/><Relationship Id="rId26" Type="http://schemas.openxmlformats.org/officeDocument/2006/relationships/header" Target="header12.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image" Target="media/image13.jpeg"/><Relationship Id="rId42" Type="http://schemas.openxmlformats.org/officeDocument/2006/relationships/image" Target="media/image18.jpeg"/><Relationship Id="rId47" Type="http://schemas.openxmlformats.org/officeDocument/2006/relationships/footer" Target="footer2.xml"/><Relationship Id="rId50" Type="http://schemas.openxmlformats.org/officeDocument/2006/relationships/header" Target="header22.xml"/><Relationship Id="rId55" Type="http://schemas.openxmlformats.org/officeDocument/2006/relationships/hyperlink" Target="mailto:adminpokrovka@mail.ru" TargetMode="External"/><Relationship Id="rId63" Type="http://schemas.openxmlformats.org/officeDocument/2006/relationships/header" Target="header29.xm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image" Target="media/image16.jpeg"/><Relationship Id="rId40" Type="http://schemas.openxmlformats.org/officeDocument/2006/relationships/header" Target="header17.xml"/><Relationship Id="rId45" Type="http://schemas.openxmlformats.org/officeDocument/2006/relationships/header" Target="header18.xml"/><Relationship Id="rId53" Type="http://schemas.openxmlformats.org/officeDocument/2006/relationships/image" Target="media/image22.jpeg"/><Relationship Id="rId58" Type="http://schemas.openxmlformats.org/officeDocument/2006/relationships/image" Target="media/image24.jpeg"/><Relationship Id="rId66"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eader" Target="header9.xml"/><Relationship Id="rId28" Type="http://schemas.openxmlformats.org/officeDocument/2006/relationships/image" Target="media/image10.jpeg"/><Relationship Id="rId36" Type="http://schemas.openxmlformats.org/officeDocument/2006/relationships/image" Target="media/image15.jpeg"/><Relationship Id="rId49" Type="http://schemas.openxmlformats.org/officeDocument/2006/relationships/header" Target="header21.xml"/><Relationship Id="rId57" Type="http://schemas.openxmlformats.org/officeDocument/2006/relationships/header" Target="header25.xml"/><Relationship Id="rId61" Type="http://schemas.openxmlformats.org/officeDocument/2006/relationships/header" Target="header28.xml"/><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header" Target="header13.xml"/><Relationship Id="rId44" Type="http://schemas.openxmlformats.org/officeDocument/2006/relationships/image" Target="media/image20.jpeg"/><Relationship Id="rId52" Type="http://schemas.openxmlformats.org/officeDocument/2006/relationships/image" Target="media/image21.jpeg"/><Relationship Id="rId60" Type="http://schemas.openxmlformats.org/officeDocument/2006/relationships/header" Target="header27.xml"/><Relationship Id="rId65"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jpeg"/><Relationship Id="rId22" Type="http://schemas.openxmlformats.org/officeDocument/2006/relationships/header" Target="header8.xml"/><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4.jpeg"/><Relationship Id="rId43" Type="http://schemas.openxmlformats.org/officeDocument/2006/relationships/image" Target="media/image19.jpeg"/><Relationship Id="rId48" Type="http://schemas.openxmlformats.org/officeDocument/2006/relationships/header" Target="header20.xml"/><Relationship Id="rId56" Type="http://schemas.openxmlformats.org/officeDocument/2006/relationships/header" Target="header24.xml"/><Relationship Id="rId64" Type="http://schemas.openxmlformats.org/officeDocument/2006/relationships/header" Target="header30.xml"/><Relationship Id="rId8" Type="http://schemas.openxmlformats.org/officeDocument/2006/relationships/image" Target="media/image2.jpeg"/><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image" Target="media/image17.jpeg"/><Relationship Id="rId46" Type="http://schemas.openxmlformats.org/officeDocument/2006/relationships/header" Target="header19.xml"/><Relationship Id="rId59" Type="http://schemas.openxmlformats.org/officeDocument/2006/relationships/header" Target="header26.xml"/><Relationship Id="rId67"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footer" Target="footer1.xml"/><Relationship Id="rId54" Type="http://schemas.openxmlformats.org/officeDocument/2006/relationships/image" Target="media/image23.jpeg"/><Relationship Id="rId62"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44</Pages>
  <Words>10726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yachuk_m_v</cp:lastModifiedBy>
  <cp:revision>4</cp:revision>
  <dcterms:created xsi:type="dcterms:W3CDTF">2015-03-05T02:20:00Z</dcterms:created>
  <dcterms:modified xsi:type="dcterms:W3CDTF">2015-03-15T23:26:00Z</dcterms:modified>
</cp:coreProperties>
</file>