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104267">
        <w:tc>
          <w:tcPr>
            <w:tcW w:w="9570" w:type="dxa"/>
          </w:tcPr>
          <w:p w:rsidR="00104267" w:rsidRDefault="00715B9D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17D5541A" wp14:editId="6E08316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104267" w:rsidRDefault="00715B9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F84384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104267" w:rsidRDefault="00715B9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104267" w:rsidRDefault="00715B9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104267" w:rsidRDefault="00715B9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F84384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104267" w:rsidRDefault="00715B9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104267" w:rsidRDefault="00715B9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104267" w:rsidRDefault="00104267"/>
          <w:p w:rsidR="00104267" w:rsidRDefault="00104267"/>
        </w:tc>
      </w:tr>
      <w:tr w:rsidR="00104267">
        <w:tc>
          <w:tcPr>
            <w:tcW w:w="9570" w:type="dxa"/>
          </w:tcPr>
          <w:p w:rsidR="00104267" w:rsidRDefault="00715B9D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04267" w:rsidRDefault="00D666CB">
      <w:pPr>
        <w:pStyle w:val="a3"/>
        <w:tabs>
          <w:tab w:val="clear" w:pos="4153"/>
          <w:tab w:val="clear" w:pos="8306"/>
        </w:tabs>
        <w:ind w:left="-426"/>
        <w:jc w:val="center"/>
        <w:rPr>
          <w:b/>
        </w:rPr>
      </w:pPr>
      <w:r w:rsidRPr="002F24C0">
        <w:rPr>
          <w:b/>
          <w:bCs/>
        </w:rPr>
        <w:t xml:space="preserve">О ВНЕСЕНИИ ИЗМЕНЕНИЙ В </w:t>
      </w:r>
      <w:r w:rsidRPr="002F24C0">
        <w:rPr>
          <w:b/>
        </w:rPr>
        <w:t>ЗАКОН</w:t>
      </w:r>
      <w:r w:rsidRPr="002F24C0">
        <w:rPr>
          <w:b/>
          <w:bCs/>
        </w:rPr>
        <w:t xml:space="preserve"> ПРИМОРСКОГО КРАЯ </w:t>
      </w:r>
      <w:r w:rsidR="00ED3BDB">
        <w:rPr>
          <w:b/>
        </w:rPr>
        <w:t>"ОБ ОТХОДАХ ПРОИЗВОДСТВА И ПОТРЕБЛЕНИЯ В ПРИМОРСКОМ КРАЕ"</w:t>
      </w:r>
    </w:p>
    <w:p w:rsidR="00104267" w:rsidRDefault="00104267">
      <w:pPr>
        <w:pStyle w:val="a3"/>
        <w:tabs>
          <w:tab w:val="clear" w:pos="4153"/>
          <w:tab w:val="clear" w:pos="8306"/>
        </w:tabs>
      </w:pPr>
    </w:p>
    <w:p w:rsidR="00715B9D" w:rsidRDefault="00715B9D" w:rsidP="00ED3BD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ED3BDB" w:rsidRDefault="00ED3BDB" w:rsidP="00ED3BDB">
      <w:pPr>
        <w:ind w:firstLine="720"/>
        <w:jc w:val="both"/>
      </w:pPr>
    </w:p>
    <w:p w:rsidR="00ED3BDB" w:rsidRDefault="00ED3BDB" w:rsidP="00ED3BDB">
      <w:pPr>
        <w:ind w:firstLine="720"/>
        <w:jc w:val="both"/>
      </w:pPr>
      <w:r>
        <w:t>СТАТЬЯ 1.</w:t>
      </w:r>
    </w:p>
    <w:p w:rsidR="00ED3BDB" w:rsidRDefault="00ED3BDB" w:rsidP="00ED3BDB">
      <w:pPr>
        <w:ind w:firstLine="720"/>
        <w:jc w:val="both"/>
      </w:pPr>
      <w:r>
        <w:t xml:space="preserve">Внести в Закон Приморского края от </w:t>
      </w:r>
      <w:r w:rsidR="00095DCC">
        <w:t>29</w:t>
      </w:r>
      <w:r>
        <w:t xml:space="preserve"> </w:t>
      </w:r>
      <w:r w:rsidR="00095DCC">
        <w:t>июня</w:t>
      </w:r>
      <w:bookmarkStart w:id="0" w:name="_GoBack"/>
      <w:bookmarkEnd w:id="0"/>
      <w:r>
        <w:t xml:space="preserve"> 2009 года № 447-КЗ "Об отходах производства и потребления в Приморском крае" (Ведомости Законодательного Собрания Приморского края </w:t>
      </w:r>
      <w:r w:rsidR="007E1FBD">
        <w:t>2009</w:t>
      </w:r>
      <w:r>
        <w:t>, №</w:t>
      </w:r>
      <w:r w:rsidR="007E1FBD">
        <w:t xml:space="preserve"> 117</w:t>
      </w:r>
      <w:r>
        <w:t>, стр.</w:t>
      </w:r>
      <w:r w:rsidR="007E1FBD">
        <w:t xml:space="preserve"> 94; 2011, </w:t>
      </w:r>
      <w:r w:rsidR="00E94540">
        <w:t xml:space="preserve">  </w:t>
      </w:r>
      <w:r w:rsidR="007E1FBD">
        <w:t>№ 176, стр. 27; 2012, № 8, стр. 66; 2013, № 55, стр. 58; 2014, № 98, стр. 22</w:t>
      </w:r>
      <w:r>
        <w:t>) следующие изменения:</w:t>
      </w:r>
    </w:p>
    <w:p w:rsidR="00ED3BDB" w:rsidRDefault="00D666CB" w:rsidP="00ED3BDB">
      <w:pPr>
        <w:ind w:firstLine="720"/>
        <w:jc w:val="both"/>
      </w:pPr>
      <w:r>
        <w:t>1)</w:t>
      </w:r>
      <w:r w:rsidR="00ED3BDB">
        <w:t>в статье 1</w:t>
      </w:r>
      <w:r>
        <w:t>:</w:t>
      </w:r>
    </w:p>
    <w:p w:rsidR="00D666CB" w:rsidRDefault="002E3857" w:rsidP="00ED3BDB">
      <w:pPr>
        <w:ind w:firstLine="720"/>
        <w:jc w:val="both"/>
      </w:pPr>
      <w:r>
        <w:t>а</w:t>
      </w:r>
      <w:proofErr w:type="gramStart"/>
      <w:r>
        <w:t>)</w:t>
      </w:r>
      <w:r w:rsidR="00797FD7">
        <w:t>п</w:t>
      </w:r>
      <w:proofErr w:type="gramEnd"/>
      <w:r w:rsidR="00797FD7">
        <w:t>ункт 1</w:t>
      </w:r>
      <w:r w:rsidR="00D666CB">
        <w:t xml:space="preserve"> изложить в следующей редакции:</w:t>
      </w:r>
    </w:p>
    <w:p w:rsidR="00D666CB" w:rsidRDefault="00D666CB" w:rsidP="00D666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 w:rsidR="002E3857">
        <w:t>1)</w:t>
      </w:r>
      <w:r>
        <w:rPr>
          <w:szCs w:val="28"/>
        </w:rPr>
        <w:t>отходы производства и потребления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 в соответствии с Федеральным законом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D666CB" w:rsidRDefault="002E3857" w:rsidP="00ED3BDB">
      <w:pPr>
        <w:ind w:firstLine="720"/>
        <w:jc w:val="both"/>
      </w:pPr>
      <w:r>
        <w:t>б</w:t>
      </w:r>
      <w:proofErr w:type="gramStart"/>
      <w:r>
        <w:t>)</w:t>
      </w:r>
      <w:r w:rsidR="00797FD7">
        <w:t>п</w:t>
      </w:r>
      <w:proofErr w:type="gramEnd"/>
      <w:r w:rsidR="00797FD7">
        <w:t>ункт 2</w:t>
      </w:r>
      <w:r w:rsidR="00D666CB">
        <w:t xml:space="preserve"> изложить в следующей редакции:</w:t>
      </w:r>
    </w:p>
    <w:p w:rsidR="00D666CB" w:rsidRDefault="00D666CB" w:rsidP="00D666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E3857">
        <w:rPr>
          <w:szCs w:val="28"/>
        </w:rPr>
        <w:t>2)</w:t>
      </w:r>
      <w:r>
        <w:rPr>
          <w:szCs w:val="28"/>
        </w:rPr>
        <w:t xml:space="preserve">обращение с отходами </w:t>
      </w:r>
      <w:r w:rsidR="003C3C11">
        <w:rPr>
          <w:szCs w:val="28"/>
        </w:rPr>
        <w:t xml:space="preserve">производства и потребления </w:t>
      </w:r>
      <w:r>
        <w:rPr>
          <w:szCs w:val="28"/>
        </w:rPr>
        <w:t>- деятельность по сбору, накоплению, транспортированию, обработке, утилизации, обезвреживанию, размещению отходов</w:t>
      </w:r>
      <w:r w:rsidR="00B74450" w:rsidRPr="00B74450">
        <w:rPr>
          <w:szCs w:val="28"/>
        </w:rPr>
        <w:t xml:space="preserve"> </w:t>
      </w:r>
      <w:r w:rsidR="00B74450">
        <w:rPr>
          <w:szCs w:val="28"/>
        </w:rPr>
        <w:t>производства и потребления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D666CB" w:rsidRDefault="002E3857" w:rsidP="00ED3BDB">
      <w:pPr>
        <w:ind w:firstLine="720"/>
        <w:jc w:val="both"/>
      </w:pPr>
      <w:r>
        <w:t>в</w:t>
      </w:r>
      <w:proofErr w:type="gramStart"/>
      <w:r>
        <w:t>)</w:t>
      </w:r>
      <w:r w:rsidR="00797FD7">
        <w:t>п</w:t>
      </w:r>
      <w:proofErr w:type="gramEnd"/>
      <w:r w:rsidR="00797FD7">
        <w:t>ункт 4</w:t>
      </w:r>
      <w:r w:rsidR="00D666CB">
        <w:t xml:space="preserve"> изложить в следующей редакции:</w:t>
      </w:r>
    </w:p>
    <w:p w:rsidR="00D666CB" w:rsidRDefault="00D666CB" w:rsidP="00D666CB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2E3857">
        <w:rPr>
          <w:szCs w:val="28"/>
        </w:rPr>
        <w:t>4)</w:t>
      </w:r>
      <w:r>
        <w:rPr>
          <w:szCs w:val="28"/>
        </w:rPr>
        <w:t xml:space="preserve">хранение отходов </w:t>
      </w:r>
      <w:r w:rsidR="003C3C11">
        <w:rPr>
          <w:szCs w:val="28"/>
        </w:rPr>
        <w:t xml:space="preserve">производства и потребления </w:t>
      </w:r>
      <w:r>
        <w:rPr>
          <w:szCs w:val="28"/>
        </w:rPr>
        <w:t xml:space="preserve">- складирование отходов </w:t>
      </w:r>
      <w:r w:rsidR="00B74450">
        <w:rPr>
          <w:szCs w:val="28"/>
        </w:rPr>
        <w:t xml:space="preserve">производства и потребления </w:t>
      </w:r>
      <w:r>
        <w:rPr>
          <w:szCs w:val="28"/>
        </w:rPr>
        <w:t>в специализированных объектах сроком более чем одиннадцать месяцев в целях утилизации, обезвреживания, захоронения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D666CB" w:rsidRDefault="002E3857" w:rsidP="00ED3BDB">
      <w:pPr>
        <w:ind w:firstLine="720"/>
        <w:jc w:val="both"/>
      </w:pPr>
      <w:r>
        <w:t>г</w:t>
      </w:r>
      <w:proofErr w:type="gramStart"/>
      <w:r>
        <w:t>)</w:t>
      </w:r>
      <w:r w:rsidR="00D666CB">
        <w:t>в</w:t>
      </w:r>
      <w:proofErr w:type="gramEnd"/>
      <w:r w:rsidR="00D666CB">
        <w:t xml:space="preserve"> </w:t>
      </w:r>
      <w:r w:rsidR="00797FD7">
        <w:t>пункте</w:t>
      </w:r>
      <w:r w:rsidR="00D666CB">
        <w:t xml:space="preserve"> </w:t>
      </w:r>
      <w:r w:rsidR="00797FD7">
        <w:t>5</w:t>
      </w:r>
      <w:r w:rsidR="00D666CB">
        <w:t xml:space="preserve"> слова "дальнейшему использованию" заменить словами "дальнейшей утилизации";</w:t>
      </w:r>
    </w:p>
    <w:p w:rsidR="00B74450" w:rsidRDefault="002E3857" w:rsidP="00ED3BDB">
      <w:pPr>
        <w:ind w:firstLine="720"/>
        <w:jc w:val="both"/>
      </w:pPr>
      <w:r>
        <w:t>д</w:t>
      </w:r>
      <w:proofErr w:type="gramStart"/>
      <w:r>
        <w:t>)</w:t>
      </w:r>
      <w:r w:rsidR="00B74450">
        <w:t>п</w:t>
      </w:r>
      <w:proofErr w:type="gramEnd"/>
      <w:r w:rsidR="00B74450">
        <w:t>ункт 7 изложить в следующей редакции:</w:t>
      </w:r>
    </w:p>
    <w:p w:rsidR="00B74450" w:rsidRDefault="00B74450" w:rsidP="00ED3BDB">
      <w:pPr>
        <w:ind w:firstLine="720"/>
        <w:jc w:val="both"/>
      </w:pPr>
      <w:proofErr w:type="gramStart"/>
      <w:r>
        <w:t>"</w:t>
      </w:r>
      <w:r w:rsidR="002E3857">
        <w:t>7)</w:t>
      </w:r>
      <w:r w:rsidR="00255C0F">
        <w:t xml:space="preserve">утилизация отходов </w:t>
      </w:r>
      <w:r w:rsidR="00255C0F">
        <w:rPr>
          <w:szCs w:val="28"/>
        </w:rPr>
        <w:t>производства и потребления - использование отходов производства и потребления для производства товаров (продукции), выполнения работ, оказания услуг, включая повторное применение отходов производства и потребления, в том числе повторное применение отходов производства и потребления по прямому назначению (</w:t>
      </w:r>
      <w:proofErr w:type="spellStart"/>
      <w:r w:rsidR="00255C0F">
        <w:rPr>
          <w:szCs w:val="28"/>
        </w:rPr>
        <w:t>рециклинг</w:t>
      </w:r>
      <w:proofErr w:type="spellEnd"/>
      <w:r w:rsidR="00255C0F">
        <w:rPr>
          <w:szCs w:val="28"/>
        </w:rPr>
        <w:t>), их возврат в производственный цикл после соответствующей подготовки (регенерация), а также извлечение полезных компонентов  для их повторного применения (рекуперация);";</w:t>
      </w:r>
      <w:proofErr w:type="gramEnd"/>
    </w:p>
    <w:p w:rsidR="00D666CB" w:rsidRDefault="002E3857" w:rsidP="00ED3BDB">
      <w:pPr>
        <w:ind w:firstLine="720"/>
        <w:jc w:val="both"/>
      </w:pPr>
      <w:r>
        <w:t>е</w:t>
      </w:r>
      <w:proofErr w:type="gramStart"/>
      <w:r>
        <w:t>)</w:t>
      </w:r>
      <w:r w:rsidR="003C3C11">
        <w:t>п</w:t>
      </w:r>
      <w:proofErr w:type="gramEnd"/>
      <w:r w:rsidR="003C3C11">
        <w:t>ункт</w:t>
      </w:r>
      <w:r w:rsidR="005A51D9">
        <w:t xml:space="preserve"> </w:t>
      </w:r>
      <w:r w:rsidR="003C3C11">
        <w:t>8</w:t>
      </w:r>
      <w:r w:rsidR="005A51D9">
        <w:t xml:space="preserve"> изложить в следующей редакции:</w:t>
      </w:r>
    </w:p>
    <w:p w:rsidR="005A51D9" w:rsidRDefault="005A51D9" w:rsidP="005A51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 w:rsidR="002E3857">
        <w:t>8)</w:t>
      </w:r>
      <w:r>
        <w:rPr>
          <w:szCs w:val="28"/>
        </w:rPr>
        <w:t xml:space="preserve">обезвреживание отходов </w:t>
      </w:r>
      <w:r w:rsidR="003C3C11">
        <w:rPr>
          <w:szCs w:val="28"/>
        </w:rPr>
        <w:t xml:space="preserve">производства и потребления </w:t>
      </w:r>
      <w:r>
        <w:rPr>
          <w:szCs w:val="28"/>
        </w:rPr>
        <w:t>- уменьшение массы отходов</w:t>
      </w:r>
      <w:r w:rsidR="00B74450" w:rsidRPr="00B74450">
        <w:rPr>
          <w:szCs w:val="28"/>
        </w:rPr>
        <w:t xml:space="preserve"> </w:t>
      </w:r>
      <w:r w:rsidR="00B74450">
        <w:rPr>
          <w:szCs w:val="28"/>
        </w:rPr>
        <w:t>производства и потребления</w:t>
      </w:r>
      <w:r>
        <w:rPr>
          <w:szCs w:val="28"/>
        </w:rPr>
        <w:t xml:space="preserve">, изменение их состава, </w:t>
      </w:r>
      <w:r>
        <w:rPr>
          <w:szCs w:val="28"/>
        </w:rPr>
        <w:lastRenderedPageBreak/>
        <w:t xml:space="preserve">физических и химических свойств (включая сжигание и (или) обеззараживание на специализированных установках) в целях снижения негативного воздействия отходов </w:t>
      </w:r>
      <w:r w:rsidR="00B74450">
        <w:rPr>
          <w:szCs w:val="28"/>
        </w:rPr>
        <w:t xml:space="preserve">производства и потребления </w:t>
      </w:r>
      <w:r>
        <w:rPr>
          <w:szCs w:val="28"/>
        </w:rPr>
        <w:t>на здоровье человека и окружающую среду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;</w:t>
      </w:r>
    </w:p>
    <w:p w:rsidR="005A51D9" w:rsidRDefault="005A51D9" w:rsidP="008D4E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="00332113">
        <w:rPr>
          <w:szCs w:val="28"/>
        </w:rPr>
        <w:t>статью 3 признать утратившей силу;</w:t>
      </w:r>
    </w:p>
    <w:p w:rsidR="00F80B76" w:rsidRDefault="00332113" w:rsidP="00797FD7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2F0C6B">
        <w:rPr>
          <w:szCs w:val="28"/>
        </w:rPr>
        <w:t xml:space="preserve">статью </w:t>
      </w:r>
      <w:r w:rsidR="00797FD7">
        <w:rPr>
          <w:szCs w:val="28"/>
        </w:rPr>
        <w:t>4 признать утратившей силу.</w:t>
      </w:r>
    </w:p>
    <w:p w:rsidR="00F80B76" w:rsidRDefault="00F80B76" w:rsidP="002F0C6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F84384" w:rsidRDefault="00F84384" w:rsidP="00F84384">
      <w:pPr>
        <w:pStyle w:val="a6"/>
        <w:spacing w:before="0" w:beforeAutospacing="0" w:after="0" w:afterAutospacing="0" w:line="240" w:lineRule="atLeast"/>
        <w:ind w:firstLine="851"/>
        <w:jc w:val="both"/>
        <w:textAlignment w:val="top"/>
        <w:rPr>
          <w:bCs/>
          <w:sz w:val="28"/>
          <w:szCs w:val="28"/>
        </w:rPr>
      </w:pPr>
      <w:r w:rsidRPr="00A30E7B">
        <w:rPr>
          <w:bCs/>
          <w:sz w:val="28"/>
          <w:szCs w:val="28"/>
        </w:rPr>
        <w:t xml:space="preserve">СТАТЬЯ 2. </w:t>
      </w:r>
    </w:p>
    <w:p w:rsidR="00F84384" w:rsidRPr="00A30E7B" w:rsidRDefault="00F84384" w:rsidP="00F84384">
      <w:pPr>
        <w:pStyle w:val="a6"/>
        <w:tabs>
          <w:tab w:val="left" w:pos="567"/>
        </w:tabs>
        <w:spacing w:before="0" w:beforeAutospacing="0" w:after="0" w:afterAutospacing="0" w:line="240" w:lineRule="atLeast"/>
        <w:ind w:firstLine="851"/>
        <w:jc w:val="both"/>
        <w:textAlignment w:val="top"/>
        <w:rPr>
          <w:sz w:val="28"/>
          <w:szCs w:val="28"/>
        </w:rPr>
      </w:pPr>
      <w:r w:rsidRPr="00A30E7B">
        <w:rPr>
          <w:sz w:val="28"/>
          <w:szCs w:val="28"/>
        </w:rPr>
        <w:t>Настоящий Закон вступает в силу со дня его официального опубликования.</w:t>
      </w:r>
    </w:p>
    <w:p w:rsidR="00F84384" w:rsidRPr="00283C6A" w:rsidRDefault="00F84384" w:rsidP="00F84384">
      <w:pPr>
        <w:jc w:val="both"/>
        <w:rPr>
          <w:szCs w:val="28"/>
        </w:rPr>
      </w:pPr>
    </w:p>
    <w:p w:rsidR="00F84384" w:rsidRPr="00283C6A" w:rsidRDefault="00F84384" w:rsidP="00F84384">
      <w:pPr>
        <w:jc w:val="both"/>
        <w:rPr>
          <w:szCs w:val="28"/>
        </w:rPr>
      </w:pPr>
    </w:p>
    <w:p w:rsidR="00F84384" w:rsidRPr="00283C6A" w:rsidRDefault="00F84384" w:rsidP="00F84384">
      <w:pPr>
        <w:jc w:val="both"/>
        <w:rPr>
          <w:szCs w:val="28"/>
        </w:rPr>
      </w:pPr>
    </w:p>
    <w:p w:rsidR="00F84384" w:rsidRDefault="00F84384" w:rsidP="00F84384">
      <w:pPr>
        <w:jc w:val="both"/>
      </w:pPr>
      <w:r w:rsidRPr="00283C6A">
        <w:rPr>
          <w:szCs w:val="28"/>
        </w:rPr>
        <w:t xml:space="preserve">Губернатор края                                                      </w:t>
      </w:r>
      <w:r>
        <w:rPr>
          <w:szCs w:val="28"/>
        </w:rPr>
        <w:t xml:space="preserve"> </w:t>
      </w:r>
      <w:r w:rsidRPr="00283C6A">
        <w:rPr>
          <w:szCs w:val="28"/>
        </w:rPr>
        <w:t xml:space="preserve">    </w:t>
      </w:r>
      <w:r>
        <w:rPr>
          <w:szCs w:val="28"/>
        </w:rPr>
        <w:t xml:space="preserve">           В.В. Миклушевский</w:t>
      </w:r>
    </w:p>
    <w:p w:rsidR="002F0C6B" w:rsidRDefault="002F0C6B" w:rsidP="002F0C6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F0C6B" w:rsidRDefault="002F0C6B" w:rsidP="002F0C6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F0C6B" w:rsidRDefault="002F0C6B" w:rsidP="002F0C6B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sectPr w:rsidR="002F0C6B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4594" w:rsidRDefault="00F44594">
      <w:r>
        <w:separator/>
      </w:r>
    </w:p>
  </w:endnote>
  <w:endnote w:type="continuationSeparator" w:id="0">
    <w:p w:rsidR="00F44594" w:rsidRDefault="00F44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4594" w:rsidRDefault="00F44594">
      <w:r>
        <w:separator/>
      </w:r>
    </w:p>
  </w:footnote>
  <w:footnote w:type="continuationSeparator" w:id="0">
    <w:p w:rsidR="00F44594" w:rsidRDefault="00F445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4267" w:rsidRDefault="0010426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B9D"/>
    <w:rsid w:val="00095DCC"/>
    <w:rsid w:val="000A27DA"/>
    <w:rsid w:val="00104267"/>
    <w:rsid w:val="001221FE"/>
    <w:rsid w:val="00255C0F"/>
    <w:rsid w:val="002E3857"/>
    <w:rsid w:val="002F0C6B"/>
    <w:rsid w:val="00332113"/>
    <w:rsid w:val="003C3C11"/>
    <w:rsid w:val="00413C0C"/>
    <w:rsid w:val="005A51D9"/>
    <w:rsid w:val="00715B9D"/>
    <w:rsid w:val="00797FD7"/>
    <w:rsid w:val="007E1FBD"/>
    <w:rsid w:val="007F24B7"/>
    <w:rsid w:val="008D4ED7"/>
    <w:rsid w:val="00B45342"/>
    <w:rsid w:val="00B74450"/>
    <w:rsid w:val="00D666CB"/>
    <w:rsid w:val="00E94540"/>
    <w:rsid w:val="00ED3BDB"/>
    <w:rsid w:val="00F44594"/>
    <w:rsid w:val="00F65464"/>
    <w:rsid w:val="00F80B76"/>
    <w:rsid w:val="00F84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List Paragraph"/>
    <w:basedOn w:val="a"/>
    <w:uiPriority w:val="34"/>
    <w:qFormat/>
    <w:rsid w:val="00F80B76"/>
    <w:pPr>
      <w:ind w:left="720"/>
      <w:contextualSpacing/>
    </w:pPr>
  </w:style>
  <w:style w:type="paragraph" w:styleId="a6">
    <w:name w:val="Normal (Web)"/>
    <w:basedOn w:val="a"/>
    <w:rsid w:val="00F84384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styleId="a5">
    <w:name w:val="List Paragraph"/>
    <w:basedOn w:val="a"/>
    <w:uiPriority w:val="34"/>
    <w:qFormat/>
    <w:rsid w:val="00F80B76"/>
    <w:pPr>
      <w:ind w:left="720"/>
      <w:contextualSpacing/>
    </w:pPr>
  </w:style>
  <w:style w:type="paragraph" w:styleId="a6">
    <w:name w:val="Normal (Web)"/>
    <w:basedOn w:val="a"/>
    <w:rsid w:val="00F8438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продов. пол. и природопольз..dot</Template>
  <TotalTime>4</TotalTime>
  <Pages>2</Pages>
  <Words>324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cp:lastPrinted>2015-03-16T00:26:00Z</cp:lastPrinted>
  <dcterms:created xsi:type="dcterms:W3CDTF">2015-03-12T05:07:00Z</dcterms:created>
  <dcterms:modified xsi:type="dcterms:W3CDTF">2015-03-16T00:27:00Z</dcterms:modified>
</cp:coreProperties>
</file>