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11" w:type="dxa"/>
        <w:tblLayout w:type="fixed"/>
        <w:tblLook w:val="0000" w:firstRow="0" w:lastRow="0" w:firstColumn="0" w:lastColumn="0" w:noHBand="0" w:noVBand="0"/>
      </w:tblPr>
      <w:tblGrid>
        <w:gridCol w:w="9711"/>
      </w:tblGrid>
      <w:tr w:rsidR="001454BA" w:rsidTr="00EE7160">
        <w:tc>
          <w:tcPr>
            <w:tcW w:w="9711" w:type="dxa"/>
          </w:tcPr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  <w:proofErr w:type="gramStart"/>
            <w:r>
              <w:rPr>
                <w:sz w:val="20"/>
              </w:rPr>
              <w:t>по</w:t>
            </w:r>
            <w:proofErr w:type="gramEnd"/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продовольственной политике и</w:t>
            </w:r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природопользованию</w:t>
            </w:r>
          </w:p>
        </w:tc>
      </w:tr>
    </w:tbl>
    <w:p w:rsidR="00441D5E" w:rsidRDefault="00441D5E" w:rsidP="009A4489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441D5E" w:rsidRDefault="00441D5E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441D5E" w:rsidRDefault="00441D5E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544"/>
        <w:gridCol w:w="1701"/>
      </w:tblGrid>
      <w:tr w:rsidR="00441D5E">
        <w:trPr>
          <w:cantSplit/>
        </w:trPr>
        <w:tc>
          <w:tcPr>
            <w:tcW w:w="2977" w:type="dxa"/>
          </w:tcPr>
          <w:p w:rsidR="00441D5E" w:rsidRPr="000B3284" w:rsidRDefault="00441D5E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820" w:type="dxa"/>
            <w:gridSpan w:val="2"/>
          </w:tcPr>
          <w:p w:rsidR="00441D5E" w:rsidRDefault="00441D5E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441D5E" w:rsidRDefault="00441D5E" w:rsidP="00D61CA7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7C0F5F">
              <w:t xml:space="preserve"> </w:t>
            </w:r>
          </w:p>
        </w:tc>
      </w:tr>
      <w:tr w:rsidR="00441D5E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441D5E" w:rsidRDefault="00441D5E">
            <w:pPr>
              <w:jc w:val="both"/>
              <w:rPr>
                <w:sz w:val="24"/>
              </w:rPr>
            </w:pPr>
          </w:p>
        </w:tc>
      </w:tr>
      <w:tr w:rsidR="00441D5E" w:rsidRPr="00FA3A91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597E9F" w:rsidRPr="00FA3A91" w:rsidRDefault="00C14CF3" w:rsidP="001454BA">
            <w:pPr>
              <w:jc w:val="both"/>
            </w:pPr>
            <w:r w:rsidRPr="00A50001">
              <w:t xml:space="preserve">О проекте закона Приморского края </w:t>
            </w:r>
            <w:r w:rsidR="00B645BC" w:rsidRPr="00E23C63">
              <w:rPr>
                <w:szCs w:val="28"/>
              </w:rPr>
              <w:t>"О внесении изменени</w:t>
            </w:r>
            <w:r w:rsidR="001454BA">
              <w:rPr>
                <w:szCs w:val="28"/>
              </w:rPr>
              <w:t>я</w:t>
            </w:r>
            <w:r w:rsidR="00B645BC" w:rsidRPr="00E23C63">
              <w:rPr>
                <w:szCs w:val="28"/>
              </w:rPr>
              <w:t xml:space="preserve"> </w:t>
            </w:r>
            <w:r w:rsidR="001454BA">
              <w:rPr>
                <w:szCs w:val="28"/>
              </w:rPr>
              <w:t xml:space="preserve">в статью 13 </w:t>
            </w:r>
            <w:r w:rsidR="00B645BC" w:rsidRPr="00E23C63">
              <w:rPr>
                <w:snapToGrid w:val="0"/>
                <w:szCs w:val="28"/>
              </w:rPr>
              <w:t>Закон</w:t>
            </w:r>
            <w:r w:rsidR="001454BA">
              <w:rPr>
                <w:snapToGrid w:val="0"/>
                <w:szCs w:val="28"/>
              </w:rPr>
              <w:t>а</w:t>
            </w:r>
            <w:r w:rsidR="00B645BC" w:rsidRPr="00E23C63">
              <w:rPr>
                <w:snapToGrid w:val="0"/>
                <w:szCs w:val="28"/>
              </w:rPr>
              <w:t xml:space="preserve"> Приморского края </w:t>
            </w:r>
            <w:r w:rsidR="00B645BC" w:rsidRPr="00E23C63">
              <w:rPr>
                <w:bCs/>
                <w:szCs w:val="28"/>
              </w:rPr>
              <w:t>"</w:t>
            </w:r>
            <w:r w:rsidR="00B645BC" w:rsidRPr="00E23C63">
              <w:rPr>
                <w:szCs w:val="28"/>
              </w:rPr>
              <w:t>О</w:t>
            </w:r>
            <w:r w:rsidR="001454BA">
              <w:rPr>
                <w:szCs w:val="28"/>
              </w:rPr>
              <w:t xml:space="preserve"> </w:t>
            </w:r>
            <w:r w:rsidR="009746D7">
              <w:rPr>
                <w:szCs w:val="28"/>
              </w:rPr>
              <w:t>регулировании розничной продажи алкогольной продукции</w:t>
            </w:r>
            <w:r w:rsidR="001454BA">
              <w:rPr>
                <w:szCs w:val="28"/>
              </w:rPr>
              <w:t>, безалкогольных тонизирующих напитков</w:t>
            </w:r>
            <w:r w:rsidR="009746D7">
              <w:rPr>
                <w:szCs w:val="28"/>
              </w:rPr>
              <w:t xml:space="preserve"> и профилактике алкоголизма на территории</w:t>
            </w:r>
            <w:r w:rsidR="00B645BC" w:rsidRPr="00E23C63">
              <w:rPr>
                <w:szCs w:val="28"/>
              </w:rPr>
              <w:t xml:space="preserve"> Приморско</w:t>
            </w:r>
            <w:r w:rsidR="009746D7">
              <w:rPr>
                <w:szCs w:val="28"/>
              </w:rPr>
              <w:t>го</w:t>
            </w:r>
            <w:r w:rsidR="00B645BC" w:rsidRPr="00E23C63">
              <w:rPr>
                <w:szCs w:val="28"/>
              </w:rPr>
              <w:t xml:space="preserve"> кра</w:t>
            </w:r>
            <w:r w:rsidR="009746D7">
              <w:rPr>
                <w:szCs w:val="28"/>
              </w:rPr>
              <w:t>я</w:t>
            </w:r>
            <w:r w:rsidR="00B645BC" w:rsidRPr="00E23C63">
              <w:rPr>
                <w:szCs w:val="28"/>
              </w:rPr>
              <w:t>"</w:t>
            </w:r>
          </w:p>
        </w:tc>
      </w:tr>
    </w:tbl>
    <w:p w:rsidR="000E4AAC" w:rsidRDefault="000E4AAC" w:rsidP="00C14CF3">
      <w:pPr>
        <w:pStyle w:val="a5"/>
        <w:ind w:firstLine="709"/>
      </w:pPr>
    </w:p>
    <w:p w:rsidR="00C14CF3" w:rsidRDefault="00C14CF3" w:rsidP="00C14CF3">
      <w:pPr>
        <w:pStyle w:val="a5"/>
        <w:ind w:firstLine="709"/>
      </w:pPr>
      <w:r>
        <w:t>Законодательное Собрание Приморского края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  <w:ind w:firstLine="0"/>
      </w:pPr>
      <w:r>
        <w:t>ПОСТАНОВЛЯЕТ:</w:t>
      </w:r>
    </w:p>
    <w:p w:rsidR="00C14CF3" w:rsidRDefault="00C14CF3" w:rsidP="00C14CF3">
      <w:pPr>
        <w:pStyle w:val="a5"/>
      </w:pPr>
    </w:p>
    <w:p w:rsidR="00C14CF3" w:rsidRDefault="00C14CF3" w:rsidP="006E17D8">
      <w:pPr>
        <w:shd w:val="clear" w:color="auto" w:fill="FFFFFF"/>
        <w:ind w:firstLine="709"/>
        <w:jc w:val="both"/>
      </w:pPr>
      <w:r>
        <w:t xml:space="preserve">1.Принять проект закона Приморского края </w:t>
      </w:r>
      <w:r w:rsidR="009746D7" w:rsidRPr="009746D7">
        <w:t xml:space="preserve">"О внесении </w:t>
      </w:r>
      <w:r w:rsidR="001454BA" w:rsidRPr="00E23C63">
        <w:rPr>
          <w:szCs w:val="28"/>
        </w:rPr>
        <w:t>изменени</w:t>
      </w:r>
      <w:r w:rsidR="001454BA">
        <w:rPr>
          <w:szCs w:val="28"/>
        </w:rPr>
        <w:t>я</w:t>
      </w:r>
      <w:r w:rsidR="001454BA" w:rsidRPr="00E23C63">
        <w:rPr>
          <w:szCs w:val="28"/>
        </w:rPr>
        <w:t xml:space="preserve"> </w:t>
      </w:r>
      <w:r w:rsidR="001454BA">
        <w:rPr>
          <w:szCs w:val="28"/>
        </w:rPr>
        <w:t xml:space="preserve">в статью 13 </w:t>
      </w:r>
      <w:r w:rsidR="001454BA" w:rsidRPr="00E23C63">
        <w:rPr>
          <w:snapToGrid w:val="0"/>
          <w:szCs w:val="28"/>
        </w:rPr>
        <w:t>Закон</w:t>
      </w:r>
      <w:r w:rsidR="001454BA">
        <w:rPr>
          <w:snapToGrid w:val="0"/>
          <w:szCs w:val="28"/>
        </w:rPr>
        <w:t>а</w:t>
      </w:r>
      <w:r w:rsidR="001454BA" w:rsidRPr="00E23C63">
        <w:rPr>
          <w:snapToGrid w:val="0"/>
          <w:szCs w:val="28"/>
        </w:rPr>
        <w:t xml:space="preserve"> Приморского края </w:t>
      </w:r>
      <w:r w:rsidR="001454BA" w:rsidRPr="00E23C63">
        <w:rPr>
          <w:bCs/>
          <w:szCs w:val="28"/>
        </w:rPr>
        <w:t>"</w:t>
      </w:r>
      <w:r w:rsidR="001454BA" w:rsidRPr="00E23C63">
        <w:rPr>
          <w:szCs w:val="28"/>
        </w:rPr>
        <w:t>О</w:t>
      </w:r>
      <w:r w:rsidR="001454BA">
        <w:rPr>
          <w:szCs w:val="28"/>
        </w:rPr>
        <w:t xml:space="preserve"> регулировании розничной продажи алкогольной продукции, безалкогольных тонизирующих напитков и профилактике алкоголизма на территории</w:t>
      </w:r>
      <w:r w:rsidR="001454BA" w:rsidRPr="00E23C63">
        <w:rPr>
          <w:szCs w:val="28"/>
        </w:rPr>
        <w:t xml:space="preserve"> Приморско</w:t>
      </w:r>
      <w:r w:rsidR="001454BA">
        <w:rPr>
          <w:szCs w:val="28"/>
        </w:rPr>
        <w:t>го</w:t>
      </w:r>
      <w:r w:rsidR="001454BA" w:rsidRPr="00E23C63">
        <w:rPr>
          <w:szCs w:val="28"/>
        </w:rPr>
        <w:t xml:space="preserve"> кра</w:t>
      </w:r>
      <w:r w:rsidR="001454BA">
        <w:rPr>
          <w:szCs w:val="28"/>
        </w:rPr>
        <w:t>я</w:t>
      </w:r>
      <w:r w:rsidR="001454BA" w:rsidRPr="00E23C63">
        <w:rPr>
          <w:szCs w:val="28"/>
        </w:rPr>
        <w:t>"</w:t>
      </w:r>
      <w:r w:rsidR="006E17D8">
        <w:t xml:space="preserve"> </w:t>
      </w:r>
      <w:r w:rsidR="00816774">
        <w:t>в</w:t>
      </w:r>
      <w:r>
        <w:t xml:space="preserve"> первом чтении.</w:t>
      </w:r>
    </w:p>
    <w:p w:rsidR="00C14CF3" w:rsidRDefault="00C14CF3" w:rsidP="00C14CF3">
      <w:pPr>
        <w:pStyle w:val="a5"/>
        <w:ind w:firstLine="720"/>
      </w:pPr>
    </w:p>
    <w:p w:rsidR="00992EFC" w:rsidRDefault="005577CE" w:rsidP="00992EFC">
      <w:pPr>
        <w:pStyle w:val="a5"/>
        <w:ind w:firstLine="720"/>
      </w:pPr>
      <w:r>
        <w:t>2.</w:t>
      </w:r>
      <w:r w:rsidR="00992EFC" w:rsidRPr="0043448B">
        <w:t>Установить, что поправки к указанному законопроекту направляются в комитет Законодательного Собрания</w:t>
      </w:r>
      <w:r w:rsidR="00992EFC">
        <w:t xml:space="preserve"> по продовольственной политике и природопользованию до 1</w:t>
      </w:r>
      <w:r w:rsidR="00992EFC">
        <w:t>0</w:t>
      </w:r>
      <w:r w:rsidR="00992EFC">
        <w:t xml:space="preserve"> </w:t>
      </w:r>
      <w:r w:rsidR="00992EFC">
        <w:t>апрел</w:t>
      </w:r>
      <w:r w:rsidR="00992EFC">
        <w:t>я 201</w:t>
      </w:r>
      <w:r w:rsidR="00992EFC">
        <w:t>5</w:t>
      </w:r>
      <w:r w:rsidR="00992EFC">
        <w:t xml:space="preserve"> года.</w:t>
      </w:r>
    </w:p>
    <w:p w:rsidR="00992EFC" w:rsidRDefault="00992EFC" w:rsidP="001454BA">
      <w:pPr>
        <w:pStyle w:val="22"/>
        <w:spacing w:after="0" w:line="240" w:lineRule="auto"/>
        <w:ind w:left="0" w:firstLine="720"/>
        <w:jc w:val="both"/>
      </w:pPr>
    </w:p>
    <w:p w:rsidR="00C14CF3" w:rsidRDefault="00992EFC" w:rsidP="001454BA">
      <w:pPr>
        <w:pStyle w:val="22"/>
        <w:spacing w:after="0" w:line="240" w:lineRule="auto"/>
        <w:ind w:left="0" w:firstLine="720"/>
        <w:jc w:val="both"/>
      </w:pPr>
      <w:r>
        <w:t>3</w:t>
      </w:r>
      <w:r>
        <w:t>.</w:t>
      </w:r>
      <w:r w:rsidR="00C14CF3">
        <w:t xml:space="preserve">Комитету Законодательного Собрания </w:t>
      </w:r>
      <w:r w:rsidR="007C2DB0">
        <w:t>по продовольственной политике и природопользованию</w:t>
      </w:r>
      <w:r w:rsidR="00426512">
        <w:t xml:space="preserve"> </w:t>
      </w:r>
      <w:r w:rsidR="00C14CF3">
        <w:t>(</w:t>
      </w:r>
      <w:r w:rsidR="00D61CA7">
        <w:t>Зотов</w:t>
      </w:r>
      <w:r w:rsidR="00C14CF3"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C14CF3" w:rsidRDefault="00C14CF3" w:rsidP="00C14CF3">
      <w:pPr>
        <w:pStyle w:val="a5"/>
        <w:ind w:firstLine="720"/>
      </w:pPr>
    </w:p>
    <w:p w:rsidR="00C14CF3" w:rsidRDefault="00992EFC" w:rsidP="00C14CF3">
      <w:pPr>
        <w:pStyle w:val="a5"/>
        <w:ind w:firstLine="720"/>
      </w:pPr>
      <w:r>
        <w:t>4</w:t>
      </w:r>
      <w:bookmarkStart w:id="0" w:name="_GoBack"/>
      <w:bookmarkEnd w:id="0"/>
      <w:r w:rsidR="00C14CF3">
        <w:t>.Настоящее постановление вступает в силу со дня его принятия.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</w:pPr>
    </w:p>
    <w:p w:rsidR="00486663" w:rsidRDefault="00486663" w:rsidP="00C14CF3">
      <w:pPr>
        <w:pStyle w:val="a5"/>
      </w:pPr>
    </w:p>
    <w:p w:rsidR="00C14CF3" w:rsidRDefault="00852754" w:rsidP="00C14CF3">
      <w:pPr>
        <w:pStyle w:val="a5"/>
        <w:ind w:firstLine="0"/>
      </w:pPr>
      <w:r>
        <w:t>П</w:t>
      </w:r>
      <w:r w:rsidR="00C14CF3">
        <w:t>редседател</w:t>
      </w:r>
      <w:r>
        <w:t>ь</w:t>
      </w:r>
      <w:r w:rsidR="00C14CF3">
        <w:t xml:space="preserve"> </w:t>
      </w:r>
    </w:p>
    <w:p w:rsidR="00C14CF3" w:rsidRDefault="00C14CF3" w:rsidP="00486663">
      <w:pPr>
        <w:pStyle w:val="a5"/>
        <w:ind w:firstLine="0"/>
      </w:pPr>
      <w:r>
        <w:t xml:space="preserve">Законодательного Собрания                                                           </w:t>
      </w:r>
      <w:r w:rsidR="00780101">
        <w:t>В</w:t>
      </w:r>
      <w:r>
        <w:t>.</w:t>
      </w:r>
      <w:r w:rsidR="00780101">
        <w:t>В</w:t>
      </w:r>
      <w:r>
        <w:t xml:space="preserve">. </w:t>
      </w:r>
      <w:r w:rsidR="00780101">
        <w:t>Горчаков</w:t>
      </w:r>
    </w:p>
    <w:sectPr w:rsidR="00C14CF3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5B9F" w:rsidRDefault="00075B9F" w:rsidP="00441D5E">
      <w:pPr>
        <w:pStyle w:val="1"/>
      </w:pPr>
      <w:r>
        <w:separator/>
      </w:r>
    </w:p>
  </w:endnote>
  <w:endnote w:type="continuationSeparator" w:id="0">
    <w:p w:rsidR="00075B9F" w:rsidRDefault="00075B9F" w:rsidP="00441D5E">
      <w:pPr>
        <w:pStyle w:val="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5B9F" w:rsidRDefault="00075B9F" w:rsidP="00441D5E">
      <w:pPr>
        <w:pStyle w:val="1"/>
      </w:pPr>
      <w:r>
        <w:separator/>
      </w:r>
    </w:p>
  </w:footnote>
  <w:footnote w:type="continuationSeparator" w:id="0">
    <w:p w:rsidR="00075B9F" w:rsidRDefault="00075B9F" w:rsidP="00441D5E">
      <w:pPr>
        <w:pStyle w:val="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45BC" w:rsidRDefault="00B645BC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41D5E"/>
    <w:rsid w:val="000116DF"/>
    <w:rsid w:val="000148F6"/>
    <w:rsid w:val="00050622"/>
    <w:rsid w:val="00066152"/>
    <w:rsid w:val="00066BA0"/>
    <w:rsid w:val="00075B9F"/>
    <w:rsid w:val="0007734C"/>
    <w:rsid w:val="000B3284"/>
    <w:rsid w:val="000D1439"/>
    <w:rsid w:val="000E330B"/>
    <w:rsid w:val="000E4AAC"/>
    <w:rsid w:val="000E526A"/>
    <w:rsid w:val="001454BA"/>
    <w:rsid w:val="001778DC"/>
    <w:rsid w:val="00190A48"/>
    <w:rsid w:val="00193589"/>
    <w:rsid w:val="0019761C"/>
    <w:rsid w:val="001D4730"/>
    <w:rsid w:val="001E5337"/>
    <w:rsid w:val="001F2789"/>
    <w:rsid w:val="00296104"/>
    <w:rsid w:val="002B312F"/>
    <w:rsid w:val="002D7F39"/>
    <w:rsid w:val="00356840"/>
    <w:rsid w:val="003E55FF"/>
    <w:rsid w:val="003F1EEB"/>
    <w:rsid w:val="00417B13"/>
    <w:rsid w:val="00426512"/>
    <w:rsid w:val="00441D5E"/>
    <w:rsid w:val="00477183"/>
    <w:rsid w:val="00486663"/>
    <w:rsid w:val="004B2927"/>
    <w:rsid w:val="004B5CF6"/>
    <w:rsid w:val="004C0F61"/>
    <w:rsid w:val="004E0F8B"/>
    <w:rsid w:val="004E1809"/>
    <w:rsid w:val="004E1F1E"/>
    <w:rsid w:val="00507401"/>
    <w:rsid w:val="00553E0F"/>
    <w:rsid w:val="005542F1"/>
    <w:rsid w:val="0055759B"/>
    <w:rsid w:val="005577CE"/>
    <w:rsid w:val="00580F67"/>
    <w:rsid w:val="0058256A"/>
    <w:rsid w:val="00597E9F"/>
    <w:rsid w:val="005A14A6"/>
    <w:rsid w:val="005A1B7B"/>
    <w:rsid w:val="005A3958"/>
    <w:rsid w:val="005B5B47"/>
    <w:rsid w:val="005F00E8"/>
    <w:rsid w:val="006672A8"/>
    <w:rsid w:val="00693028"/>
    <w:rsid w:val="00693F3B"/>
    <w:rsid w:val="006951FA"/>
    <w:rsid w:val="006E17D8"/>
    <w:rsid w:val="00707989"/>
    <w:rsid w:val="00717BFF"/>
    <w:rsid w:val="00724DE7"/>
    <w:rsid w:val="00737DF6"/>
    <w:rsid w:val="00741A25"/>
    <w:rsid w:val="007617DC"/>
    <w:rsid w:val="007729E3"/>
    <w:rsid w:val="00773485"/>
    <w:rsid w:val="00780101"/>
    <w:rsid w:val="007B2214"/>
    <w:rsid w:val="007B3FAD"/>
    <w:rsid w:val="007C0F5F"/>
    <w:rsid w:val="007C2DB0"/>
    <w:rsid w:val="007D32EC"/>
    <w:rsid w:val="007F1037"/>
    <w:rsid w:val="00816774"/>
    <w:rsid w:val="00852754"/>
    <w:rsid w:val="00870422"/>
    <w:rsid w:val="008A463B"/>
    <w:rsid w:val="008A5CE3"/>
    <w:rsid w:val="00934EE0"/>
    <w:rsid w:val="009567F2"/>
    <w:rsid w:val="00965DA6"/>
    <w:rsid w:val="009746D7"/>
    <w:rsid w:val="00974821"/>
    <w:rsid w:val="00992EFC"/>
    <w:rsid w:val="009A4489"/>
    <w:rsid w:val="009C52C8"/>
    <w:rsid w:val="009E102D"/>
    <w:rsid w:val="00A147B1"/>
    <w:rsid w:val="00A740D8"/>
    <w:rsid w:val="00A95412"/>
    <w:rsid w:val="00AC348F"/>
    <w:rsid w:val="00AC7EC6"/>
    <w:rsid w:val="00B645BC"/>
    <w:rsid w:val="00B74577"/>
    <w:rsid w:val="00B832FD"/>
    <w:rsid w:val="00BC404F"/>
    <w:rsid w:val="00C079C9"/>
    <w:rsid w:val="00C14CF3"/>
    <w:rsid w:val="00C206A9"/>
    <w:rsid w:val="00C45076"/>
    <w:rsid w:val="00C71DE8"/>
    <w:rsid w:val="00CB2CE8"/>
    <w:rsid w:val="00D0544B"/>
    <w:rsid w:val="00D27AE0"/>
    <w:rsid w:val="00D61CA7"/>
    <w:rsid w:val="00D6615C"/>
    <w:rsid w:val="00DA3639"/>
    <w:rsid w:val="00E37D4F"/>
    <w:rsid w:val="00E400D5"/>
    <w:rsid w:val="00E96580"/>
    <w:rsid w:val="00EA4365"/>
    <w:rsid w:val="00EB4807"/>
    <w:rsid w:val="00EC1DD4"/>
    <w:rsid w:val="00EE5F0C"/>
    <w:rsid w:val="00F029DE"/>
    <w:rsid w:val="00F30F1E"/>
    <w:rsid w:val="00F41BB7"/>
    <w:rsid w:val="00F506F2"/>
    <w:rsid w:val="00FA3A91"/>
    <w:rsid w:val="00FC6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link w:val="a6"/>
    <w:rsid w:val="00C14CF3"/>
    <w:pPr>
      <w:ind w:firstLine="851"/>
      <w:jc w:val="both"/>
    </w:pPr>
  </w:style>
  <w:style w:type="paragraph" w:styleId="a7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character" w:customStyle="1" w:styleId="a6">
    <w:name w:val="Основной текст с отступом Знак"/>
    <w:link w:val="a5"/>
    <w:rsid w:val="00992EF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16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_a2\Application%20Data\Microsoft\&#1064;&#1072;&#1073;&#1083;&#1086;&#1085;&#1099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4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Захарова Анна Валентиновна</cp:lastModifiedBy>
  <cp:revision>3</cp:revision>
  <cp:lastPrinted>2014-07-21T22:59:00Z</cp:lastPrinted>
  <dcterms:created xsi:type="dcterms:W3CDTF">2015-03-10T05:09:00Z</dcterms:created>
  <dcterms:modified xsi:type="dcterms:W3CDTF">2015-03-12T22:48:00Z</dcterms:modified>
</cp:coreProperties>
</file>