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F16" w:rsidRDefault="00595F16">
      <w:pPr>
        <w:ind w:left="567"/>
        <w:jc w:val="center"/>
      </w:pPr>
      <w:r w:rsidRPr="00291EF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pt;height:53.15pt" o:ole="" fillcolor="window">
            <v:imagedata r:id="rId8" o:title=""/>
          </v:shape>
          <o:OLEObject Type="Embed" ProgID="Word.Picture.8" ShapeID="_x0000_i1025" DrawAspect="Content" ObjectID="_1488201978" r:id="rId9"/>
        </w:object>
      </w:r>
    </w:p>
    <w:p w:rsidR="00871750" w:rsidRPr="00871750" w:rsidRDefault="00871750" w:rsidP="00871750">
      <w:pPr>
        <w:ind w:left="567"/>
        <w:jc w:val="right"/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43"/>
        <w:gridCol w:w="2517"/>
        <w:gridCol w:w="709"/>
        <w:gridCol w:w="850"/>
      </w:tblGrid>
      <w:tr w:rsidR="00595F16" w:rsidTr="005E0561">
        <w:trPr>
          <w:gridBefore w:val="1"/>
          <w:wBefore w:w="1702" w:type="dxa"/>
          <w:cantSplit/>
          <w:trHeight w:val="1141"/>
        </w:trPr>
        <w:tc>
          <w:tcPr>
            <w:tcW w:w="719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5E0561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372A76" w:rsidP="008E22D8">
            <w:pPr>
              <w:widowControl w:val="0"/>
              <w:spacing w:after="120"/>
              <w:ind w:firstLine="34"/>
            </w:pPr>
            <w:r>
              <w:t>1</w:t>
            </w:r>
            <w:r w:rsidR="008E22D8">
              <w:t>8</w:t>
            </w:r>
            <w:r>
              <w:t>.0</w:t>
            </w:r>
            <w:r w:rsidR="008E22D8">
              <w:t>3</w:t>
            </w:r>
            <w:r>
              <w:t>.201</w:t>
            </w:r>
            <w:r w:rsidR="008E22D8">
              <w:t>5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372A76">
            <w:pPr>
              <w:jc w:val="right"/>
            </w:pPr>
            <w:r>
              <w:t xml:space="preserve"> </w:t>
            </w:r>
            <w:r w:rsidR="00595F16"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1C137C">
            <w:pPr>
              <w:ind w:hanging="107"/>
            </w:pPr>
            <w:r>
              <w:t>361</w:t>
            </w:r>
            <w:bookmarkStart w:id="0" w:name="_GoBack"/>
            <w:bookmarkEnd w:id="0"/>
          </w:p>
        </w:tc>
      </w:tr>
      <w:tr w:rsidR="00595F16" w:rsidTr="005E0561">
        <w:trPr>
          <w:cantSplit/>
        </w:trPr>
        <w:tc>
          <w:tcPr>
            <w:tcW w:w="889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Tr="008E22D8">
        <w:trPr>
          <w:gridAfter w:val="3"/>
          <w:wAfter w:w="4076" w:type="dxa"/>
        </w:trPr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 w:rsidP="005E0561">
            <w:pPr>
              <w:ind w:right="35"/>
              <w:jc w:val="both"/>
            </w:pPr>
          </w:p>
          <w:p w:rsidR="005E0561" w:rsidRPr="002F02CB" w:rsidRDefault="00EA3EFE" w:rsidP="008E22D8">
            <w:pPr>
              <w:ind w:right="35"/>
              <w:jc w:val="both"/>
            </w:pPr>
            <w:r>
              <w:t xml:space="preserve">О проекте закона Приморского края </w:t>
            </w:r>
            <w:r w:rsidR="008E22D8">
              <w:t xml:space="preserve">"О внесении изменения в статью 13 Закона Приморского края </w:t>
            </w:r>
            <w:r w:rsidR="008E22D8">
              <w:br/>
              <w:t xml:space="preserve">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 </w:t>
            </w:r>
            <w:r>
              <w:t>(первое чтение)</w:t>
            </w:r>
          </w:p>
        </w:tc>
      </w:tr>
    </w:tbl>
    <w:p w:rsidR="002F02CB" w:rsidRDefault="002F02CB">
      <w:pPr>
        <w:jc w:val="right"/>
      </w:pPr>
    </w:p>
    <w:p w:rsidR="00CA7363" w:rsidRDefault="00CA7363" w:rsidP="008E22D8">
      <w:pPr>
        <w:ind w:firstLine="709"/>
        <w:jc w:val="both"/>
      </w:pPr>
      <w:r>
        <w:t>Рассмотрев и обсудив</w:t>
      </w:r>
      <w:r w:rsidRPr="00B67EE7">
        <w:t xml:space="preserve"> </w:t>
      </w:r>
      <w:r w:rsidR="001A76E1">
        <w:t xml:space="preserve">проект закона Приморского края </w:t>
      </w:r>
      <w:r w:rsidR="008E22D8">
        <w:t>"О внесении изменения в статью 13 Закона Приморского края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</w:r>
      <w:r w:rsidR="001A76E1">
        <w:rPr>
          <w:bCs/>
        </w:rPr>
        <w:t xml:space="preserve">, </w:t>
      </w:r>
      <w:r w:rsidR="00303019">
        <w:t xml:space="preserve">внесенный </w:t>
      </w:r>
      <w:r w:rsidR="008E22D8">
        <w:t>прокурором</w:t>
      </w:r>
      <w:r w:rsidR="00303019">
        <w:t xml:space="preserve"> Приморского края</w:t>
      </w:r>
      <w:r w:rsidR="00113E27">
        <w:t>,</w:t>
      </w:r>
      <w:r>
        <w:t xml:space="preserve"> комитет</w:t>
      </w:r>
    </w:p>
    <w:p w:rsidR="00CA7363" w:rsidRDefault="00CA7363" w:rsidP="009105D7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595F16" w:rsidRDefault="00595F16">
      <w:r>
        <w:t>РЕШИЛ:</w:t>
      </w:r>
    </w:p>
    <w:p w:rsidR="00595F16" w:rsidRDefault="00595F16"/>
    <w:p w:rsidR="001A76E1" w:rsidRDefault="00F92AD1" w:rsidP="00F92AD1">
      <w:pPr>
        <w:ind w:firstLine="709"/>
        <w:jc w:val="both"/>
      </w:pPr>
      <w:r w:rsidRPr="0059601A">
        <w:t>1.</w:t>
      </w:r>
      <w:r w:rsidR="001A76E1">
        <w:t>Рассмотреть</w:t>
      </w:r>
      <w:r w:rsidR="001A76E1" w:rsidRPr="000B1A03">
        <w:t xml:space="preserve"> проект закона </w:t>
      </w:r>
      <w:r w:rsidR="001A76E1" w:rsidRPr="00153A50">
        <w:t xml:space="preserve">Приморского края </w:t>
      </w:r>
      <w:r w:rsidR="008E22D8">
        <w:t>"О внесении изменения в статью 13 Закона Приморского края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</w:r>
      <w:r w:rsidR="001A76E1">
        <w:t xml:space="preserve"> </w:t>
      </w:r>
      <w:r w:rsidR="001A76E1" w:rsidRPr="000B1A03">
        <w:t xml:space="preserve">на </w:t>
      </w:r>
      <w:r w:rsidR="001A76E1">
        <w:t xml:space="preserve">очередном </w:t>
      </w:r>
      <w:r w:rsidR="001A76E1" w:rsidRPr="0015191D">
        <w:t>заседании Законодательного Собрания</w:t>
      </w:r>
      <w:r w:rsidR="001A76E1">
        <w:t xml:space="preserve"> в </w:t>
      </w:r>
      <w:r w:rsidR="008E22D8">
        <w:t>марте</w:t>
      </w:r>
      <w:r w:rsidR="001A76E1">
        <w:t xml:space="preserve"> 201</w:t>
      </w:r>
      <w:r w:rsidR="008E22D8">
        <w:t>5</w:t>
      </w:r>
      <w:r w:rsidR="001A76E1">
        <w:t xml:space="preserve"> года</w:t>
      </w:r>
      <w:r w:rsidR="001A76E1" w:rsidRPr="0015191D">
        <w:t xml:space="preserve"> в первом</w:t>
      </w:r>
      <w:r w:rsidR="001A76E1">
        <w:t xml:space="preserve"> чтении.</w:t>
      </w:r>
    </w:p>
    <w:p w:rsidR="001A76E1" w:rsidRDefault="001A76E1" w:rsidP="00F92AD1">
      <w:pPr>
        <w:ind w:firstLine="709"/>
        <w:jc w:val="both"/>
      </w:pPr>
    </w:p>
    <w:p w:rsidR="00E23F0A" w:rsidRDefault="001A76E1" w:rsidP="00F92AD1">
      <w:pPr>
        <w:ind w:firstLine="709"/>
        <w:jc w:val="both"/>
      </w:pPr>
      <w:r>
        <w:t>2.</w:t>
      </w:r>
      <w:r w:rsidR="00E23F0A">
        <w:t>Рекомендовать Законодательному Собранию принять указанный законопроект</w:t>
      </w:r>
      <w:r w:rsidR="00E23F0A" w:rsidRPr="003D6D17">
        <w:t xml:space="preserve"> </w:t>
      </w:r>
      <w:r w:rsidR="00E23F0A" w:rsidRPr="000B1A03">
        <w:t>в первом чтении</w:t>
      </w:r>
      <w:r w:rsidR="00E23F0A">
        <w:t>.</w:t>
      </w:r>
    </w:p>
    <w:p w:rsidR="00E23F0A" w:rsidRDefault="00E23F0A" w:rsidP="00F92AD1">
      <w:pPr>
        <w:ind w:firstLine="709"/>
        <w:jc w:val="both"/>
      </w:pPr>
    </w:p>
    <w:p w:rsidR="00E23F0A" w:rsidRDefault="00E23F0A" w:rsidP="00F92AD1">
      <w:pPr>
        <w:ind w:firstLine="709"/>
        <w:jc w:val="both"/>
      </w:pPr>
      <w:r>
        <w:t>3.</w:t>
      </w:r>
      <w:r w:rsidRPr="00CB4C38">
        <w:t xml:space="preserve">Поручить </w:t>
      </w:r>
      <w:proofErr w:type="spellStart"/>
      <w:r w:rsidR="00C346FA">
        <w:t>Викдоровой</w:t>
      </w:r>
      <w:proofErr w:type="spellEnd"/>
      <w:r w:rsidR="00C346FA">
        <w:t xml:space="preserve"> Е.Ю., </w:t>
      </w:r>
      <w:r w:rsidR="008E22D8">
        <w:t xml:space="preserve">заместителю </w:t>
      </w:r>
      <w:r w:rsidR="00545C88" w:rsidRPr="00CB4C38">
        <w:t>председател</w:t>
      </w:r>
      <w:r w:rsidR="008E22D8">
        <w:t>я</w:t>
      </w:r>
      <w:r w:rsidR="00545C88" w:rsidRPr="00CB4C38">
        <w:t xml:space="preserve"> комитета </w:t>
      </w:r>
      <w:r w:rsidR="00C346FA">
        <w:t xml:space="preserve">Законодательного Собрания по продовольственной политике и природопользованию, </w:t>
      </w:r>
      <w:r>
        <w:t xml:space="preserve">выступить </w:t>
      </w:r>
      <w:r w:rsidR="00C346FA">
        <w:t xml:space="preserve">на заседании </w:t>
      </w:r>
      <w:r w:rsidR="00C346FA" w:rsidRPr="00C346FA">
        <w:t xml:space="preserve">Законодательного Собрания </w:t>
      </w:r>
      <w:r w:rsidR="00C346FA">
        <w:t xml:space="preserve">            </w:t>
      </w:r>
      <w:r>
        <w:t>с содокладом по данному вопросу</w:t>
      </w:r>
      <w:r w:rsidR="001E4878">
        <w:t>.</w:t>
      </w:r>
      <w:r>
        <w:t xml:space="preserve"> </w:t>
      </w:r>
    </w:p>
    <w:p w:rsidR="00E23F0A" w:rsidRDefault="00E23F0A" w:rsidP="00F92AD1">
      <w:pPr>
        <w:ind w:firstLine="709"/>
        <w:jc w:val="both"/>
      </w:pPr>
    </w:p>
    <w:p w:rsidR="001E2AD4" w:rsidRDefault="00E23F0A" w:rsidP="00F92AD1">
      <w:pPr>
        <w:ind w:firstLine="709"/>
        <w:jc w:val="both"/>
      </w:pPr>
      <w:r>
        <w:lastRenderedPageBreak/>
        <w:t>4.</w:t>
      </w:r>
      <w:r w:rsidR="001E2AD4">
        <w:t xml:space="preserve">Определить время на рассмотрение вопроса </w:t>
      </w:r>
      <w:r w:rsidR="00467533">
        <w:t xml:space="preserve">                                                    </w:t>
      </w:r>
      <w:r w:rsidR="002C5DBB" w:rsidRPr="0090107B">
        <w:t>на заседании Законодательного Собрания</w:t>
      </w:r>
      <w:r w:rsidR="002C5DBB">
        <w:t xml:space="preserve"> </w:t>
      </w:r>
      <w:r w:rsidR="001E2AD4">
        <w:t xml:space="preserve">– </w:t>
      </w:r>
      <w:r w:rsidR="008E22D8">
        <w:t>5</w:t>
      </w:r>
      <w:r w:rsidR="001E2AD4">
        <w:t xml:space="preserve"> минут, для </w:t>
      </w:r>
      <w:r w:rsidR="00D408BE">
        <w:t xml:space="preserve">доклада </w:t>
      </w:r>
      <w:r w:rsidR="00651356">
        <w:t xml:space="preserve">- </w:t>
      </w:r>
      <w:r w:rsidR="00D408BE">
        <w:t xml:space="preserve">2 минуты, </w:t>
      </w:r>
      <w:r w:rsidR="001E2AD4">
        <w:t xml:space="preserve">содоклада </w:t>
      </w:r>
      <w:r w:rsidR="00651356">
        <w:t xml:space="preserve">- </w:t>
      </w:r>
      <w:r w:rsidR="00D408BE">
        <w:t>1</w:t>
      </w:r>
      <w:r w:rsidR="00651356">
        <w:t xml:space="preserve"> </w:t>
      </w:r>
      <w:r w:rsidR="001E2AD4">
        <w:t>минут</w:t>
      </w:r>
      <w:r w:rsidR="00651356">
        <w:t>а</w:t>
      </w:r>
      <w:r w:rsidR="001E2AD4">
        <w:t>.</w:t>
      </w:r>
    </w:p>
    <w:p w:rsidR="001E2AD4" w:rsidRDefault="001E2AD4" w:rsidP="00F92AD1">
      <w:pPr>
        <w:ind w:firstLine="709"/>
        <w:jc w:val="both"/>
      </w:pPr>
    </w:p>
    <w:p w:rsidR="00CE674F" w:rsidRDefault="00CE674F" w:rsidP="00CE674F">
      <w:pPr>
        <w:pStyle w:val="a3"/>
        <w:tabs>
          <w:tab w:val="clear" w:pos="4153"/>
          <w:tab w:val="clear" w:pos="8306"/>
        </w:tabs>
        <w:jc w:val="both"/>
      </w:pPr>
    </w:p>
    <w:p w:rsidR="00467533" w:rsidRDefault="00467533" w:rsidP="00CE674F">
      <w:pPr>
        <w:pStyle w:val="a3"/>
        <w:tabs>
          <w:tab w:val="clear" w:pos="4153"/>
          <w:tab w:val="clear" w:pos="8306"/>
        </w:tabs>
        <w:jc w:val="both"/>
      </w:pPr>
    </w:p>
    <w:p w:rsidR="00D408BE" w:rsidRDefault="00467533" w:rsidP="00CD4034">
      <w:r>
        <w:t>Заместитель</w:t>
      </w:r>
    </w:p>
    <w:p w:rsidR="00EA3EFE" w:rsidRDefault="00467533" w:rsidP="00CD4034">
      <w:r>
        <w:t>п</w:t>
      </w:r>
      <w:r w:rsidR="00CD4034">
        <w:t>редседател</w:t>
      </w:r>
      <w:r>
        <w:t>я</w:t>
      </w:r>
      <w:r w:rsidR="00CD4034">
        <w:t xml:space="preserve"> комитета                    </w:t>
      </w:r>
      <w:r>
        <w:t xml:space="preserve">                           </w:t>
      </w:r>
      <w:r w:rsidR="00D408BE">
        <w:t xml:space="preserve">                       </w:t>
      </w:r>
      <w:r>
        <w:t>Ю</w:t>
      </w:r>
      <w:r w:rsidR="00CD4034">
        <w:t xml:space="preserve">.А. </w:t>
      </w:r>
      <w:r>
        <w:t>Корнеев</w:t>
      </w:r>
    </w:p>
    <w:p w:rsidR="00EA3EFE" w:rsidRDefault="00EA3EFE" w:rsidP="00CD4034"/>
    <w:sectPr w:rsidR="00EA3EFE" w:rsidSect="002C5DBB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76FC" w:rsidRDefault="00B876FC">
      <w:r>
        <w:separator/>
      </w:r>
    </w:p>
  </w:endnote>
  <w:endnote w:type="continuationSeparator" w:id="0">
    <w:p w:rsidR="00B876FC" w:rsidRDefault="00B87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76FC" w:rsidRDefault="00B876FC">
      <w:r>
        <w:separator/>
      </w:r>
    </w:p>
  </w:footnote>
  <w:footnote w:type="continuationSeparator" w:id="0">
    <w:p w:rsidR="00B876FC" w:rsidRDefault="00B876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5464" w:rsidRDefault="00AF65DB" w:rsidP="0030603C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A05464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A05464" w:rsidRDefault="00A05464" w:rsidP="00A05464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5464" w:rsidRDefault="00AF65DB" w:rsidP="0030603C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A05464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1C137C">
      <w:rPr>
        <w:rStyle w:val="a8"/>
        <w:noProof/>
      </w:rPr>
      <w:t>2</w:t>
    </w:r>
    <w:r>
      <w:rPr>
        <w:rStyle w:val="a8"/>
      </w:rPr>
      <w:fldChar w:fldCharType="end"/>
    </w:r>
  </w:p>
  <w:p w:rsidR="00EE3549" w:rsidRDefault="00EE3549" w:rsidP="00A05464">
    <w:pPr>
      <w:pStyle w:val="a3"/>
      <w:ind w:right="360"/>
      <w:jc w:val="right"/>
      <w:rPr>
        <w:sz w:val="24"/>
        <w:szCs w:val="24"/>
      </w:rPr>
    </w:pPr>
  </w:p>
  <w:p w:rsidR="002C5DBB" w:rsidRDefault="002C5DBB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0415F"/>
    <w:rsid w:val="00024422"/>
    <w:rsid w:val="0003689F"/>
    <w:rsid w:val="0005183B"/>
    <w:rsid w:val="00053BC1"/>
    <w:rsid w:val="00055668"/>
    <w:rsid w:val="000620F8"/>
    <w:rsid w:val="00082DCD"/>
    <w:rsid w:val="00093092"/>
    <w:rsid w:val="000960C3"/>
    <w:rsid w:val="00096C72"/>
    <w:rsid w:val="000B7DEC"/>
    <w:rsid w:val="000D606E"/>
    <w:rsid w:val="000E1498"/>
    <w:rsid w:val="0011380F"/>
    <w:rsid w:val="00113E27"/>
    <w:rsid w:val="00117D97"/>
    <w:rsid w:val="00123507"/>
    <w:rsid w:val="0015104F"/>
    <w:rsid w:val="00151BB0"/>
    <w:rsid w:val="00152A64"/>
    <w:rsid w:val="00155065"/>
    <w:rsid w:val="0017227B"/>
    <w:rsid w:val="00190E72"/>
    <w:rsid w:val="001A2317"/>
    <w:rsid w:val="001A6AC8"/>
    <w:rsid w:val="001A76E1"/>
    <w:rsid w:val="001C137C"/>
    <w:rsid w:val="001C1504"/>
    <w:rsid w:val="001C4715"/>
    <w:rsid w:val="001E2AD4"/>
    <w:rsid w:val="001E4878"/>
    <w:rsid w:val="00201F7D"/>
    <w:rsid w:val="002171D7"/>
    <w:rsid w:val="00222830"/>
    <w:rsid w:val="002743E1"/>
    <w:rsid w:val="00274D89"/>
    <w:rsid w:val="00291EFE"/>
    <w:rsid w:val="002A04AA"/>
    <w:rsid w:val="002B68BF"/>
    <w:rsid w:val="002C5DBB"/>
    <w:rsid w:val="002D3793"/>
    <w:rsid w:val="002D66E8"/>
    <w:rsid w:val="002E46B4"/>
    <w:rsid w:val="002F02CB"/>
    <w:rsid w:val="00303019"/>
    <w:rsid w:val="0030603C"/>
    <w:rsid w:val="00320F2B"/>
    <w:rsid w:val="003656AB"/>
    <w:rsid w:val="00365A05"/>
    <w:rsid w:val="00372A76"/>
    <w:rsid w:val="00397122"/>
    <w:rsid w:val="003B54B8"/>
    <w:rsid w:val="003C4624"/>
    <w:rsid w:val="003E6834"/>
    <w:rsid w:val="00452707"/>
    <w:rsid w:val="0046121A"/>
    <w:rsid w:val="00467533"/>
    <w:rsid w:val="004B30F2"/>
    <w:rsid w:val="004C102E"/>
    <w:rsid w:val="004E3D78"/>
    <w:rsid w:val="004F2B43"/>
    <w:rsid w:val="00500F87"/>
    <w:rsid w:val="00504E7F"/>
    <w:rsid w:val="00545C88"/>
    <w:rsid w:val="00564CFC"/>
    <w:rsid w:val="00595F16"/>
    <w:rsid w:val="005B31CB"/>
    <w:rsid w:val="005E0561"/>
    <w:rsid w:val="005E1C5A"/>
    <w:rsid w:val="005F0592"/>
    <w:rsid w:val="005F1313"/>
    <w:rsid w:val="00641295"/>
    <w:rsid w:val="00644B73"/>
    <w:rsid w:val="00651356"/>
    <w:rsid w:val="00651DF6"/>
    <w:rsid w:val="006648AE"/>
    <w:rsid w:val="00667282"/>
    <w:rsid w:val="00680ED4"/>
    <w:rsid w:val="006A0FF4"/>
    <w:rsid w:val="006A5070"/>
    <w:rsid w:val="00702C57"/>
    <w:rsid w:val="00726912"/>
    <w:rsid w:val="0073130C"/>
    <w:rsid w:val="00733319"/>
    <w:rsid w:val="0077354F"/>
    <w:rsid w:val="007867BE"/>
    <w:rsid w:val="00794BF3"/>
    <w:rsid w:val="007A4201"/>
    <w:rsid w:val="007E1C72"/>
    <w:rsid w:val="007F0F0C"/>
    <w:rsid w:val="008322E5"/>
    <w:rsid w:val="00836F71"/>
    <w:rsid w:val="00837742"/>
    <w:rsid w:val="00847A37"/>
    <w:rsid w:val="00871750"/>
    <w:rsid w:val="00877725"/>
    <w:rsid w:val="008B702C"/>
    <w:rsid w:val="008C6644"/>
    <w:rsid w:val="008D2893"/>
    <w:rsid w:val="008E22D8"/>
    <w:rsid w:val="008E5211"/>
    <w:rsid w:val="008F2060"/>
    <w:rsid w:val="00900034"/>
    <w:rsid w:val="009060F6"/>
    <w:rsid w:val="00907E35"/>
    <w:rsid w:val="009105D7"/>
    <w:rsid w:val="009263EC"/>
    <w:rsid w:val="0094628A"/>
    <w:rsid w:val="0095747F"/>
    <w:rsid w:val="009724B4"/>
    <w:rsid w:val="00985321"/>
    <w:rsid w:val="00986E1B"/>
    <w:rsid w:val="009C596A"/>
    <w:rsid w:val="009C78D2"/>
    <w:rsid w:val="009D1320"/>
    <w:rsid w:val="009D2492"/>
    <w:rsid w:val="009F1991"/>
    <w:rsid w:val="009F4542"/>
    <w:rsid w:val="009F78CD"/>
    <w:rsid w:val="00A009CD"/>
    <w:rsid w:val="00A05464"/>
    <w:rsid w:val="00A072B0"/>
    <w:rsid w:val="00A1056E"/>
    <w:rsid w:val="00A1748F"/>
    <w:rsid w:val="00A218C7"/>
    <w:rsid w:val="00A33F2F"/>
    <w:rsid w:val="00A8389E"/>
    <w:rsid w:val="00A97D37"/>
    <w:rsid w:val="00AA684B"/>
    <w:rsid w:val="00AB3A66"/>
    <w:rsid w:val="00AF65DB"/>
    <w:rsid w:val="00B222E7"/>
    <w:rsid w:val="00B26B2F"/>
    <w:rsid w:val="00B32BF3"/>
    <w:rsid w:val="00B409D3"/>
    <w:rsid w:val="00B410B8"/>
    <w:rsid w:val="00B50AFC"/>
    <w:rsid w:val="00B50E61"/>
    <w:rsid w:val="00B50FD1"/>
    <w:rsid w:val="00B876FC"/>
    <w:rsid w:val="00BB0F3D"/>
    <w:rsid w:val="00BF24C7"/>
    <w:rsid w:val="00C27A00"/>
    <w:rsid w:val="00C346FA"/>
    <w:rsid w:val="00C454F6"/>
    <w:rsid w:val="00C625C4"/>
    <w:rsid w:val="00C62908"/>
    <w:rsid w:val="00C67495"/>
    <w:rsid w:val="00C714E3"/>
    <w:rsid w:val="00CA7363"/>
    <w:rsid w:val="00CB76B2"/>
    <w:rsid w:val="00CD4034"/>
    <w:rsid w:val="00CD641A"/>
    <w:rsid w:val="00CD7525"/>
    <w:rsid w:val="00CE674F"/>
    <w:rsid w:val="00D02CCF"/>
    <w:rsid w:val="00D039B2"/>
    <w:rsid w:val="00D30E85"/>
    <w:rsid w:val="00D3588C"/>
    <w:rsid w:val="00D408BE"/>
    <w:rsid w:val="00D5361E"/>
    <w:rsid w:val="00D80476"/>
    <w:rsid w:val="00D8191D"/>
    <w:rsid w:val="00DA0F6F"/>
    <w:rsid w:val="00DA679F"/>
    <w:rsid w:val="00DC398D"/>
    <w:rsid w:val="00DC6172"/>
    <w:rsid w:val="00DD128C"/>
    <w:rsid w:val="00DE0A30"/>
    <w:rsid w:val="00E0415F"/>
    <w:rsid w:val="00E102D4"/>
    <w:rsid w:val="00E16FB4"/>
    <w:rsid w:val="00E23F0A"/>
    <w:rsid w:val="00E26EA4"/>
    <w:rsid w:val="00E30D1A"/>
    <w:rsid w:val="00E53388"/>
    <w:rsid w:val="00E54EAC"/>
    <w:rsid w:val="00EA1EB3"/>
    <w:rsid w:val="00EA3EFE"/>
    <w:rsid w:val="00EB2BD7"/>
    <w:rsid w:val="00EB3875"/>
    <w:rsid w:val="00EE3549"/>
    <w:rsid w:val="00F10DE4"/>
    <w:rsid w:val="00F13005"/>
    <w:rsid w:val="00F16B04"/>
    <w:rsid w:val="00F5158F"/>
    <w:rsid w:val="00F53416"/>
    <w:rsid w:val="00F649A5"/>
    <w:rsid w:val="00F86EB9"/>
    <w:rsid w:val="00F92AD1"/>
    <w:rsid w:val="00FA23E1"/>
    <w:rsid w:val="00FB1587"/>
    <w:rsid w:val="00FC7630"/>
    <w:rsid w:val="00FD3EA8"/>
    <w:rsid w:val="00FD6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1EFE"/>
    <w:rPr>
      <w:sz w:val="28"/>
      <w:szCs w:val="28"/>
    </w:rPr>
  </w:style>
  <w:style w:type="paragraph" w:styleId="2">
    <w:name w:val="heading 2"/>
    <w:basedOn w:val="a"/>
    <w:next w:val="a"/>
    <w:qFormat/>
    <w:rsid w:val="00291EFE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291EF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91EFE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91EF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291EFE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rsid w:val="00291EFE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291EFE"/>
    <w:pPr>
      <w:ind w:firstLine="720"/>
      <w:jc w:val="both"/>
    </w:pPr>
  </w:style>
  <w:style w:type="paragraph" w:styleId="a7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A05464"/>
  </w:style>
  <w:style w:type="character" w:customStyle="1" w:styleId="a4">
    <w:name w:val="Верхний колонтитул Знак"/>
    <w:basedOn w:val="a0"/>
    <w:link w:val="a3"/>
    <w:uiPriority w:val="99"/>
    <w:rsid w:val="00FC7630"/>
    <w:rPr>
      <w:sz w:val="28"/>
      <w:szCs w:val="28"/>
    </w:rPr>
  </w:style>
  <w:style w:type="paragraph" w:styleId="a9">
    <w:name w:val="List Paragraph"/>
    <w:basedOn w:val="a"/>
    <w:uiPriority w:val="34"/>
    <w:qFormat/>
    <w:rsid w:val="001A76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E2F7A7-A392-4EAF-A1FE-32CC678C4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природопольз..dot</Template>
  <TotalTime>15</TotalTime>
  <Pages>2</Pages>
  <Words>185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eeee</dc:creator>
  <cp:lastModifiedBy>batova_a_v</cp:lastModifiedBy>
  <cp:revision>9</cp:revision>
  <cp:lastPrinted>2013-10-09T00:45:00Z</cp:lastPrinted>
  <dcterms:created xsi:type="dcterms:W3CDTF">2015-03-11T01:40:00Z</dcterms:created>
  <dcterms:modified xsi:type="dcterms:W3CDTF">2015-03-18T06:40:00Z</dcterms:modified>
</cp:coreProperties>
</file>