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536"/>
      </w:tblGrid>
      <w:tr w:rsidR="00B17B90">
        <w:tblPrEx>
          <w:tblCellMar>
            <w:top w:w="0" w:type="dxa"/>
            <w:bottom w:w="0" w:type="dxa"/>
          </w:tblCellMar>
        </w:tblPrEx>
        <w:trPr>
          <w:cantSplit/>
          <w:trHeight w:val="1276"/>
        </w:trPr>
        <w:tc>
          <w:tcPr>
            <w:tcW w:w="4820" w:type="dxa"/>
            <w:gridSpan w:val="5"/>
          </w:tcPr>
          <w:p w:rsidR="00B17B90" w:rsidRDefault="00B17B90" w:rsidP="00741A04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6" o:title=""/>
                </v:shape>
                <o:OLEObject Type="Embed" ProgID="Word.Picture.8" ShapeID="_x0000_i1025" DrawAspect="Content" ObjectID="_1487480111" r:id="rId7"/>
              </w:object>
            </w:r>
          </w:p>
        </w:tc>
        <w:tc>
          <w:tcPr>
            <w:tcW w:w="425" w:type="dxa"/>
          </w:tcPr>
          <w:p w:rsidR="00B17B90" w:rsidRDefault="00B17B90" w:rsidP="00741A04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536" w:type="dxa"/>
          </w:tcPr>
          <w:p w:rsidR="00B17B90" w:rsidRDefault="00B17B90" w:rsidP="00741A04">
            <w:pPr>
              <w:ind w:firstLine="35"/>
            </w:pPr>
          </w:p>
        </w:tc>
      </w:tr>
      <w:tr w:rsidR="00B17B90">
        <w:tblPrEx>
          <w:tblCellMar>
            <w:top w:w="0" w:type="dxa"/>
            <w:bottom w:w="0" w:type="dxa"/>
          </w:tblCellMar>
        </w:tblPrEx>
        <w:trPr>
          <w:cantSplit/>
          <w:trHeight w:val="1835"/>
        </w:trPr>
        <w:tc>
          <w:tcPr>
            <w:tcW w:w="4820" w:type="dxa"/>
            <w:gridSpan w:val="5"/>
          </w:tcPr>
          <w:p w:rsidR="00B17B90" w:rsidRDefault="00B17B90" w:rsidP="00741A04">
            <w:pPr>
              <w:pStyle w:val="2"/>
              <w:spacing w:line="240" w:lineRule="auto"/>
              <w:ind w:hanging="22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B17B90" w:rsidRDefault="00B17B90" w:rsidP="00741A04">
            <w:pPr>
              <w:pStyle w:val="2"/>
              <w:spacing w:line="240" w:lineRule="auto"/>
              <w:ind w:hanging="22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 xml:space="preserve">ЗАКОНОДАТЕЛЬНОГО </w:t>
            </w:r>
          </w:p>
          <w:p w:rsidR="00B17B90" w:rsidRDefault="00B17B90" w:rsidP="00741A04">
            <w:pPr>
              <w:pStyle w:val="2"/>
              <w:spacing w:line="240" w:lineRule="auto"/>
              <w:ind w:hanging="22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 xml:space="preserve">СОБРАНИЯ </w:t>
            </w:r>
          </w:p>
          <w:p w:rsidR="00B17B90" w:rsidRDefault="00B17B90" w:rsidP="00741A04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  <w:r>
              <w:rPr>
                <w:b/>
                <w:sz w:val="30"/>
              </w:rPr>
              <w:t xml:space="preserve"> </w:t>
            </w:r>
          </w:p>
          <w:p w:rsidR="00B17B90" w:rsidRDefault="00B17B90" w:rsidP="00741A04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B17B90" w:rsidRDefault="00B17B90" w:rsidP="00741A04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Тел.: (423</w:t>
            </w:r>
            <w:r w:rsidR="004C504F">
              <w:rPr>
                <w:sz w:val="16"/>
              </w:rPr>
              <w:t xml:space="preserve">) </w:t>
            </w:r>
            <w:r>
              <w:rPr>
                <w:sz w:val="16"/>
              </w:rPr>
              <w:t>220-55-11, факс: (423</w:t>
            </w:r>
            <w:r w:rsidR="004C504F">
              <w:rPr>
                <w:sz w:val="16"/>
              </w:rPr>
              <w:t xml:space="preserve">) </w:t>
            </w:r>
            <w:r>
              <w:rPr>
                <w:sz w:val="16"/>
              </w:rPr>
              <w:t>220-55-09</w:t>
            </w:r>
          </w:p>
          <w:p w:rsidR="00B17B90" w:rsidRPr="00CC6685" w:rsidRDefault="00B17B90" w:rsidP="00741A04">
            <w:pPr>
              <w:ind w:right="-107"/>
              <w:jc w:val="center"/>
              <w:rPr>
                <w:sz w:val="22"/>
              </w:rPr>
            </w:pPr>
            <w:hyperlink r:id="rId8" w:history="1">
              <w:r w:rsidRPr="00CC6685">
                <w:rPr>
                  <w:rStyle w:val="a7"/>
                  <w:sz w:val="16"/>
                  <w:szCs w:val="16"/>
                </w:rPr>
                <w:t>chairman@zspk.gov.ru</w:t>
              </w:r>
            </w:hyperlink>
          </w:p>
        </w:tc>
        <w:tc>
          <w:tcPr>
            <w:tcW w:w="425" w:type="dxa"/>
          </w:tcPr>
          <w:p w:rsidR="00B17B90" w:rsidRDefault="00B17B90" w:rsidP="00741A04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536" w:type="dxa"/>
            <w:vMerge w:val="restart"/>
          </w:tcPr>
          <w:p w:rsidR="00B47C2B" w:rsidRDefault="00B47C2B" w:rsidP="00B17B90">
            <w:pPr>
              <w:ind w:firstLine="35"/>
            </w:pPr>
            <w:r>
              <w:t>Председателю</w:t>
            </w:r>
          </w:p>
          <w:p w:rsidR="00B17B90" w:rsidRDefault="00B17B90" w:rsidP="00B17B90">
            <w:pPr>
              <w:ind w:firstLine="35"/>
            </w:pPr>
            <w:r>
              <w:t>За</w:t>
            </w:r>
            <w:r w:rsidR="00DB6257">
              <w:t>конодательно</w:t>
            </w:r>
            <w:r w:rsidR="00B47C2B">
              <w:t>го</w:t>
            </w:r>
            <w:r w:rsidR="00DB6257">
              <w:t xml:space="preserve"> Собрани</w:t>
            </w:r>
            <w:r w:rsidR="00B47C2B">
              <w:t>я</w:t>
            </w:r>
            <w:r>
              <w:t xml:space="preserve"> </w:t>
            </w:r>
          </w:p>
          <w:p w:rsidR="00B17B90" w:rsidRDefault="00B17B90" w:rsidP="00B17B90">
            <w:pPr>
              <w:ind w:firstLine="35"/>
            </w:pPr>
            <w:r>
              <w:t xml:space="preserve">Приморского края </w:t>
            </w:r>
          </w:p>
          <w:p w:rsidR="00B17B90" w:rsidRDefault="00B17B90" w:rsidP="00B17B90">
            <w:pPr>
              <w:ind w:firstLine="35"/>
            </w:pPr>
          </w:p>
          <w:p w:rsidR="005D1326" w:rsidRDefault="00D77085" w:rsidP="00B17B90">
            <w:pPr>
              <w:ind w:firstLine="35"/>
            </w:pPr>
            <w:r>
              <w:t>Горчакову В.В.</w:t>
            </w:r>
          </w:p>
          <w:p w:rsidR="00B17B90" w:rsidRDefault="00B17B90" w:rsidP="00741A04">
            <w:pPr>
              <w:ind w:firstLine="35"/>
            </w:pPr>
          </w:p>
        </w:tc>
      </w:tr>
      <w:tr w:rsidR="00B17B90">
        <w:tblPrEx>
          <w:tblCellMar>
            <w:top w:w="0" w:type="dxa"/>
            <w:bottom w:w="0" w:type="dxa"/>
          </w:tblCellMar>
        </w:tblPrEx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B17B90" w:rsidRPr="008A350A" w:rsidRDefault="008A350A" w:rsidP="00741A04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  <w:r w:rsidRPr="008A350A">
              <w:rPr>
                <w:b w:val="0"/>
                <w:caps/>
                <w:sz w:val="24"/>
              </w:rPr>
              <w:t>06.03.2015</w:t>
            </w:r>
          </w:p>
        </w:tc>
        <w:tc>
          <w:tcPr>
            <w:tcW w:w="425" w:type="dxa"/>
            <w:vAlign w:val="bottom"/>
          </w:tcPr>
          <w:p w:rsidR="00B17B90" w:rsidRPr="00B24CC1" w:rsidRDefault="00B17B90" w:rsidP="00741A04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17B90" w:rsidRDefault="008A350A" w:rsidP="00741A04">
            <w:pPr>
              <w:pStyle w:val="2"/>
              <w:spacing w:before="14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04-и</w:t>
            </w:r>
          </w:p>
        </w:tc>
        <w:tc>
          <w:tcPr>
            <w:tcW w:w="425" w:type="dxa"/>
          </w:tcPr>
          <w:p w:rsidR="00B17B90" w:rsidRDefault="00B17B90" w:rsidP="00741A04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536" w:type="dxa"/>
            <w:vMerge/>
          </w:tcPr>
          <w:p w:rsidR="00B17B90" w:rsidRDefault="00B17B90" w:rsidP="00741A04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B17B90">
        <w:tblPrEx>
          <w:tblCellMar>
            <w:top w:w="0" w:type="dxa"/>
            <w:bottom w:w="0" w:type="dxa"/>
          </w:tblCellMar>
        </w:tblPrEx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B17B90" w:rsidRPr="00B24CC1" w:rsidRDefault="00B17B90" w:rsidP="00741A04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17B90" w:rsidRPr="00B24CC1" w:rsidRDefault="00B17B90" w:rsidP="00741A04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B17B90" w:rsidRPr="00C05EA9" w:rsidRDefault="00B17B90" w:rsidP="00741A04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C05EA9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17B90" w:rsidRDefault="00B17B90" w:rsidP="00741A04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B17B90" w:rsidRDefault="00B17B90" w:rsidP="00741A04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536" w:type="dxa"/>
            <w:vMerge/>
          </w:tcPr>
          <w:p w:rsidR="00B17B90" w:rsidRDefault="00B17B90" w:rsidP="00741A04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B17B90" w:rsidRDefault="00B17B90" w:rsidP="00B17B90"/>
    <w:p w:rsidR="00B17B90" w:rsidRDefault="00B17B90">
      <w:pPr>
        <w:widowControl w:val="0"/>
        <w:rPr>
          <w:snapToGrid w:val="0"/>
        </w:rPr>
      </w:pPr>
    </w:p>
    <w:p w:rsidR="00B47C2B" w:rsidRDefault="00B47C2B" w:rsidP="00B47C2B">
      <w:pPr>
        <w:pStyle w:val="20"/>
        <w:widowControl w:val="0"/>
        <w:jc w:val="center"/>
        <w:rPr>
          <w:snapToGrid w:val="0"/>
        </w:rPr>
      </w:pPr>
      <w:r>
        <w:rPr>
          <w:snapToGrid w:val="0"/>
        </w:rPr>
        <w:t xml:space="preserve">Уважаемый </w:t>
      </w:r>
      <w:r w:rsidR="00D77085">
        <w:rPr>
          <w:snapToGrid w:val="0"/>
        </w:rPr>
        <w:t>Виктор Васильевич</w:t>
      </w:r>
      <w:r>
        <w:rPr>
          <w:snapToGrid w:val="0"/>
        </w:rPr>
        <w:t>!</w:t>
      </w:r>
    </w:p>
    <w:p w:rsidR="00B47C2B" w:rsidRDefault="00B47C2B" w:rsidP="00B47C2B">
      <w:pPr>
        <w:pStyle w:val="20"/>
        <w:widowControl w:val="0"/>
        <w:ind w:firstLine="720"/>
        <w:rPr>
          <w:snapToGrid w:val="0"/>
        </w:rPr>
      </w:pPr>
    </w:p>
    <w:p w:rsidR="00DE3E86" w:rsidRDefault="00006D58" w:rsidP="00B47C2B">
      <w:pPr>
        <w:pStyle w:val="20"/>
        <w:widowControl w:val="0"/>
        <w:ind w:firstLine="720"/>
        <w:rPr>
          <w:snapToGrid w:val="0"/>
        </w:rPr>
      </w:pPr>
      <w:r w:rsidRPr="00FC6100">
        <w:rPr>
          <w:szCs w:val="28"/>
          <w:lang/>
        </w:rP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</w:t>
      </w:r>
      <w:r>
        <w:rPr>
          <w:szCs w:val="28"/>
        </w:rPr>
        <w:t xml:space="preserve"> </w:t>
      </w:r>
      <w:r w:rsidRPr="00FC6100">
        <w:rPr>
          <w:snapToGrid w:val="0"/>
          <w:szCs w:val="28"/>
        </w:rPr>
        <w:t>постановления Законодательного Собрания</w:t>
      </w:r>
      <w:r>
        <w:rPr>
          <w:snapToGrid w:val="0"/>
        </w:rPr>
        <w:t xml:space="preserve"> Приморского края </w:t>
      </w:r>
      <w:r w:rsidR="00DE3E86">
        <w:rPr>
          <w:snapToGrid w:val="0"/>
        </w:rPr>
        <w:t xml:space="preserve">"О плане работы Законодательного Собрания Приморского края на </w:t>
      </w:r>
      <w:r w:rsidR="004B0008">
        <w:rPr>
          <w:snapToGrid w:val="0"/>
          <w:lang w:val="en-US"/>
        </w:rPr>
        <w:t>I</w:t>
      </w:r>
      <w:r w:rsidR="00154A57">
        <w:rPr>
          <w:snapToGrid w:val="0"/>
          <w:lang w:val="en-US"/>
        </w:rPr>
        <w:t>I</w:t>
      </w:r>
      <w:r w:rsidR="00DE3E86">
        <w:rPr>
          <w:snapToGrid w:val="0"/>
        </w:rPr>
        <w:t xml:space="preserve"> квартал </w:t>
      </w:r>
      <w:r>
        <w:rPr>
          <w:snapToGrid w:val="0"/>
        </w:rPr>
        <w:br/>
      </w:r>
      <w:r w:rsidR="00DE3E86">
        <w:rPr>
          <w:snapToGrid w:val="0"/>
        </w:rPr>
        <w:t>20</w:t>
      </w:r>
      <w:r w:rsidR="00FE709D">
        <w:rPr>
          <w:snapToGrid w:val="0"/>
        </w:rPr>
        <w:t>1</w:t>
      </w:r>
      <w:r w:rsidR="00201A24">
        <w:rPr>
          <w:snapToGrid w:val="0"/>
        </w:rPr>
        <w:t>5</w:t>
      </w:r>
      <w:r w:rsidR="00DE3E86">
        <w:rPr>
          <w:snapToGrid w:val="0"/>
        </w:rPr>
        <w:t xml:space="preserve"> года".</w:t>
      </w:r>
    </w:p>
    <w:p w:rsidR="00DE3E86" w:rsidRDefault="00DE3E86">
      <w:pPr>
        <w:widowControl w:val="0"/>
        <w:rPr>
          <w:snapToGrid w:val="0"/>
        </w:rPr>
      </w:pPr>
    </w:p>
    <w:tbl>
      <w:tblPr>
        <w:tblW w:w="0" w:type="auto"/>
        <w:tblLayout w:type="fixed"/>
        <w:tblLook w:val="0000"/>
      </w:tblPr>
      <w:tblGrid>
        <w:gridCol w:w="1951"/>
        <w:gridCol w:w="7619"/>
      </w:tblGrid>
      <w:tr w:rsidR="00DE3E86">
        <w:tblPrEx>
          <w:tblCellMar>
            <w:top w:w="0" w:type="dxa"/>
            <w:bottom w:w="0" w:type="dxa"/>
          </w:tblCellMar>
        </w:tblPrEx>
        <w:tc>
          <w:tcPr>
            <w:tcW w:w="1951" w:type="dxa"/>
          </w:tcPr>
          <w:p w:rsidR="00DE3E86" w:rsidRDefault="00DE3E86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Приложения:</w:t>
            </w:r>
          </w:p>
        </w:tc>
        <w:tc>
          <w:tcPr>
            <w:tcW w:w="7619" w:type="dxa"/>
          </w:tcPr>
          <w:p w:rsidR="00DE3E86" w:rsidRDefault="00DE3E86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 xml:space="preserve">текст проекта постановления на </w:t>
            </w:r>
            <w:smartTag w:uri="urn:schemas-microsoft-com:office:smarttags" w:element="metricconverter">
              <w:smartTagPr>
                <w:attr w:name="ProductID" w:val="8 л"/>
              </w:smartTagPr>
              <w:r w:rsidR="00011B4C">
                <w:rPr>
                  <w:snapToGrid w:val="0"/>
                </w:rPr>
                <w:t>8</w:t>
              </w:r>
              <w:r w:rsidR="00697244" w:rsidRPr="008C5CA1">
                <w:rPr>
                  <w:snapToGrid w:val="0"/>
                </w:rPr>
                <w:t xml:space="preserve"> </w:t>
              </w:r>
              <w:r w:rsidRPr="007D7689">
                <w:rPr>
                  <w:snapToGrid w:val="0"/>
                </w:rPr>
                <w:t>л</w:t>
              </w:r>
            </w:smartTag>
            <w:r w:rsidRPr="00186C24">
              <w:rPr>
                <w:snapToGrid w:val="0"/>
                <w:color w:val="FF0000"/>
              </w:rPr>
              <w:t>.</w:t>
            </w:r>
            <w:r w:rsidRPr="00C34D26">
              <w:rPr>
                <w:snapToGrid w:val="0"/>
              </w:rPr>
              <w:t xml:space="preserve"> в 1 экз.;</w:t>
            </w:r>
          </w:p>
          <w:p w:rsidR="00DE3E86" w:rsidRPr="00E82257" w:rsidRDefault="001829D8" w:rsidP="00011B4C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пояснительная записка на</w:t>
            </w:r>
            <w:r w:rsidRPr="007D7689">
              <w:rPr>
                <w:snapToGrid w:val="0"/>
              </w:rPr>
              <w:t xml:space="preserve"> </w:t>
            </w:r>
            <w:smartTag w:uri="urn:schemas-microsoft-com:office:smarttags" w:element="metricconverter">
              <w:smartTagPr>
                <w:attr w:name="ProductID" w:val="9 л"/>
              </w:smartTagPr>
              <w:r w:rsidR="009C1A8C">
                <w:rPr>
                  <w:snapToGrid w:val="0"/>
                </w:rPr>
                <w:t>9</w:t>
              </w:r>
              <w:r w:rsidR="0014367B" w:rsidRPr="00CF2DA9">
                <w:rPr>
                  <w:snapToGrid w:val="0"/>
                </w:rPr>
                <w:t xml:space="preserve"> </w:t>
              </w:r>
              <w:r w:rsidR="00DE3E86" w:rsidRPr="007D7689">
                <w:rPr>
                  <w:snapToGrid w:val="0"/>
                </w:rPr>
                <w:t>л</w:t>
              </w:r>
            </w:smartTag>
            <w:r w:rsidR="00CD16C2" w:rsidRPr="00166801">
              <w:rPr>
                <w:snapToGrid w:val="0"/>
              </w:rPr>
              <w:t>.</w:t>
            </w:r>
            <w:r w:rsidR="00CD16C2" w:rsidRPr="00101BC3">
              <w:rPr>
                <w:snapToGrid w:val="0"/>
              </w:rPr>
              <w:t xml:space="preserve"> в 1 экз.</w:t>
            </w:r>
          </w:p>
        </w:tc>
      </w:tr>
    </w:tbl>
    <w:p w:rsidR="00DE3E86" w:rsidRDefault="00DE3E86">
      <w:pPr>
        <w:widowControl w:val="0"/>
        <w:rPr>
          <w:snapToGrid w:val="0"/>
        </w:rPr>
      </w:pPr>
    </w:p>
    <w:p w:rsidR="00DE3E86" w:rsidRDefault="00DE3E86">
      <w:pPr>
        <w:widowControl w:val="0"/>
        <w:rPr>
          <w:snapToGrid w:val="0"/>
        </w:rPr>
      </w:pPr>
    </w:p>
    <w:p w:rsidR="00DE3E86" w:rsidRDefault="00DE3E86">
      <w:pPr>
        <w:widowControl w:val="0"/>
        <w:rPr>
          <w:snapToGrid w:val="0"/>
        </w:rPr>
      </w:pPr>
    </w:p>
    <w:p w:rsidR="00DA0D88" w:rsidRDefault="00DA0D88" w:rsidP="00DA0D88">
      <w:pPr>
        <w:widowControl w:val="0"/>
        <w:rPr>
          <w:snapToGrid w:val="0"/>
        </w:rPr>
      </w:pPr>
      <w:r>
        <w:rPr>
          <w:snapToGrid w:val="0"/>
        </w:rPr>
        <w:t>Депутат</w:t>
      </w:r>
    </w:p>
    <w:p w:rsidR="00DA0D88" w:rsidRPr="00B101D6" w:rsidRDefault="00DA0D88" w:rsidP="00DA0D88">
      <w:pPr>
        <w:widowControl w:val="0"/>
        <w:rPr>
          <w:lang w:val="en-US"/>
        </w:rPr>
      </w:pPr>
      <w:r>
        <w:rPr>
          <w:snapToGrid w:val="0"/>
        </w:rPr>
        <w:t xml:space="preserve">Законодательного Собрания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 w:rsidR="00B47C2B">
        <w:rPr>
          <w:snapToGrid w:val="0"/>
        </w:rPr>
        <w:t xml:space="preserve">          Д.А. Текиев</w:t>
      </w:r>
    </w:p>
    <w:sectPr w:rsidR="00DA0D88" w:rsidRPr="00B101D6">
      <w:pgSz w:w="11906" w:h="16838" w:code="9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8CD" w:rsidRDefault="002628CD">
      <w:r>
        <w:separator/>
      </w:r>
    </w:p>
  </w:endnote>
  <w:endnote w:type="continuationSeparator" w:id="0">
    <w:p w:rsidR="002628CD" w:rsidRDefault="002628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8CD" w:rsidRDefault="002628CD">
      <w:r>
        <w:separator/>
      </w:r>
    </w:p>
  </w:footnote>
  <w:footnote w:type="continuationSeparator" w:id="0">
    <w:p w:rsidR="002628CD" w:rsidRDefault="002628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16C2"/>
    <w:rsid w:val="00003735"/>
    <w:rsid w:val="00006D58"/>
    <w:rsid w:val="000076BD"/>
    <w:rsid w:val="00007A68"/>
    <w:rsid w:val="00011B4C"/>
    <w:rsid w:val="000202F9"/>
    <w:rsid w:val="000235A3"/>
    <w:rsid w:val="0002624A"/>
    <w:rsid w:val="0003200A"/>
    <w:rsid w:val="00050CEA"/>
    <w:rsid w:val="00073FCF"/>
    <w:rsid w:val="00076085"/>
    <w:rsid w:val="00082397"/>
    <w:rsid w:val="000A4225"/>
    <w:rsid w:val="000D610B"/>
    <w:rsid w:val="000D78FC"/>
    <w:rsid w:val="000D7D67"/>
    <w:rsid w:val="000E4AF9"/>
    <w:rsid w:val="000E61F8"/>
    <w:rsid w:val="000F05E0"/>
    <w:rsid w:val="000F3A70"/>
    <w:rsid w:val="00100B29"/>
    <w:rsid w:val="00101BC3"/>
    <w:rsid w:val="0013482A"/>
    <w:rsid w:val="00140AAA"/>
    <w:rsid w:val="001417E4"/>
    <w:rsid w:val="00142D82"/>
    <w:rsid w:val="0014367B"/>
    <w:rsid w:val="00147729"/>
    <w:rsid w:val="00154A57"/>
    <w:rsid w:val="0016636E"/>
    <w:rsid w:val="00166801"/>
    <w:rsid w:val="00167C9D"/>
    <w:rsid w:val="001829D8"/>
    <w:rsid w:val="001851D9"/>
    <w:rsid w:val="00186C24"/>
    <w:rsid w:val="00191E71"/>
    <w:rsid w:val="001B787E"/>
    <w:rsid w:val="001B7B87"/>
    <w:rsid w:val="001F1599"/>
    <w:rsid w:val="001F2D53"/>
    <w:rsid w:val="001F5BD2"/>
    <w:rsid w:val="00201A24"/>
    <w:rsid w:val="00235E6C"/>
    <w:rsid w:val="002400B4"/>
    <w:rsid w:val="00243F09"/>
    <w:rsid w:val="00247B06"/>
    <w:rsid w:val="00251357"/>
    <w:rsid w:val="002628CD"/>
    <w:rsid w:val="00280CB4"/>
    <w:rsid w:val="00292BE7"/>
    <w:rsid w:val="002A3674"/>
    <w:rsid w:val="002A7C71"/>
    <w:rsid w:val="002B3400"/>
    <w:rsid w:val="002B76EF"/>
    <w:rsid w:val="002F0EE0"/>
    <w:rsid w:val="00300746"/>
    <w:rsid w:val="00330CFD"/>
    <w:rsid w:val="00367FAC"/>
    <w:rsid w:val="00374F2F"/>
    <w:rsid w:val="0037770A"/>
    <w:rsid w:val="0038617B"/>
    <w:rsid w:val="00397ED5"/>
    <w:rsid w:val="003A0C97"/>
    <w:rsid w:val="003A41B1"/>
    <w:rsid w:val="003B7976"/>
    <w:rsid w:val="003D24BB"/>
    <w:rsid w:val="003D7248"/>
    <w:rsid w:val="00453E21"/>
    <w:rsid w:val="00461D2E"/>
    <w:rsid w:val="004774A7"/>
    <w:rsid w:val="004869AE"/>
    <w:rsid w:val="004A3970"/>
    <w:rsid w:val="004A5E20"/>
    <w:rsid w:val="004B0008"/>
    <w:rsid w:val="004C504F"/>
    <w:rsid w:val="004E3D39"/>
    <w:rsid w:val="004F33AB"/>
    <w:rsid w:val="004F600C"/>
    <w:rsid w:val="0052119D"/>
    <w:rsid w:val="00547868"/>
    <w:rsid w:val="00552962"/>
    <w:rsid w:val="00574926"/>
    <w:rsid w:val="00585569"/>
    <w:rsid w:val="00596F40"/>
    <w:rsid w:val="005D1326"/>
    <w:rsid w:val="005E4D13"/>
    <w:rsid w:val="005F43CD"/>
    <w:rsid w:val="00603B99"/>
    <w:rsid w:val="00611527"/>
    <w:rsid w:val="006203D0"/>
    <w:rsid w:val="00627BF2"/>
    <w:rsid w:val="006320A7"/>
    <w:rsid w:val="00637F53"/>
    <w:rsid w:val="00646CCA"/>
    <w:rsid w:val="00667360"/>
    <w:rsid w:val="00685B7D"/>
    <w:rsid w:val="00690F98"/>
    <w:rsid w:val="00696B1B"/>
    <w:rsid w:val="00697244"/>
    <w:rsid w:val="006F074B"/>
    <w:rsid w:val="006F3C58"/>
    <w:rsid w:val="00721272"/>
    <w:rsid w:val="00727840"/>
    <w:rsid w:val="00735074"/>
    <w:rsid w:val="0073692F"/>
    <w:rsid w:val="00741248"/>
    <w:rsid w:val="00741A04"/>
    <w:rsid w:val="0078455B"/>
    <w:rsid w:val="0079086A"/>
    <w:rsid w:val="00790B7F"/>
    <w:rsid w:val="007C55A4"/>
    <w:rsid w:val="007D0942"/>
    <w:rsid w:val="007D1829"/>
    <w:rsid w:val="007D7689"/>
    <w:rsid w:val="00804DBB"/>
    <w:rsid w:val="0082170A"/>
    <w:rsid w:val="00840A26"/>
    <w:rsid w:val="00841E67"/>
    <w:rsid w:val="00873671"/>
    <w:rsid w:val="00892C68"/>
    <w:rsid w:val="00896A7E"/>
    <w:rsid w:val="008A14B3"/>
    <w:rsid w:val="008A350A"/>
    <w:rsid w:val="008B53CB"/>
    <w:rsid w:val="008C5359"/>
    <w:rsid w:val="008C5CA1"/>
    <w:rsid w:val="0090520F"/>
    <w:rsid w:val="00913332"/>
    <w:rsid w:val="00943886"/>
    <w:rsid w:val="0095309A"/>
    <w:rsid w:val="009558FF"/>
    <w:rsid w:val="009C1A8C"/>
    <w:rsid w:val="009D46A6"/>
    <w:rsid w:val="00A2242C"/>
    <w:rsid w:val="00A2689E"/>
    <w:rsid w:val="00A30E44"/>
    <w:rsid w:val="00A373AC"/>
    <w:rsid w:val="00A53CA5"/>
    <w:rsid w:val="00A63826"/>
    <w:rsid w:val="00A706A4"/>
    <w:rsid w:val="00A75664"/>
    <w:rsid w:val="00A83D6D"/>
    <w:rsid w:val="00AB4AD4"/>
    <w:rsid w:val="00AD429C"/>
    <w:rsid w:val="00B101D6"/>
    <w:rsid w:val="00B17B90"/>
    <w:rsid w:val="00B268EC"/>
    <w:rsid w:val="00B3382F"/>
    <w:rsid w:val="00B367DA"/>
    <w:rsid w:val="00B4000C"/>
    <w:rsid w:val="00B47C2B"/>
    <w:rsid w:val="00B634B1"/>
    <w:rsid w:val="00B6784F"/>
    <w:rsid w:val="00B75444"/>
    <w:rsid w:val="00B76CA2"/>
    <w:rsid w:val="00B901F4"/>
    <w:rsid w:val="00B960C3"/>
    <w:rsid w:val="00B96382"/>
    <w:rsid w:val="00BB12FF"/>
    <w:rsid w:val="00BC2AAA"/>
    <w:rsid w:val="00BD5849"/>
    <w:rsid w:val="00BD6D27"/>
    <w:rsid w:val="00C05EA9"/>
    <w:rsid w:val="00C3187C"/>
    <w:rsid w:val="00C33C9F"/>
    <w:rsid w:val="00C34D26"/>
    <w:rsid w:val="00C35A05"/>
    <w:rsid w:val="00C64E4E"/>
    <w:rsid w:val="00C73A45"/>
    <w:rsid w:val="00C905C3"/>
    <w:rsid w:val="00CD16C2"/>
    <w:rsid w:val="00CE01EF"/>
    <w:rsid w:val="00CF2DA9"/>
    <w:rsid w:val="00D37200"/>
    <w:rsid w:val="00D43E44"/>
    <w:rsid w:val="00D542C6"/>
    <w:rsid w:val="00D7566F"/>
    <w:rsid w:val="00D77085"/>
    <w:rsid w:val="00D83A06"/>
    <w:rsid w:val="00D914A9"/>
    <w:rsid w:val="00D91FEB"/>
    <w:rsid w:val="00D9635A"/>
    <w:rsid w:val="00DA09A9"/>
    <w:rsid w:val="00DA0D88"/>
    <w:rsid w:val="00DB6257"/>
    <w:rsid w:val="00DB7845"/>
    <w:rsid w:val="00DD32E3"/>
    <w:rsid w:val="00DE3E86"/>
    <w:rsid w:val="00E0174E"/>
    <w:rsid w:val="00E05F42"/>
    <w:rsid w:val="00E15E11"/>
    <w:rsid w:val="00E3293D"/>
    <w:rsid w:val="00E376FD"/>
    <w:rsid w:val="00E525A4"/>
    <w:rsid w:val="00E77641"/>
    <w:rsid w:val="00E82257"/>
    <w:rsid w:val="00EB0EC8"/>
    <w:rsid w:val="00EB37DE"/>
    <w:rsid w:val="00F7620C"/>
    <w:rsid w:val="00FA14C0"/>
    <w:rsid w:val="00FB4F4C"/>
    <w:rsid w:val="00FE7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jc w:val="center"/>
    </w:pPr>
  </w:style>
  <w:style w:type="paragraph" w:styleId="20">
    <w:name w:val="Body Text 2"/>
    <w:basedOn w:val="a"/>
    <w:pPr>
      <w:jc w:val="both"/>
    </w:pPr>
  </w:style>
  <w:style w:type="paragraph" w:styleId="a6">
    <w:name w:val="Balloon Text"/>
    <w:basedOn w:val="a"/>
    <w:semiHidden/>
    <w:rsid w:val="000A4225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B17B90"/>
    <w:rPr>
      <w:color w:val="000088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44;&#1077;&#1087;.%20&#1087;&#1080;&#1089;&#1100;&#1084;&#1086;%20&#1089;%20&#1088;&#1077;&#1082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Деп. письмо с рекв.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881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</dc:creator>
  <cp:lastModifiedBy>install</cp:lastModifiedBy>
  <cp:revision>2</cp:revision>
  <cp:lastPrinted>2009-09-16T04:31:00Z</cp:lastPrinted>
  <dcterms:created xsi:type="dcterms:W3CDTF">2015-03-09T22:09:00Z</dcterms:created>
  <dcterms:modified xsi:type="dcterms:W3CDTF">2015-03-09T22:09:00Z</dcterms:modified>
</cp:coreProperties>
</file>