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7318CE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08192D" w:rsidRDefault="00614734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</w:t>
                        </w:r>
                      </w:p>
                      <w:p w:rsidR="00614734" w:rsidRDefault="00614734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Думой</w:t>
                        </w:r>
                        <w:r w:rsidR="0008192D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Кавалеровского</w:t>
                        </w:r>
                      </w:p>
                      <w:p w:rsidR="00614734" w:rsidRDefault="00614734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муниципального района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30B1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30B1F" w:rsidRDefault="006477D8" w:rsidP="00C30B1F">
            <w:pPr>
              <w:ind w:left="-108"/>
              <w:jc w:val="both"/>
            </w:pPr>
            <w:r w:rsidRPr="006477D8">
              <w:t xml:space="preserve">О законодательной инициативе Законодательного Собрания Приморского края по внесению в Государственную Думу </w:t>
            </w:r>
            <w:proofErr w:type="gramStart"/>
            <w:r w:rsidRPr="006477D8">
              <w:t>Феде-</w:t>
            </w:r>
            <w:proofErr w:type="spellStart"/>
            <w:r w:rsidRPr="006477D8">
              <w:t>рального</w:t>
            </w:r>
            <w:proofErr w:type="spellEnd"/>
            <w:proofErr w:type="gramEnd"/>
            <w:r w:rsidRPr="006477D8">
              <w:t xml:space="preserve"> Собрания Российской Федерации проекта федерального закона "</w:t>
            </w:r>
            <w:r w:rsidR="00C30B1F">
              <w:t>О внесении изменений</w:t>
            </w:r>
            <w:r>
              <w:t xml:space="preserve"> в статью 6</w:t>
            </w:r>
            <w:r w:rsidRPr="006477D8">
              <w:t xml:space="preserve"> Федерального закона </w:t>
            </w:r>
            <w:r w:rsidR="00231183">
              <w:br/>
            </w:r>
            <w:r w:rsidRPr="006477D8">
              <w:t>"</w:t>
            </w:r>
            <w:r w:rsidR="00C30B1F" w:rsidRPr="00C30B1F">
              <w:t>О жилищных субсидиях гражданам, выезжающим из районов Крайнего Севера и приравненных к ним местностей</w:t>
            </w:r>
            <w:r w:rsidR="00C30B1F">
              <w:t>"</w:t>
            </w:r>
            <w:r w:rsidR="00C30B1F" w:rsidRPr="00C30B1F">
              <w:t xml:space="preserve"> </w:t>
            </w:r>
          </w:p>
        </w:tc>
      </w:tr>
    </w:tbl>
    <w:p w:rsidR="000B3FB2" w:rsidRDefault="000B3FB2"/>
    <w:p w:rsidR="004A020B" w:rsidRDefault="004A020B" w:rsidP="004A020B">
      <w:pPr>
        <w:ind w:firstLine="709"/>
        <w:jc w:val="both"/>
      </w:pPr>
      <w:r>
        <w:t>В соответствии со статьей 104 Конституции Российской Федерации Законодательное Собрание Приморского края:</w:t>
      </w:r>
    </w:p>
    <w:p w:rsidR="004A020B" w:rsidRDefault="004A020B" w:rsidP="004A020B">
      <w:pPr>
        <w:ind w:firstLine="709"/>
      </w:pPr>
    </w:p>
    <w:p w:rsidR="004A020B" w:rsidRDefault="004A020B" w:rsidP="004A020B">
      <w:r>
        <w:t>ПОСТАНОВЛЯЕТ:</w:t>
      </w:r>
    </w:p>
    <w:p w:rsidR="004A020B" w:rsidRDefault="004A020B" w:rsidP="004A020B"/>
    <w:p w:rsidR="004A020B" w:rsidRDefault="004A020B" w:rsidP="004A020B">
      <w:pPr>
        <w:ind w:firstLine="709"/>
        <w:jc w:val="both"/>
      </w:pPr>
      <w:proofErr w:type="spellStart"/>
      <w:proofErr w:type="gramStart"/>
      <w:r>
        <w:t>1.Внести</w:t>
      </w:r>
      <w:proofErr w:type="spellEnd"/>
      <w:r>
        <w:t xml:space="preserve"> в порядке законодательной инициативы в Государственную Думу Федерального Собрания Российской Федерации проект федерального закона "О внесении изменений в статью 6 Федерального закона </w:t>
      </w:r>
      <w:r w:rsidR="00231183">
        <w:br/>
      </w:r>
      <w:r w:rsidR="00114001">
        <w:t>"</w:t>
      </w:r>
      <w:r w:rsidR="00114001" w:rsidRPr="00114001">
        <w:t>О жилищных субсидиях гражданам, выезжающим из районов Крайнего Севера и приравненных к ним местностей</w:t>
      </w:r>
      <w:r w:rsidR="00114001">
        <w:t>"</w:t>
      </w:r>
      <w:r w:rsidR="00114001" w:rsidRPr="00114001">
        <w:t xml:space="preserve"> </w:t>
      </w:r>
      <w:r>
        <w:t>(прилагается).</w:t>
      </w:r>
      <w:proofErr w:type="gramEnd"/>
    </w:p>
    <w:p w:rsidR="004A020B" w:rsidRDefault="004A020B" w:rsidP="004A020B">
      <w:pPr>
        <w:ind w:firstLine="709"/>
        <w:jc w:val="both"/>
      </w:pPr>
    </w:p>
    <w:p w:rsidR="004A020B" w:rsidRDefault="004A020B" w:rsidP="004A020B">
      <w:pPr>
        <w:ind w:firstLine="709"/>
        <w:jc w:val="both"/>
      </w:pPr>
      <w:proofErr w:type="spellStart"/>
      <w:r>
        <w:t>2.Назначить</w:t>
      </w:r>
      <w:proofErr w:type="spellEnd"/>
      <w:r>
        <w:t xml:space="preserve"> официальным представителем Законодательного Собрания Приморского края при рассмотрении указанного законопроекта в Государственной Думе Федерального </w:t>
      </w:r>
      <w:proofErr w:type="gramStart"/>
      <w:r>
        <w:t xml:space="preserve">Собрания Российской Федерации </w:t>
      </w:r>
      <w:r w:rsidRPr="009D2B50">
        <w:rPr>
          <w:i/>
        </w:rPr>
        <w:t>председателя Законодательного Собрания</w:t>
      </w:r>
      <w:r w:rsidR="0070577D" w:rsidRPr="009D2B50">
        <w:rPr>
          <w:i/>
        </w:rPr>
        <w:t xml:space="preserve"> Приморского края Горчакова</w:t>
      </w:r>
      <w:r w:rsidR="0070577D">
        <w:t xml:space="preserve"> </w:t>
      </w:r>
      <w:r w:rsidR="009D2B50" w:rsidRPr="009D2B50">
        <w:rPr>
          <w:i/>
        </w:rPr>
        <w:t>Виктора Васильевича</w:t>
      </w:r>
      <w:proofErr w:type="gramEnd"/>
      <w:r>
        <w:t>.</w:t>
      </w:r>
    </w:p>
    <w:p w:rsidR="004A020B" w:rsidRDefault="004A020B" w:rsidP="004A020B">
      <w:pPr>
        <w:ind w:firstLine="709"/>
        <w:jc w:val="both"/>
      </w:pPr>
    </w:p>
    <w:p w:rsidR="004A020B" w:rsidRDefault="004A020B" w:rsidP="004A020B">
      <w:pPr>
        <w:ind w:firstLine="709"/>
        <w:jc w:val="both"/>
      </w:pPr>
      <w:proofErr w:type="spellStart"/>
      <w:r>
        <w:t>3.Настоящее</w:t>
      </w:r>
      <w:proofErr w:type="spellEnd"/>
      <w:r>
        <w:t xml:space="preserve"> постановление вступает в силу со дня его принятия.</w:t>
      </w:r>
    </w:p>
    <w:p w:rsidR="004A020B" w:rsidRDefault="004A020B" w:rsidP="004A020B">
      <w:pPr>
        <w:ind w:firstLine="709"/>
        <w:jc w:val="both"/>
      </w:pPr>
    </w:p>
    <w:p w:rsidR="004A020B" w:rsidRDefault="004A020B" w:rsidP="004A020B">
      <w:pPr>
        <w:jc w:val="both"/>
      </w:pPr>
    </w:p>
    <w:p w:rsidR="004A020B" w:rsidRDefault="004A020B" w:rsidP="004A020B">
      <w:pPr>
        <w:jc w:val="both"/>
      </w:pPr>
    </w:p>
    <w:p w:rsidR="004A020B" w:rsidRDefault="004A020B" w:rsidP="004A020B">
      <w:pPr>
        <w:jc w:val="both"/>
      </w:pPr>
      <w:r>
        <w:t>Председатель</w:t>
      </w:r>
    </w:p>
    <w:p w:rsidR="00931FD6" w:rsidRDefault="004A020B" w:rsidP="009D2B50">
      <w:pPr>
        <w:jc w:val="both"/>
      </w:pPr>
      <w:r>
        <w:t xml:space="preserve">Законодательного Собрания                  </w:t>
      </w:r>
      <w:bookmarkStart w:id="0" w:name="_GoBack"/>
      <w:bookmarkEnd w:id="0"/>
      <w:r>
        <w:t xml:space="preserve">                                          </w:t>
      </w:r>
      <w:proofErr w:type="spellStart"/>
      <w:r>
        <w:t>В.В</w:t>
      </w:r>
      <w:proofErr w:type="spellEnd"/>
      <w:r>
        <w:t>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734" w:rsidRDefault="00614734">
      <w:r>
        <w:separator/>
      </w:r>
    </w:p>
  </w:endnote>
  <w:endnote w:type="continuationSeparator" w:id="0">
    <w:p w:rsidR="00614734" w:rsidRDefault="00614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734" w:rsidRDefault="00614734">
      <w:r>
        <w:separator/>
      </w:r>
    </w:p>
  </w:footnote>
  <w:footnote w:type="continuationSeparator" w:id="0">
    <w:p w:rsidR="00614734" w:rsidRDefault="006147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4734"/>
    <w:rsid w:val="00057575"/>
    <w:rsid w:val="0008192D"/>
    <w:rsid w:val="000B3FB2"/>
    <w:rsid w:val="000D628E"/>
    <w:rsid w:val="00114001"/>
    <w:rsid w:val="00123119"/>
    <w:rsid w:val="00193575"/>
    <w:rsid w:val="00195054"/>
    <w:rsid w:val="002035F1"/>
    <w:rsid w:val="00231183"/>
    <w:rsid w:val="003325F4"/>
    <w:rsid w:val="00392E21"/>
    <w:rsid w:val="004A020B"/>
    <w:rsid w:val="004B69FA"/>
    <w:rsid w:val="004D1A01"/>
    <w:rsid w:val="005A14EF"/>
    <w:rsid w:val="005A6019"/>
    <w:rsid w:val="005E6130"/>
    <w:rsid w:val="00614734"/>
    <w:rsid w:val="006477D8"/>
    <w:rsid w:val="00695A4A"/>
    <w:rsid w:val="006D45ED"/>
    <w:rsid w:val="006F7DBA"/>
    <w:rsid w:val="0070577D"/>
    <w:rsid w:val="00726997"/>
    <w:rsid w:val="00730DF3"/>
    <w:rsid w:val="007318CE"/>
    <w:rsid w:val="007B48E7"/>
    <w:rsid w:val="007B5289"/>
    <w:rsid w:val="00835A0E"/>
    <w:rsid w:val="00847B01"/>
    <w:rsid w:val="008818A7"/>
    <w:rsid w:val="00924B45"/>
    <w:rsid w:val="00931FD6"/>
    <w:rsid w:val="009372FF"/>
    <w:rsid w:val="00994C73"/>
    <w:rsid w:val="009959AC"/>
    <w:rsid w:val="009C06BA"/>
    <w:rsid w:val="009D2B50"/>
    <w:rsid w:val="009E46F4"/>
    <w:rsid w:val="00A13794"/>
    <w:rsid w:val="00A26C60"/>
    <w:rsid w:val="00A34A7B"/>
    <w:rsid w:val="00A93332"/>
    <w:rsid w:val="00AC3D87"/>
    <w:rsid w:val="00B201BD"/>
    <w:rsid w:val="00BA58C7"/>
    <w:rsid w:val="00C20E8F"/>
    <w:rsid w:val="00C30B1F"/>
    <w:rsid w:val="00CA7E54"/>
    <w:rsid w:val="00CE19DF"/>
    <w:rsid w:val="00D02716"/>
    <w:rsid w:val="00DA3E25"/>
    <w:rsid w:val="00DD318B"/>
    <w:rsid w:val="00DF01B2"/>
    <w:rsid w:val="00E34035"/>
    <w:rsid w:val="00E551B7"/>
    <w:rsid w:val="00E93A7F"/>
    <w:rsid w:val="00EF502B"/>
    <w:rsid w:val="00F7390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55;&#1086;&#1089;&#1090;&#1072;&#1085;&#1086;&#1074;&#1083;&#1077;&#1085;&#1080;&#1077;%20&#1055;&#1088;&#1086;&#1077;&#1082;&#1090;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Проект 1</Template>
  <TotalTime>27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2008-01-14T02:05:00Z</cp:lastPrinted>
  <dcterms:created xsi:type="dcterms:W3CDTF">2015-01-27T05:43:00Z</dcterms:created>
  <dcterms:modified xsi:type="dcterms:W3CDTF">2015-01-29T01:10:00Z</dcterms:modified>
</cp:coreProperties>
</file>