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33A" w:rsidRPr="00473C79" w:rsidRDefault="0042133A" w:rsidP="00515B4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Приложение 6</w:t>
      </w:r>
    </w:p>
    <w:p w:rsidR="0042133A" w:rsidRPr="00473C79" w:rsidRDefault="0042133A" w:rsidP="00515B4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42133A" w:rsidRPr="00473C79" w:rsidRDefault="0042133A" w:rsidP="00515B4B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42133A" w:rsidRDefault="0042133A" w:rsidP="00515B4B">
      <w:pPr>
        <w:ind w:left="7080"/>
        <w:rPr>
          <w:sz w:val="28"/>
          <w:szCs w:val="28"/>
        </w:rPr>
      </w:pPr>
    </w:p>
    <w:p w:rsidR="0042133A" w:rsidRPr="00766BB3" w:rsidRDefault="0042133A" w:rsidP="00EB058C">
      <w:pPr>
        <w:rPr>
          <w:sz w:val="28"/>
          <w:szCs w:val="28"/>
        </w:rPr>
      </w:pPr>
    </w:p>
    <w:p w:rsidR="0042133A" w:rsidRPr="00473C79" w:rsidRDefault="0042133A" w:rsidP="009D446B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bookmarkStart w:id="0" w:name="_GoBack"/>
      <w:bookmarkEnd w:id="0"/>
      <w:r w:rsidRPr="00473C79"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передаваемых из муниципаль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ной собственности Тимофеевского сельского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поселения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муниципальную собственность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Ольгинского муниципального района</w:t>
      </w:r>
    </w:p>
    <w:p w:rsidR="0042133A" w:rsidRPr="00473C79" w:rsidRDefault="0042133A" w:rsidP="00EB058C">
      <w:pPr>
        <w:rPr>
          <w:sz w:val="28"/>
          <w:szCs w:val="28"/>
        </w:rPr>
      </w:pPr>
    </w:p>
    <w:p w:rsidR="0042133A" w:rsidRDefault="0042133A" w:rsidP="00B85059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Имущество, предназначенное для электро-, тепло-, газо- и </w:t>
      </w:r>
    </w:p>
    <w:p w:rsidR="0042133A" w:rsidRPr="00473C79" w:rsidRDefault="0042133A" w:rsidP="00B85059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42133A" w:rsidRPr="00473C79" w:rsidRDefault="0042133A" w:rsidP="00EB058C">
      <w:pPr>
        <w:widowControl w:val="0"/>
        <w:ind w:firstLine="709"/>
        <w:jc w:val="center"/>
        <w:rPr>
          <w:sz w:val="28"/>
          <w:szCs w:val="28"/>
        </w:rPr>
      </w:pPr>
    </w:p>
    <w:p w:rsidR="0042133A" w:rsidRPr="00473C79" w:rsidRDefault="0042133A" w:rsidP="00EB058C">
      <w:pPr>
        <w:ind w:firstLine="720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42133A" w:rsidRDefault="0042133A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trHeight w:val="640"/>
        </w:trPr>
        <w:tc>
          <w:tcPr>
            <w:tcW w:w="594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№</w:t>
            </w:r>
          </w:p>
          <w:p w:rsidR="0042133A" w:rsidRPr="00473C79" w:rsidRDefault="0042133A" w:rsidP="00C94487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B85059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про</w:t>
            </w:r>
            <w:r>
              <w:t>-</w:t>
            </w:r>
            <w:r w:rsidRPr="00473C79">
              <w:t>тяже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C94487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C94487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C94487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C94487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9D446B">
        <w:trPr>
          <w:trHeight w:val="530"/>
        </w:trPr>
        <w:tc>
          <w:tcPr>
            <w:tcW w:w="594" w:type="dxa"/>
            <w:vMerge/>
            <w:vAlign w:val="center"/>
          </w:tcPr>
          <w:p w:rsidR="0042133A" w:rsidRPr="00473C79" w:rsidRDefault="0042133A" w:rsidP="00C94487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00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C94487">
            <w:pPr>
              <w:jc w:val="center"/>
            </w:pPr>
          </w:p>
        </w:tc>
      </w:tr>
    </w:tbl>
    <w:p w:rsidR="0042133A" w:rsidRPr="009D446B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cantSplit/>
          <w:trHeight w:val="150"/>
          <w:tblHeader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>
              <w:t>9</w:t>
            </w:r>
          </w:p>
        </w:tc>
      </w:tr>
      <w:tr w:rsidR="0042133A" w:rsidRPr="00473C79" w:rsidTr="00E26E3F">
        <w:trPr>
          <w:trHeight w:val="115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Водон</w:t>
            </w:r>
            <w:r w:rsidRPr="00473C79">
              <w:t>а</w:t>
            </w:r>
            <w:r w:rsidRPr="00473C79">
              <w:t>сосная станция №</w:t>
            </w:r>
            <w:r>
              <w:t xml:space="preserve"> </w:t>
            </w:r>
            <w:r w:rsidRPr="00473C79">
              <w:t>21</w:t>
            </w:r>
          </w:p>
        </w:tc>
        <w:tc>
          <w:tcPr>
            <w:tcW w:w="1346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r w:rsidRPr="00473C79">
              <w:t>пос. Ти</w:t>
            </w:r>
            <w:r>
              <w:t>-</w:t>
            </w:r>
            <w:r w:rsidRPr="00473C79">
              <w:t>мофеевка, ул.</w:t>
            </w:r>
            <w:r>
              <w:t> </w:t>
            </w:r>
            <w:r w:rsidRPr="00473C79">
              <w:t>Шос</w:t>
            </w:r>
            <w:r>
              <w:t>-</w:t>
            </w:r>
            <w:r w:rsidRPr="00473C79">
              <w:t>сейная, 18-а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55,0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13,86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 xml:space="preserve"> </w:t>
            </w:r>
            <w:r w:rsidRPr="00473C79">
              <w:t>744</w:t>
            </w:r>
          </w:p>
        </w:tc>
        <w:tc>
          <w:tcPr>
            <w:tcW w:w="1346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r w:rsidRPr="00473C79">
              <w:t>пос. Ти</w:t>
            </w:r>
            <w:r>
              <w:t>-</w:t>
            </w:r>
            <w:r w:rsidRPr="00473C79">
              <w:t>мофеевка</w:t>
            </w:r>
            <w:r>
              <w:t>,</w:t>
            </w:r>
            <w:r w:rsidRPr="00473C79">
              <w:t xml:space="preserve"> ул. Шо</w:t>
            </w:r>
            <w:r w:rsidRPr="00473C79">
              <w:t>с</w:t>
            </w:r>
            <w:r w:rsidRPr="00473C79">
              <w:t>сейная, 18-а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6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Насос глуби</w:t>
            </w:r>
            <w:r w:rsidRPr="00473C79">
              <w:t>н</w:t>
            </w:r>
            <w:r w:rsidRPr="00473C79">
              <w:t xml:space="preserve">ный ЭЦВ </w:t>
            </w:r>
            <w:r w:rsidRPr="00473C79">
              <w:rPr>
                <w:sz w:val="23"/>
                <w:szCs w:val="23"/>
              </w:rPr>
              <w:t>8-25-125-1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>
              <w:t>мофеевка, 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744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37,49</w:t>
            </w:r>
          </w:p>
        </w:tc>
        <w:tc>
          <w:tcPr>
            <w:tcW w:w="900" w:type="dxa"/>
          </w:tcPr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</w:p>
          <w:p w:rsidR="0042133A" w:rsidRPr="00473C79" w:rsidRDefault="0042133A" w:rsidP="0022132B">
            <w:pPr>
              <w:jc w:val="center"/>
            </w:pPr>
            <w:r w:rsidRPr="00473C79">
              <w:t>37,49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6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 xml:space="preserve"> </w:t>
            </w:r>
            <w:r w:rsidRPr="00473C79">
              <w:t>745</w:t>
            </w:r>
          </w:p>
        </w:tc>
        <w:tc>
          <w:tcPr>
            <w:tcW w:w="1346" w:type="dxa"/>
          </w:tcPr>
          <w:p w:rsidR="0042133A" w:rsidRPr="00473C79" w:rsidRDefault="0042133A" w:rsidP="00766BB3">
            <w:pPr>
              <w:ind w:left="-57" w:right="-57"/>
              <w:jc w:val="center"/>
            </w:pPr>
            <w:r w:rsidRPr="00473C79">
              <w:t>пос. Ти</w:t>
            </w:r>
            <w:r>
              <w:t>-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18-а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766BB3">
        <w:trPr>
          <w:cantSplit/>
          <w:trHeight w:val="1269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  <w:rPr>
                <w:spacing w:val="8"/>
              </w:rPr>
            </w:pPr>
            <w:r w:rsidRPr="00473C79">
              <w:rPr>
                <w:spacing w:val="8"/>
              </w:rPr>
              <w:t>Счетчик воды крылч</w:t>
            </w:r>
            <w:r w:rsidRPr="00473C79">
              <w:rPr>
                <w:spacing w:val="8"/>
              </w:rPr>
              <w:t>а</w:t>
            </w:r>
            <w:r w:rsidRPr="00473C79">
              <w:rPr>
                <w:spacing w:val="8"/>
              </w:rPr>
              <w:t xml:space="preserve">тый </w:t>
            </w:r>
            <w:r w:rsidRPr="00473C79">
              <w:t>а</w:t>
            </w:r>
            <w:r w:rsidRPr="00473C79">
              <w:t>н</w:t>
            </w:r>
            <w:r w:rsidRPr="00473C79">
              <w:t>тима</w:t>
            </w:r>
            <w:r w:rsidRPr="00473C79">
              <w:t>г</w:t>
            </w:r>
            <w:r w:rsidRPr="00473C79">
              <w:t xml:space="preserve">нитный </w:t>
            </w:r>
            <w:r w:rsidRPr="00473C79">
              <w:rPr>
                <w:spacing w:val="8"/>
              </w:rPr>
              <w:t>ВК-Х 50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  <w:r>
              <w:t>,</w:t>
            </w:r>
          </w:p>
          <w:p w:rsidR="0042133A" w:rsidRPr="00473C79" w:rsidRDefault="0042133A" w:rsidP="00481D2A">
            <w:pPr>
              <w:jc w:val="center"/>
            </w:pPr>
            <w:r>
              <w:t>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6,84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6,84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42133A" w:rsidRDefault="0042133A" w:rsidP="00481D2A">
            <w:pPr>
              <w:jc w:val="center"/>
            </w:pPr>
            <w:r w:rsidRPr="00473C79">
              <w:t>Насос глуби</w:t>
            </w:r>
            <w:r w:rsidRPr="00473C79">
              <w:t>н</w:t>
            </w:r>
            <w:r w:rsidRPr="00473C79">
              <w:t xml:space="preserve">ный ЭЦВ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8-25-125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>
              <w:t>мофеевка, в</w:t>
            </w:r>
            <w:r w:rsidRPr="00473C79">
              <w:t>одоз</w:t>
            </w:r>
            <w:r w:rsidRPr="00473C79">
              <w:t>а</w:t>
            </w:r>
            <w:r w:rsidRPr="00473C79">
              <w:t>борная скважина № 745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37,49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338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Водон</w:t>
            </w:r>
            <w:r w:rsidRPr="00473C79">
              <w:t>а</w:t>
            </w:r>
            <w:r w:rsidRPr="00473C79">
              <w:t>сосная станция № 171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35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110,0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27,7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394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Водоз</w:t>
            </w:r>
            <w:r w:rsidRPr="00473C79">
              <w:t>а</w:t>
            </w:r>
            <w:r w:rsidRPr="00473C79">
              <w:t>борная скваж</w:t>
            </w:r>
            <w:r w:rsidRPr="00473C79">
              <w:t>и</w:t>
            </w:r>
            <w:r w:rsidRPr="00473C79">
              <w:t>на №</w:t>
            </w:r>
            <w:r>
              <w:t> </w:t>
            </w:r>
            <w:r w:rsidRPr="00473C79">
              <w:t>1729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ind w:right="-21"/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сейная, 35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</w:p>
          <w:p w:rsidR="0042133A" w:rsidRPr="00473C79" w:rsidRDefault="0042133A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Сети в</w:t>
            </w:r>
            <w:r w:rsidRPr="00473C79">
              <w:t>о</w:t>
            </w:r>
            <w:r w:rsidRPr="00473C79">
              <w:t>досна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42133A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4,0 км"/>
              </w:smartTagPr>
              <w:r w:rsidRPr="00473C79">
                <w:t>14,0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Нару</w:t>
            </w:r>
            <w:r w:rsidRPr="00473C79">
              <w:t>ж</w:t>
            </w:r>
            <w:r w:rsidRPr="00473C79">
              <w:t>ные сети канал</w:t>
            </w:r>
            <w:r w:rsidRPr="00473C79">
              <w:t>и</w:t>
            </w:r>
            <w:r w:rsidRPr="00473C79">
              <w:t>зации</w:t>
            </w:r>
          </w:p>
          <w:p w:rsidR="0042133A" w:rsidRPr="00473C79" w:rsidRDefault="0042133A" w:rsidP="00481D2A">
            <w:pPr>
              <w:jc w:val="center"/>
            </w:pP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  <w:p w:rsidR="0042133A" w:rsidRPr="00473C79" w:rsidRDefault="0042133A" w:rsidP="00481D2A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6,16 км"/>
              </w:smartTagPr>
              <w:r w:rsidRPr="00473C79">
                <w:t>6,16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785,6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ind w:right="-17"/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ind w:left="-19" w:right="-108"/>
              <w:jc w:val="center"/>
            </w:pPr>
            <w:r w:rsidRPr="00473C79">
              <w:t>пос. Тим</w:t>
            </w:r>
            <w:r w:rsidRPr="00473C79">
              <w:t>о</w:t>
            </w:r>
            <w:r w:rsidRPr="00473C79">
              <w:t xml:space="preserve">феевка, </w:t>
            </w:r>
          </w:p>
          <w:p w:rsidR="0042133A" w:rsidRPr="00473C79" w:rsidRDefault="0042133A" w:rsidP="00481D2A">
            <w:pPr>
              <w:ind w:left="-19" w:right="-108"/>
              <w:jc w:val="center"/>
            </w:pPr>
            <w:r w:rsidRPr="00473C79">
              <w:t>ул. Перв</w:t>
            </w:r>
            <w:r w:rsidRPr="00473C79">
              <w:t>о</w:t>
            </w:r>
            <w:r w:rsidRPr="00473C79">
              <w:t>майская, 5</w:t>
            </w:r>
          </w:p>
        </w:tc>
        <w:tc>
          <w:tcPr>
            <w:tcW w:w="900" w:type="dxa"/>
          </w:tcPr>
          <w:p w:rsidR="0042133A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612 </w:t>
            </w: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кв. м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1128,3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458,3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E26E3F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42133A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Сети </w:t>
            </w: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тепл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</w:t>
            </w:r>
          </w:p>
        </w:tc>
        <w:tc>
          <w:tcPr>
            <w:tcW w:w="1346" w:type="dxa"/>
          </w:tcPr>
          <w:p w:rsidR="0042133A" w:rsidRPr="00473C79" w:rsidRDefault="0042133A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мофеевка, ул. Пер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вомайская - ул. 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нина 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42133A" w:rsidRDefault="0042133A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3"/>
                <w:szCs w:val="23"/>
              </w:rPr>
              <w:t>ул. Школь-ная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42133A" w:rsidRPr="00473C79" w:rsidRDefault="0042133A" w:rsidP="00B85059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Шоссе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1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,43 км"/>
              </w:smartTagPr>
              <w:r w:rsidRPr="00473C79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1,43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1980</w:t>
            </w:r>
          </w:p>
        </w:tc>
        <w:tc>
          <w:tcPr>
            <w:tcW w:w="900" w:type="dxa"/>
          </w:tcPr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B85059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425,6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766BB3">
        <w:trPr>
          <w:cantSplit/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Счетчик воды крылч</w:t>
            </w:r>
            <w:r w:rsidRPr="00473C79">
              <w:t>а</w:t>
            </w:r>
            <w:r w:rsidRPr="00473C79">
              <w:t>тый а</w:t>
            </w:r>
            <w:r w:rsidRPr="00473C79">
              <w:t>н</w:t>
            </w:r>
            <w:r w:rsidRPr="00473C79">
              <w:t>тима</w:t>
            </w:r>
            <w:r w:rsidRPr="00473C79">
              <w:t>г</w:t>
            </w:r>
            <w:r w:rsidRPr="00473C79">
              <w:t>нитный ВК-Х 40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  <w:r>
              <w:t>,</w:t>
            </w:r>
            <w:r w:rsidRPr="00473C79">
              <w:t xml:space="preserve"> котельная ул. Пер</w:t>
            </w:r>
            <w:r>
              <w:t xml:space="preserve">во-майская, </w:t>
            </w:r>
            <w:r w:rsidRPr="00473C79"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 w:rsidRPr="00473C79">
              <w:t>питель</w:t>
            </w:r>
            <w:r>
              <w:t>-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500 куб. м"/>
              </w:smartTagPr>
              <w:r w:rsidRPr="00473C79">
                <w:t xml:space="preserve">500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>
              <w:t>пи</w:t>
            </w:r>
            <w:r w:rsidRPr="00473C79">
              <w:t>тель</w:t>
            </w:r>
            <w:r>
              <w:t xml:space="preserve">- 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300 куб. м"/>
              </w:smartTagPr>
              <w:r w:rsidRPr="00473C79">
                <w:t xml:space="preserve">300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 w:rsidRPr="00473C79">
              <w:t>пител</w:t>
            </w:r>
            <w:r w:rsidRPr="00473C79">
              <w:t>ь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473C79">
                <w:t xml:space="preserve">50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Резервуар водонак</w:t>
            </w:r>
            <w:r w:rsidRPr="00473C79">
              <w:t>о</w:t>
            </w:r>
            <w:r w:rsidRPr="00473C79">
              <w:t>пител</w:t>
            </w:r>
            <w:r w:rsidRPr="00473C79">
              <w:t>ь</w:t>
            </w:r>
            <w:r w:rsidRPr="00473C79">
              <w:t xml:space="preserve">ный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473C79">
                <w:t xml:space="preserve">50 </w:t>
              </w:r>
              <w:r>
                <w:t>куб. м</w:t>
              </w:r>
            </w:smartTag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Ливн</w:t>
            </w:r>
            <w:r w:rsidRPr="00473C79">
              <w:t>е</w:t>
            </w:r>
            <w:r w:rsidRPr="00473C79">
              <w:t>вая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smartTag w:uri="urn:schemas-microsoft-com:office:smarttags" w:element="metricconverter">
              <w:smartTagPr>
                <w:attr w:name="ProductID" w:val="0,676 км"/>
              </w:smartTagPr>
              <w:r w:rsidRPr="00473C79">
                <w:t>1,25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jc w:val="center"/>
            </w:pPr>
            <w:r w:rsidRPr="00473C79">
              <w:t>Дрена</w:t>
            </w:r>
            <w:r w:rsidRPr="00473C79">
              <w:t>ж</w:t>
            </w:r>
            <w:r w:rsidRPr="00473C79">
              <w:t>ная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ция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smartTag w:uri="urn:schemas-microsoft-com:office:smarttags" w:element="metricconverter">
              <w:smartTagPr>
                <w:attr w:name="ProductID" w:val="0,676 км"/>
              </w:smartTagPr>
              <w:r w:rsidRPr="00473C79">
                <w:t>0,676 км</w:t>
              </w:r>
            </w:smartTag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</w:p>
          <w:p w:rsidR="0042133A" w:rsidRPr="00473C79" w:rsidRDefault="0042133A" w:rsidP="00FE720E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FE720E">
            <w:pPr>
              <w:pStyle w:val="ConsPlusTitle"/>
              <w:widowControl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34C09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  <w:vAlign w:val="center"/>
          </w:tcPr>
          <w:p w:rsidR="0042133A" w:rsidRPr="00473C79" w:rsidRDefault="0042133A" w:rsidP="001B71CF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1B71CF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Default="0042133A" w:rsidP="00EB058C">
      <w:pPr>
        <w:rPr>
          <w:sz w:val="28"/>
          <w:szCs w:val="28"/>
        </w:rPr>
      </w:pPr>
    </w:p>
    <w:p w:rsidR="0042133A" w:rsidRPr="00434C09" w:rsidRDefault="0042133A" w:rsidP="00EB058C">
      <w:pPr>
        <w:rPr>
          <w:sz w:val="28"/>
          <w:szCs w:val="28"/>
        </w:rPr>
      </w:pPr>
    </w:p>
    <w:p w:rsidR="0042133A" w:rsidRPr="00473C79" w:rsidRDefault="0042133A" w:rsidP="00EB058C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42133A" w:rsidRPr="00473C79" w:rsidRDefault="0042133A" w:rsidP="001B14EF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 т</w:t>
      </w:r>
      <w:r>
        <w:rPr>
          <w:sz w:val="28"/>
          <w:szCs w:val="28"/>
        </w:rPr>
        <w:t>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42133A" w:rsidRPr="00473C79" w:rsidRDefault="0042133A" w:rsidP="00EB058C">
      <w:pPr>
        <w:jc w:val="center"/>
        <w:rPr>
          <w:b/>
          <w:sz w:val="28"/>
          <w:szCs w:val="28"/>
        </w:rPr>
      </w:pPr>
    </w:p>
    <w:p w:rsidR="0042133A" w:rsidRPr="00473C79" w:rsidRDefault="0042133A" w:rsidP="00EB058C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42133A" w:rsidRDefault="0042133A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trHeight w:val="640"/>
        </w:trPr>
        <w:tc>
          <w:tcPr>
            <w:tcW w:w="594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№</w:t>
            </w:r>
          </w:p>
          <w:p w:rsidR="0042133A" w:rsidRPr="00473C79" w:rsidRDefault="0042133A" w:rsidP="0084137D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84137D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84137D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84137D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84137D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84137D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9D446B">
        <w:trPr>
          <w:trHeight w:val="530"/>
        </w:trPr>
        <w:tc>
          <w:tcPr>
            <w:tcW w:w="594" w:type="dxa"/>
            <w:vMerge/>
            <w:vAlign w:val="center"/>
          </w:tcPr>
          <w:p w:rsidR="0042133A" w:rsidRPr="00473C79" w:rsidRDefault="0042133A" w:rsidP="0084137D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84137D">
            <w:pPr>
              <w:jc w:val="center"/>
            </w:pPr>
          </w:p>
        </w:tc>
      </w:tr>
    </w:tbl>
    <w:p w:rsidR="0042133A" w:rsidRPr="009D446B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9D446B">
        <w:trPr>
          <w:cantSplit/>
          <w:trHeight w:val="211"/>
          <w:tblHeader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>
              <w:t>9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Шо</w:t>
            </w:r>
            <w:r w:rsidRPr="00473C79">
              <w:t>с</w:t>
            </w:r>
            <w:r w:rsidRPr="00473C79">
              <w:t>сейная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3,0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Кл</w:t>
            </w:r>
            <w:r w:rsidRPr="00473C79">
              <w:t>ю</w:t>
            </w:r>
            <w:r w:rsidRPr="00473C79">
              <w:t>чевая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1949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Госп</w:t>
            </w:r>
            <w:r w:rsidRPr="00473C79">
              <w:t>и</w:t>
            </w:r>
            <w:r w:rsidRPr="00473C79">
              <w:t>тальная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Пр</w:t>
            </w:r>
            <w:r w:rsidRPr="00473C79">
              <w:t>и</w:t>
            </w:r>
            <w:r w:rsidRPr="00473C79">
              <w:t>озерная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Пе</w:t>
            </w:r>
            <w:r w:rsidRPr="00473C79">
              <w:t>р</w:t>
            </w:r>
            <w:r w:rsidRPr="00473C79">
              <w:t>вомайская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  <w:r w:rsidRPr="00473C79">
              <w:rPr>
                <w:sz w:val="23"/>
                <w:szCs w:val="23"/>
              </w:rPr>
              <w:t>ул. Школь</w:t>
            </w:r>
            <w:r w:rsidRPr="00473C79">
              <w:t>-ная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1953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Лесная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4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Норд-Ост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4,0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1948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Ленина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1985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  <w:vAlign w:val="center"/>
          </w:tcPr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338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42133A" w:rsidRPr="00473C79" w:rsidRDefault="0042133A" w:rsidP="00434C09">
            <w:pPr>
              <w:jc w:val="center"/>
            </w:pPr>
            <w:r w:rsidRPr="00473C79">
              <w:t>ул. Прол</w:t>
            </w:r>
            <w:r w:rsidRPr="00473C79">
              <w:t>е</w:t>
            </w:r>
            <w:r w:rsidRPr="00473C79">
              <w:t>тарская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</w:p>
          <w:p w:rsidR="0042133A" w:rsidRPr="00473C79" w:rsidRDefault="0042133A" w:rsidP="00D90D59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</w:p>
          <w:p w:rsidR="0042133A" w:rsidRPr="00473C79" w:rsidRDefault="0042133A" w:rsidP="00D90D59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00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42133A" w:rsidRPr="00473C79" w:rsidRDefault="0042133A" w:rsidP="00434C09">
            <w:pPr>
              <w:jc w:val="center"/>
            </w:pPr>
            <w:r w:rsidRPr="00473C79">
              <w:t>ул. Сад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5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 xml:space="preserve">мофеевка, </w:t>
            </w:r>
          </w:p>
          <w:p w:rsidR="0042133A" w:rsidRPr="00473C79" w:rsidRDefault="0042133A" w:rsidP="00434C09">
            <w:pPr>
              <w:jc w:val="center"/>
            </w:pPr>
            <w:r w:rsidRPr="00473C79">
              <w:t>ул. Мо</w:t>
            </w:r>
            <w:r w:rsidRPr="00473C79">
              <w:t>р</w:t>
            </w:r>
            <w:r w:rsidRPr="00473C79">
              <w:t>ская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3,1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</w:t>
            </w:r>
            <w:r>
              <w:t> </w:t>
            </w:r>
            <w:r w:rsidRPr="00473C79">
              <w:t>Почто</w:t>
            </w:r>
            <w:r>
              <w:t>-</w:t>
            </w:r>
            <w:r w:rsidRPr="00473C79">
              <w:t>вая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</w:p>
          <w:p w:rsidR="0042133A" w:rsidRPr="00473C79" w:rsidRDefault="0042133A" w:rsidP="00481D2A">
            <w:pPr>
              <w:ind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434C09">
        <w:trPr>
          <w:trHeight w:val="1271"/>
        </w:trPr>
        <w:tc>
          <w:tcPr>
            <w:tcW w:w="594" w:type="dxa"/>
          </w:tcPr>
          <w:p w:rsidR="0042133A" w:rsidRPr="00473C79" w:rsidRDefault="0042133A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42133A" w:rsidRPr="00473C79" w:rsidRDefault="0042133A" w:rsidP="00434C09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42133A" w:rsidRPr="00473C79" w:rsidRDefault="0042133A" w:rsidP="00434C09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мофеевка, ул. Наб</w:t>
            </w:r>
            <w:r w:rsidRPr="00473C79">
              <w:t>е</w:t>
            </w:r>
            <w:r w:rsidRPr="00473C79">
              <w:t>режная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Default="0042133A" w:rsidP="00EB058C">
      <w:pPr>
        <w:jc w:val="center"/>
        <w:rPr>
          <w:sz w:val="28"/>
          <w:szCs w:val="28"/>
        </w:rPr>
      </w:pPr>
    </w:p>
    <w:p w:rsidR="0042133A" w:rsidRPr="00434C09" w:rsidRDefault="0042133A" w:rsidP="00EB058C">
      <w:pPr>
        <w:jc w:val="center"/>
        <w:rPr>
          <w:sz w:val="28"/>
          <w:szCs w:val="28"/>
        </w:rPr>
      </w:pPr>
    </w:p>
    <w:p w:rsidR="0042133A" w:rsidRPr="00473C79" w:rsidRDefault="0042133A" w:rsidP="00EB058C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42133A" w:rsidRPr="00473C79" w:rsidRDefault="0042133A" w:rsidP="00EB058C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42133A" w:rsidRPr="00473C79" w:rsidRDefault="0042133A" w:rsidP="00EB058C">
      <w:pPr>
        <w:rPr>
          <w:sz w:val="28"/>
          <w:szCs w:val="28"/>
        </w:rPr>
      </w:pPr>
    </w:p>
    <w:p w:rsidR="0042133A" w:rsidRPr="00473C79" w:rsidRDefault="0042133A" w:rsidP="00EB058C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42133A" w:rsidRDefault="0042133A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trHeight w:val="640"/>
        </w:trPr>
        <w:tc>
          <w:tcPr>
            <w:tcW w:w="626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№</w:t>
            </w:r>
          </w:p>
          <w:p w:rsidR="0042133A" w:rsidRPr="00473C79" w:rsidRDefault="0042133A" w:rsidP="00D272F3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D272F3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D272F3">
        <w:trPr>
          <w:trHeight w:val="640"/>
        </w:trPr>
        <w:tc>
          <w:tcPr>
            <w:tcW w:w="626" w:type="dxa"/>
            <w:vMerge/>
            <w:vAlign w:val="center"/>
          </w:tcPr>
          <w:p w:rsidR="0042133A" w:rsidRPr="00473C79" w:rsidRDefault="0042133A" w:rsidP="00D272F3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00" w:type="dxa"/>
          </w:tcPr>
          <w:p w:rsidR="0042133A" w:rsidRPr="00473C79" w:rsidRDefault="0042133A" w:rsidP="00434C09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</w:tr>
    </w:tbl>
    <w:p w:rsidR="0042133A" w:rsidRPr="00D272F3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cantSplit/>
          <w:trHeight w:val="129"/>
          <w:tblHeader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>
              <w:t>9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Госп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тальная, 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Госп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тальная,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Кл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чевая, 16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28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Кл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чевая, 14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071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60-квар-тирны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дом, квартиры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3-12,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16,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19,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32, 33,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36,</w:t>
            </w:r>
          </w:p>
          <w:p w:rsidR="0042133A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39, 48,</w:t>
            </w:r>
          </w:p>
          <w:p w:rsidR="0042133A" w:rsidRPr="00473C79" w:rsidRDefault="0042133A" w:rsidP="00B30ED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58, 60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на, 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B30E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1389,4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Морской переу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лок, 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10.</w:t>
            </w:r>
          </w:p>
          <w:p w:rsidR="0042133A" w:rsidRPr="00473C79" w:rsidRDefault="0042133A" w:rsidP="00481D2A">
            <w:pPr>
              <w:jc w:val="center"/>
            </w:pP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6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74" w:type="dxa"/>
          </w:tcPr>
          <w:p w:rsidR="0042133A" w:rsidRDefault="0042133A" w:rsidP="001B14E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Трех-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133A" w:rsidRPr="00473C79" w:rsidRDefault="0042133A" w:rsidP="001B14EF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115,3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1F2583">
        <w:trPr>
          <w:cantSplit/>
          <w:trHeight w:val="1371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6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 1-3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11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2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Мног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Наб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режная,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11,83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ры </w:t>
            </w: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№ 4-12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22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440,8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20.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товая, 10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озерная, 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летарская, 10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летарская, 12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1946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27-квар-тирный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ры № 5, 7, 11-27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785,7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7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32-квар-тирный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9, 10, 14, 15, 20, 22-25, 27-29, 31,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536,2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47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28.</w:t>
            </w:r>
          </w:p>
        </w:tc>
        <w:tc>
          <w:tcPr>
            <w:tcW w:w="1174" w:type="dxa"/>
          </w:tcPr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55-квар-тирный жилой дом, кварт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3-9, 13, 14, 18, 22, 24, 25,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31, 32, 34, 37, 39,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40, </w:t>
            </w:r>
          </w:p>
          <w:p w:rsidR="0042133A" w:rsidRPr="00473C79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47, 51, 53, 55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29.</w:t>
            </w:r>
          </w:p>
        </w:tc>
        <w:tc>
          <w:tcPr>
            <w:tcW w:w="1174" w:type="dxa"/>
          </w:tcPr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57-квар-тирный жилой дом, кварт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2, 3, 5, </w:t>
            </w: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10, 12, 14, 17, 18, 20, 24, 26, 28, 31, 33,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34, 39-42, 51, 55-57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546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30.</w:t>
            </w:r>
          </w:p>
        </w:tc>
        <w:tc>
          <w:tcPr>
            <w:tcW w:w="1174" w:type="dxa"/>
          </w:tcPr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70-квар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тирный жилой дом, кварти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 № 6, 10, 12-14,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17-20,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22, 23,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25, 26,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28, 37,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38, 44,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47-52, </w:t>
            </w:r>
          </w:p>
          <w:p w:rsidR="0042133A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55, 59, </w:t>
            </w:r>
          </w:p>
          <w:p w:rsidR="0042133A" w:rsidRPr="00473C79" w:rsidRDefault="0042133A" w:rsidP="00D828E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60, 64-68, 70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1524,01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1275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Сад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вая, 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21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36.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мофеевка, </w:t>
            </w:r>
            <w:r w:rsidRPr="00473C79">
              <w:rPr>
                <w:rFonts w:ascii="Times New Roman" w:hAnsi="Times New Roman" w:cs="Times New Roman"/>
                <w:sz w:val="23"/>
                <w:szCs w:val="23"/>
              </w:rPr>
              <w:t>ул. Школь-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ная, 27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37.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8D4FB1">
            <w:pPr>
              <w:pStyle w:val="ConsPlusNormal"/>
              <w:widowControl/>
              <w:ind w:left="-113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Шос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18-б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149,1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38.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квар-тирный жилой дом с неж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лыми помещ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/>
                <w:sz w:val="24"/>
                <w:szCs w:val="24"/>
              </w:rPr>
              <w:t>ниями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34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</w:p>
          <w:p w:rsidR="0042133A" w:rsidRPr="00473C79" w:rsidRDefault="0042133A" w:rsidP="00481D2A">
            <w:pPr>
              <w:jc w:val="center"/>
            </w:pPr>
            <w:r w:rsidRPr="00473C79">
              <w:t>207,0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1960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39.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дом, квартира № 1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44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40.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квар-тирный жилой дом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Шо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сейная, 46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41.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42.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18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43.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Пе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вома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20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44.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на, 1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272F3">
        <w:trPr>
          <w:cantSplit/>
          <w:trHeight w:val="283"/>
        </w:trPr>
        <w:tc>
          <w:tcPr>
            <w:tcW w:w="626" w:type="dxa"/>
          </w:tcPr>
          <w:p w:rsidR="0042133A" w:rsidRPr="00473C79" w:rsidRDefault="0042133A" w:rsidP="00481D2A">
            <w:pPr>
              <w:jc w:val="center"/>
            </w:pPr>
            <w:r w:rsidRPr="00473C79">
              <w:t>45.</w:t>
            </w:r>
          </w:p>
        </w:tc>
        <w:tc>
          <w:tcPr>
            <w:tcW w:w="1174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Счетчик воды крылч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тый 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нитный ВК-Х 40</w:t>
            </w:r>
          </w:p>
        </w:tc>
        <w:tc>
          <w:tcPr>
            <w:tcW w:w="1320" w:type="dxa"/>
          </w:tcPr>
          <w:p w:rsidR="0042133A" w:rsidRPr="00473C79" w:rsidRDefault="0042133A" w:rsidP="008D4FB1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Мо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ская, в/ч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30986-5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4,065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E44FA2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E44FA2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Default="0042133A" w:rsidP="00EB058C">
      <w:pPr>
        <w:rPr>
          <w:sz w:val="28"/>
          <w:szCs w:val="28"/>
        </w:rPr>
      </w:pPr>
    </w:p>
    <w:p w:rsidR="0042133A" w:rsidRPr="00473C79" w:rsidRDefault="0042133A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42133A" w:rsidRPr="00473C79" w:rsidRDefault="0042133A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42133A" w:rsidRPr="00D272F3" w:rsidRDefault="0042133A" w:rsidP="00EB058C">
      <w:pPr>
        <w:ind w:firstLine="720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"/>
        <w:gridCol w:w="126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trHeight w:val="640"/>
        </w:trPr>
        <w:tc>
          <w:tcPr>
            <w:tcW w:w="514" w:type="dxa"/>
            <w:vMerge w:val="restart"/>
          </w:tcPr>
          <w:p w:rsidR="0042133A" w:rsidRPr="00473C79" w:rsidRDefault="0042133A" w:rsidP="00031150">
            <w:pPr>
              <w:ind w:left="-57" w:right="-57"/>
              <w:jc w:val="center"/>
            </w:pPr>
            <w:r w:rsidRPr="00473C79">
              <w:t>№</w:t>
            </w:r>
          </w:p>
          <w:p w:rsidR="0042133A" w:rsidRPr="00473C79" w:rsidRDefault="0042133A" w:rsidP="00031150">
            <w:pPr>
              <w:ind w:left="-57" w:right="-57"/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1346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Год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42133A" w:rsidRPr="00473C79" w:rsidRDefault="0042133A" w:rsidP="00D272F3">
            <w:pPr>
              <w:jc w:val="center"/>
            </w:pPr>
            <w:r w:rsidRPr="00473C79">
              <w:t>Стоимость,</w:t>
            </w:r>
          </w:p>
          <w:p w:rsidR="0042133A" w:rsidRPr="00473C79" w:rsidRDefault="0042133A" w:rsidP="00D272F3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42133A" w:rsidRPr="00473C79" w:rsidRDefault="0042133A" w:rsidP="00D272F3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42133A" w:rsidRPr="00473C79" w:rsidTr="00D272F3">
        <w:trPr>
          <w:trHeight w:val="640"/>
        </w:trPr>
        <w:tc>
          <w:tcPr>
            <w:tcW w:w="514" w:type="dxa"/>
            <w:vMerge/>
            <w:vAlign w:val="center"/>
          </w:tcPr>
          <w:p w:rsidR="0042133A" w:rsidRPr="00473C79" w:rsidRDefault="0042133A" w:rsidP="00D272F3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900" w:type="dxa"/>
          </w:tcPr>
          <w:p w:rsidR="0042133A" w:rsidRPr="00473C79" w:rsidRDefault="0042133A" w:rsidP="0003115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42133A" w:rsidRPr="00473C79" w:rsidRDefault="0042133A" w:rsidP="00D272F3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44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42133A" w:rsidRPr="00473C79" w:rsidRDefault="0042133A" w:rsidP="00D272F3">
            <w:pPr>
              <w:jc w:val="center"/>
            </w:pPr>
          </w:p>
        </w:tc>
      </w:tr>
    </w:tbl>
    <w:p w:rsidR="0042133A" w:rsidRPr="00D272F3" w:rsidRDefault="0042133A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"/>
        <w:gridCol w:w="1260"/>
        <w:gridCol w:w="1346"/>
        <w:gridCol w:w="900"/>
        <w:gridCol w:w="900"/>
        <w:gridCol w:w="900"/>
        <w:gridCol w:w="900"/>
        <w:gridCol w:w="1440"/>
        <w:gridCol w:w="1200"/>
      </w:tblGrid>
      <w:tr w:rsidR="0042133A" w:rsidRPr="00473C79" w:rsidTr="00D272F3">
        <w:trPr>
          <w:cantSplit/>
          <w:trHeight w:val="95"/>
          <w:tblHeader/>
        </w:trPr>
        <w:tc>
          <w:tcPr>
            <w:tcW w:w="514" w:type="dxa"/>
          </w:tcPr>
          <w:p w:rsidR="0042133A" w:rsidRPr="00473C79" w:rsidRDefault="0042133A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>
              <w:t>9</w:t>
            </w:r>
          </w:p>
        </w:tc>
      </w:tr>
      <w:tr w:rsidR="0042133A" w:rsidRPr="00473C79" w:rsidTr="00D16396">
        <w:trPr>
          <w:trHeight w:val="660"/>
        </w:trPr>
        <w:tc>
          <w:tcPr>
            <w:tcW w:w="514" w:type="dxa"/>
          </w:tcPr>
          <w:p w:rsidR="0042133A" w:rsidRPr="00473C79" w:rsidRDefault="0042133A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поги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шим в годы В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ликой Отечес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венной войны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Ленина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481D2A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  <w:tr w:rsidR="0042133A" w:rsidRPr="00473C79" w:rsidTr="00D16396">
        <w:trPr>
          <w:trHeight w:val="280"/>
        </w:trPr>
        <w:tc>
          <w:tcPr>
            <w:tcW w:w="514" w:type="dxa"/>
          </w:tcPr>
          <w:p w:rsidR="0042133A" w:rsidRPr="00473C79" w:rsidRDefault="0042133A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Памятник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крейсеру "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Изу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руд"</w:t>
            </w:r>
          </w:p>
        </w:tc>
        <w:tc>
          <w:tcPr>
            <w:tcW w:w="1346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пос. Т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мофеевка, ул. Ленина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23,67</w:t>
            </w:r>
          </w:p>
        </w:tc>
        <w:tc>
          <w:tcPr>
            <w:tcW w:w="900" w:type="dxa"/>
          </w:tcPr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3A" w:rsidRPr="00473C79" w:rsidRDefault="0042133A" w:rsidP="00481D2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440" w:type="dxa"/>
          </w:tcPr>
          <w:p w:rsidR="0042133A" w:rsidRPr="00473C79" w:rsidRDefault="0042133A" w:rsidP="00481D2A">
            <w:pPr>
              <w:ind w:right="-108"/>
              <w:jc w:val="center"/>
            </w:pPr>
            <w:r w:rsidRPr="00473C79">
              <w:t>Тимофее</w:t>
            </w:r>
            <w:r w:rsidRPr="00473C79">
              <w:t>в</w:t>
            </w:r>
            <w:r w:rsidRPr="00473C79">
              <w:t>ское сел</w:t>
            </w:r>
            <w:r w:rsidRPr="00473C79">
              <w:t>ь</w:t>
            </w:r>
            <w:r w:rsidRPr="00473C79">
              <w:t>ское посел</w:t>
            </w:r>
            <w:r w:rsidRPr="00473C79">
              <w:t>е</w:t>
            </w:r>
            <w:r w:rsidRPr="00473C79">
              <w:t>ние</w:t>
            </w:r>
          </w:p>
        </w:tc>
        <w:tc>
          <w:tcPr>
            <w:tcW w:w="1200" w:type="dxa"/>
          </w:tcPr>
          <w:p w:rsidR="0042133A" w:rsidRPr="00473C79" w:rsidRDefault="0042133A" w:rsidP="00B662E0">
            <w:pPr>
              <w:jc w:val="center"/>
            </w:pPr>
            <w:r w:rsidRPr="00473C79">
              <w:t>пос. Т</w:t>
            </w:r>
            <w:r w:rsidRPr="00473C79">
              <w:t>и</w:t>
            </w:r>
            <w:r w:rsidRPr="00473C79">
              <w:t>мофее</w:t>
            </w:r>
            <w:r w:rsidRPr="00473C79">
              <w:t>в</w:t>
            </w:r>
            <w:r w:rsidRPr="00473C79">
              <w:t xml:space="preserve">ка, </w:t>
            </w:r>
          </w:p>
          <w:p w:rsidR="0042133A" w:rsidRPr="00473C79" w:rsidRDefault="0042133A" w:rsidP="00B662E0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нина, 1-а</w:t>
            </w:r>
          </w:p>
        </w:tc>
      </w:tr>
    </w:tbl>
    <w:p w:rsidR="0042133A" w:rsidRPr="00473C79" w:rsidRDefault="0042133A" w:rsidP="00EB058C">
      <w:pPr>
        <w:jc w:val="center"/>
      </w:pPr>
    </w:p>
    <w:sectPr w:rsidR="0042133A" w:rsidRPr="00473C79" w:rsidSect="002F6E39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33A" w:rsidRDefault="0042133A">
      <w:r>
        <w:separator/>
      </w:r>
    </w:p>
  </w:endnote>
  <w:endnote w:type="continuationSeparator" w:id="0">
    <w:p w:rsidR="0042133A" w:rsidRDefault="00421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33A" w:rsidRDefault="0042133A">
      <w:r>
        <w:separator/>
      </w:r>
    </w:p>
  </w:footnote>
  <w:footnote w:type="continuationSeparator" w:id="0">
    <w:p w:rsidR="0042133A" w:rsidRDefault="00421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3A" w:rsidRDefault="0042133A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133A" w:rsidRDefault="0042133A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33A" w:rsidRDefault="0042133A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42133A" w:rsidRDefault="0042133A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1150"/>
    <w:rsid w:val="0003260C"/>
    <w:rsid w:val="00032AFF"/>
    <w:rsid w:val="00045C5C"/>
    <w:rsid w:val="000532E8"/>
    <w:rsid w:val="00053F98"/>
    <w:rsid w:val="0005568D"/>
    <w:rsid w:val="0006002F"/>
    <w:rsid w:val="000646C3"/>
    <w:rsid w:val="00070F43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14EF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F2583"/>
    <w:rsid w:val="0020010F"/>
    <w:rsid w:val="0020202F"/>
    <w:rsid w:val="00210DC0"/>
    <w:rsid w:val="0022132B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319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B40B3"/>
    <w:rsid w:val="002C1956"/>
    <w:rsid w:val="002C345F"/>
    <w:rsid w:val="002C671B"/>
    <w:rsid w:val="002D38A7"/>
    <w:rsid w:val="002D4764"/>
    <w:rsid w:val="002E1F26"/>
    <w:rsid w:val="002E34E3"/>
    <w:rsid w:val="002E6A61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133A"/>
    <w:rsid w:val="00423088"/>
    <w:rsid w:val="0042316B"/>
    <w:rsid w:val="0042355B"/>
    <w:rsid w:val="00434A1B"/>
    <w:rsid w:val="00434C09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1091C"/>
    <w:rsid w:val="00515B4B"/>
    <w:rsid w:val="005331E0"/>
    <w:rsid w:val="00533EAB"/>
    <w:rsid w:val="00534901"/>
    <w:rsid w:val="00535283"/>
    <w:rsid w:val="00535920"/>
    <w:rsid w:val="00536C45"/>
    <w:rsid w:val="00542913"/>
    <w:rsid w:val="0054452E"/>
    <w:rsid w:val="00545139"/>
    <w:rsid w:val="0055056A"/>
    <w:rsid w:val="00554C36"/>
    <w:rsid w:val="00555E77"/>
    <w:rsid w:val="00561197"/>
    <w:rsid w:val="00563BAF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16359"/>
    <w:rsid w:val="00622C98"/>
    <w:rsid w:val="00624237"/>
    <w:rsid w:val="0062633B"/>
    <w:rsid w:val="00627247"/>
    <w:rsid w:val="00627C46"/>
    <w:rsid w:val="00630AEA"/>
    <w:rsid w:val="00635FFA"/>
    <w:rsid w:val="006365CB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7A32"/>
    <w:rsid w:val="006C2C80"/>
    <w:rsid w:val="006C5DFF"/>
    <w:rsid w:val="006D0007"/>
    <w:rsid w:val="006D3B10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415A4"/>
    <w:rsid w:val="00750325"/>
    <w:rsid w:val="007514EE"/>
    <w:rsid w:val="007516E8"/>
    <w:rsid w:val="007523E2"/>
    <w:rsid w:val="007536D2"/>
    <w:rsid w:val="00756E82"/>
    <w:rsid w:val="00761F48"/>
    <w:rsid w:val="00763F06"/>
    <w:rsid w:val="00766BB3"/>
    <w:rsid w:val="00772A05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137D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8D4FB1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7EB6"/>
    <w:rsid w:val="009428F6"/>
    <w:rsid w:val="00944640"/>
    <w:rsid w:val="0096376D"/>
    <w:rsid w:val="00967EB6"/>
    <w:rsid w:val="00971957"/>
    <w:rsid w:val="00973157"/>
    <w:rsid w:val="009737D5"/>
    <w:rsid w:val="009762EB"/>
    <w:rsid w:val="00976476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29C1"/>
    <w:rsid w:val="009D446B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559E"/>
    <w:rsid w:val="00AC6239"/>
    <w:rsid w:val="00AD702E"/>
    <w:rsid w:val="00AD7ECA"/>
    <w:rsid w:val="00AE03E4"/>
    <w:rsid w:val="00AE1270"/>
    <w:rsid w:val="00AE1392"/>
    <w:rsid w:val="00AE14EC"/>
    <w:rsid w:val="00AE59D9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0EDF"/>
    <w:rsid w:val="00B35E26"/>
    <w:rsid w:val="00B42969"/>
    <w:rsid w:val="00B43B88"/>
    <w:rsid w:val="00B46AC6"/>
    <w:rsid w:val="00B55676"/>
    <w:rsid w:val="00B603A5"/>
    <w:rsid w:val="00B60C26"/>
    <w:rsid w:val="00B62444"/>
    <w:rsid w:val="00B662E0"/>
    <w:rsid w:val="00B73582"/>
    <w:rsid w:val="00B74FB5"/>
    <w:rsid w:val="00B81107"/>
    <w:rsid w:val="00B84FE1"/>
    <w:rsid w:val="00B85059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D3EE1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50056"/>
    <w:rsid w:val="00C52C72"/>
    <w:rsid w:val="00C56617"/>
    <w:rsid w:val="00C56BB2"/>
    <w:rsid w:val="00C65BE9"/>
    <w:rsid w:val="00C65D9D"/>
    <w:rsid w:val="00C6709C"/>
    <w:rsid w:val="00C67C7E"/>
    <w:rsid w:val="00C67F31"/>
    <w:rsid w:val="00C70135"/>
    <w:rsid w:val="00C7024E"/>
    <w:rsid w:val="00C76C07"/>
    <w:rsid w:val="00C84018"/>
    <w:rsid w:val="00C8416A"/>
    <w:rsid w:val="00C921A4"/>
    <w:rsid w:val="00C94487"/>
    <w:rsid w:val="00CA1A69"/>
    <w:rsid w:val="00CA264C"/>
    <w:rsid w:val="00CA31A4"/>
    <w:rsid w:val="00CA48A0"/>
    <w:rsid w:val="00CA7980"/>
    <w:rsid w:val="00CB214D"/>
    <w:rsid w:val="00CC108D"/>
    <w:rsid w:val="00CC1310"/>
    <w:rsid w:val="00CD24A3"/>
    <w:rsid w:val="00CE408D"/>
    <w:rsid w:val="00CE5283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272F3"/>
    <w:rsid w:val="00D31152"/>
    <w:rsid w:val="00D3349E"/>
    <w:rsid w:val="00D412D5"/>
    <w:rsid w:val="00D51045"/>
    <w:rsid w:val="00D6108C"/>
    <w:rsid w:val="00D647C6"/>
    <w:rsid w:val="00D662D5"/>
    <w:rsid w:val="00D744CD"/>
    <w:rsid w:val="00D745A9"/>
    <w:rsid w:val="00D77DFA"/>
    <w:rsid w:val="00D81676"/>
    <w:rsid w:val="00D828E2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C35FA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10DCA"/>
    <w:rsid w:val="00E12D16"/>
    <w:rsid w:val="00E22CA5"/>
    <w:rsid w:val="00E26E3F"/>
    <w:rsid w:val="00E30D53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3BD2"/>
    <w:rsid w:val="00F9445F"/>
    <w:rsid w:val="00F97DAB"/>
    <w:rsid w:val="00FA570C"/>
    <w:rsid w:val="00FB47C5"/>
    <w:rsid w:val="00FB628D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/>
      <w:b/>
      <w:color w:val="000080"/>
      <w:sz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/>
      <w:sz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uiPriority w:val="99"/>
    <w:rsid w:val="00D412D5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5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973</TotalTime>
  <Pages>12</Pages>
  <Words>2291</Words>
  <Characters>13061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397</cp:revision>
  <cp:lastPrinted>2015-03-17T04:35:00Z</cp:lastPrinted>
  <dcterms:created xsi:type="dcterms:W3CDTF">2014-09-03T23:23:00Z</dcterms:created>
  <dcterms:modified xsi:type="dcterms:W3CDTF">2015-03-17T04:55:00Z</dcterms:modified>
</cp:coreProperties>
</file>