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A8F" w:rsidRPr="00473C79" w:rsidRDefault="009E4A8F" w:rsidP="00110000">
      <w:pPr>
        <w:ind w:left="7080"/>
        <w:rPr>
          <w:sz w:val="28"/>
          <w:szCs w:val="28"/>
        </w:rPr>
      </w:pPr>
      <w:bookmarkStart w:id="0" w:name="sub_100"/>
      <w:bookmarkStart w:id="1" w:name="sub_1000"/>
      <w:r w:rsidRPr="00473C79">
        <w:rPr>
          <w:sz w:val="28"/>
          <w:szCs w:val="28"/>
        </w:rPr>
        <w:t>Приложение</w:t>
      </w:r>
      <w:bookmarkEnd w:id="0"/>
      <w:bookmarkEnd w:id="1"/>
      <w:r w:rsidRPr="00473C79">
        <w:rPr>
          <w:sz w:val="28"/>
          <w:szCs w:val="28"/>
        </w:rPr>
        <w:t xml:space="preserve"> 1</w:t>
      </w:r>
    </w:p>
    <w:p w:rsidR="009E4A8F" w:rsidRPr="00473C79" w:rsidRDefault="009E4A8F" w:rsidP="00110000">
      <w:pPr>
        <w:ind w:left="7080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7" w:anchor="sub_0" w:history="1">
        <w:r w:rsidRPr="00473C79">
          <w:rPr>
            <w:rStyle w:val="Hyperlink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9E4A8F" w:rsidRDefault="009E4A8F" w:rsidP="00110000">
      <w:pPr>
        <w:ind w:left="7080"/>
        <w:rPr>
          <w:bCs/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9E4A8F" w:rsidRDefault="009E4A8F" w:rsidP="00110000">
      <w:pPr>
        <w:ind w:left="7080"/>
        <w:rPr>
          <w:sz w:val="28"/>
          <w:szCs w:val="28"/>
        </w:rPr>
      </w:pPr>
    </w:p>
    <w:p w:rsidR="009E4A8F" w:rsidRPr="007D13D1" w:rsidRDefault="009E4A8F" w:rsidP="00D412D5">
      <w:pPr>
        <w:rPr>
          <w:sz w:val="28"/>
          <w:szCs w:val="28"/>
        </w:rPr>
      </w:pPr>
    </w:p>
    <w:p w:rsidR="009E4A8F" w:rsidRDefault="009E4A8F" w:rsidP="00AE76B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9E4A8F" w:rsidRPr="00473C79" w:rsidRDefault="009E4A8F" w:rsidP="00AE76B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 из муниципал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ьной собственности Веселояровского сельского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поселения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в муниципальную собственность 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Ольгинского муниципального района</w:t>
      </w:r>
    </w:p>
    <w:p w:rsidR="009E4A8F" w:rsidRPr="00473C79" w:rsidRDefault="009E4A8F" w:rsidP="00D412D5">
      <w:pPr>
        <w:rPr>
          <w:sz w:val="28"/>
          <w:szCs w:val="28"/>
        </w:rPr>
      </w:pPr>
    </w:p>
    <w:p w:rsidR="009E4A8F" w:rsidRPr="00473C79" w:rsidRDefault="009E4A8F" w:rsidP="002E1C2D">
      <w:pPr>
        <w:pStyle w:val="Heading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поселения</w:t>
      </w:r>
    </w:p>
    <w:p w:rsidR="009E4A8F" w:rsidRPr="00473C79" w:rsidRDefault="009E4A8F" w:rsidP="00D412D5">
      <w:pPr>
        <w:widowControl w:val="0"/>
        <w:ind w:firstLine="709"/>
        <w:jc w:val="center"/>
        <w:rPr>
          <w:sz w:val="28"/>
          <w:szCs w:val="28"/>
        </w:rPr>
      </w:pPr>
    </w:p>
    <w:p w:rsidR="009E4A8F" w:rsidRPr="00473C79" w:rsidRDefault="009E4A8F" w:rsidP="00D412D5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9E4A8F" w:rsidRPr="00473C79" w:rsidTr="00550725">
        <w:trPr>
          <w:trHeight w:val="640"/>
        </w:trPr>
        <w:tc>
          <w:tcPr>
            <w:tcW w:w="594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№</w:t>
            </w:r>
          </w:p>
          <w:p w:rsidR="009E4A8F" w:rsidRPr="00473C79" w:rsidRDefault="009E4A8F" w:rsidP="00E16424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FA39C4">
            <w:pPr>
              <w:ind w:lef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 xml:space="preserve">/ </w:t>
            </w:r>
            <w:r w:rsidRPr="00473C79">
              <w:t>пр</w:t>
            </w:r>
            <w:r w:rsidRPr="00473C79">
              <w:t>о</w:t>
            </w:r>
            <w:r w:rsidRPr="00473C79">
              <w:t>тяжен</w:t>
            </w:r>
            <w:r>
              <w:t>-</w:t>
            </w:r>
            <w:r w:rsidRPr="00473C79">
              <w:t>ность, км</w:t>
            </w:r>
            <w:r>
              <w:t>/ кол</w:t>
            </w:r>
            <w:r>
              <w:t>и</w:t>
            </w:r>
            <w:r>
              <w:t>чество, шт./ объем, куб. м</w:t>
            </w:r>
          </w:p>
        </w:tc>
        <w:tc>
          <w:tcPr>
            <w:tcW w:w="78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вв</w:t>
            </w:r>
            <w:r w:rsidRPr="00473C79">
              <w:t>о</w:t>
            </w:r>
            <w:r w:rsidRPr="00473C79">
              <w:t>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</w:t>
            </w:r>
            <w:r w:rsidRPr="00473C79">
              <w:t>а</w:t>
            </w:r>
            <w:r w:rsidRPr="00473C79">
              <w:t>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E16424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E16424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26" w:type="dxa"/>
            <w:vMerge w:val="restart"/>
          </w:tcPr>
          <w:p w:rsidR="009E4A8F" w:rsidRDefault="009E4A8F" w:rsidP="00E16424">
            <w:pPr>
              <w:jc w:val="center"/>
            </w:pPr>
            <w:r w:rsidRPr="00473C79">
              <w:t>Юриди</w:t>
            </w:r>
            <w:r>
              <w:t>-</w:t>
            </w:r>
            <w:r w:rsidRPr="00473C79">
              <w:t xml:space="preserve">ческий/ </w:t>
            </w:r>
          </w:p>
          <w:p w:rsidR="009E4A8F" w:rsidRPr="00473C79" w:rsidRDefault="009E4A8F" w:rsidP="00E16424">
            <w:pPr>
              <w:jc w:val="center"/>
            </w:pPr>
            <w:r w:rsidRPr="00473C79">
              <w:t>почтовый адрес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9E4A8F" w:rsidRPr="00473C79" w:rsidTr="00550725">
        <w:trPr>
          <w:trHeight w:val="530"/>
        </w:trPr>
        <w:tc>
          <w:tcPr>
            <w:tcW w:w="594" w:type="dxa"/>
            <w:vMerge/>
            <w:vAlign w:val="center"/>
          </w:tcPr>
          <w:p w:rsidR="009E4A8F" w:rsidRPr="00473C79" w:rsidRDefault="009E4A8F" w:rsidP="00E16424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13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900" w:type="dxa"/>
          </w:tcPr>
          <w:p w:rsidR="009E4A8F" w:rsidRPr="00473C79" w:rsidRDefault="009E4A8F" w:rsidP="002E1C2D">
            <w:pPr>
              <w:ind w:left="-57" w:right="-57"/>
              <w:jc w:val="center"/>
            </w:pPr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E16424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  <w:tc>
          <w:tcPr>
            <w:tcW w:w="1526" w:type="dxa"/>
            <w:vMerge/>
            <w:vAlign w:val="center"/>
          </w:tcPr>
          <w:p w:rsidR="009E4A8F" w:rsidRPr="00473C79" w:rsidRDefault="009E4A8F" w:rsidP="00E16424">
            <w:pPr>
              <w:jc w:val="center"/>
            </w:pPr>
          </w:p>
        </w:tc>
      </w:tr>
    </w:tbl>
    <w:p w:rsidR="009E4A8F" w:rsidRPr="00906663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80"/>
        <w:gridCol w:w="900"/>
        <w:gridCol w:w="780"/>
        <w:gridCol w:w="900"/>
        <w:gridCol w:w="900"/>
        <w:gridCol w:w="1320"/>
        <w:gridCol w:w="1526"/>
      </w:tblGrid>
      <w:tr w:rsidR="009E4A8F" w:rsidRPr="00473C79" w:rsidTr="00583763">
        <w:trPr>
          <w:trHeight w:val="161"/>
          <w:tblHeader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9E4A8F" w:rsidRPr="00473C79" w:rsidRDefault="009E4A8F" w:rsidP="00550725">
            <w:pPr>
              <w:jc w:val="center"/>
            </w:pPr>
            <w:r>
              <w:t>2</w:t>
            </w:r>
          </w:p>
        </w:tc>
        <w:tc>
          <w:tcPr>
            <w:tcW w:w="1380" w:type="dxa"/>
          </w:tcPr>
          <w:p w:rsidR="009E4A8F" w:rsidRPr="00473C79" w:rsidRDefault="009E4A8F" w:rsidP="00550725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4</w:t>
            </w:r>
          </w:p>
        </w:tc>
        <w:tc>
          <w:tcPr>
            <w:tcW w:w="780" w:type="dxa"/>
          </w:tcPr>
          <w:p w:rsidR="009E4A8F" w:rsidRPr="00473C79" w:rsidRDefault="009E4A8F" w:rsidP="00550725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550725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550725">
            <w:pPr>
              <w:jc w:val="center"/>
            </w:pPr>
            <w:r>
              <w:t>8</w:t>
            </w:r>
          </w:p>
        </w:tc>
        <w:tc>
          <w:tcPr>
            <w:tcW w:w="1526" w:type="dxa"/>
          </w:tcPr>
          <w:p w:rsidR="009E4A8F" w:rsidRPr="00473C79" w:rsidRDefault="009E4A8F" w:rsidP="00550725">
            <w:pPr>
              <w:jc w:val="center"/>
            </w:pPr>
            <w:r>
              <w:t>9</w:t>
            </w:r>
          </w:p>
        </w:tc>
      </w:tr>
      <w:tr w:rsidR="009E4A8F" w:rsidRPr="00473C79" w:rsidTr="00FE55DD">
        <w:trPr>
          <w:trHeight w:val="979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Водон</w:t>
            </w:r>
            <w:r w:rsidRPr="00473C79">
              <w:t>а</w:t>
            </w:r>
            <w:r w:rsidRPr="00473C79">
              <w:t>сосная станция № 1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р</w:t>
            </w:r>
            <w:r>
              <w:t>ека</w:t>
            </w:r>
            <w:r w:rsidRPr="00473C79">
              <w:t xml:space="preserve"> Тум</w:t>
            </w:r>
            <w:r w:rsidRPr="00473C79">
              <w:t>а</w:t>
            </w:r>
            <w:r w:rsidRPr="00473C79">
              <w:t>новка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  <w:r w:rsidRPr="00473C79">
              <w:t>80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кв. м</w:t>
            </w:r>
          </w:p>
        </w:tc>
        <w:tc>
          <w:tcPr>
            <w:tcW w:w="78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1958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55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31,9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Насос сетевой № 1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Насос сетевой № 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ЦНСГ 38-132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30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075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4.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Сети в</w:t>
            </w:r>
            <w:r w:rsidRPr="00473C79">
              <w:t>о</w:t>
            </w:r>
            <w:r w:rsidRPr="00473C79">
              <w:t>досна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 км"/>
              </w:smartTagPr>
              <w:r w:rsidRPr="00473C79">
                <w:t>15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3,027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021"/>
        </w:trPr>
        <w:tc>
          <w:tcPr>
            <w:tcW w:w="594" w:type="dxa"/>
          </w:tcPr>
          <w:p w:rsidR="009E4A8F" w:rsidRPr="00473C79" w:rsidRDefault="009E4A8F" w:rsidP="00550725">
            <w:pPr>
              <w:jc w:val="center"/>
            </w:pPr>
            <w:r>
              <w:t>5.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Сети к</w:t>
            </w:r>
            <w:r w:rsidRPr="00473C79">
              <w:t>а</w:t>
            </w:r>
            <w:r w:rsidRPr="00473C79">
              <w:t>нализ</w:t>
            </w:r>
            <w:r w:rsidRPr="00473C79">
              <w:t>а</w:t>
            </w:r>
            <w:r w:rsidRPr="00473C79">
              <w:t>ции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5,6 км"/>
              </w:smartTagPr>
              <w:r w:rsidRPr="00473C79">
                <w:t>15,6</w:t>
              </w:r>
              <w:r>
                <w:t xml:space="preserve"> </w:t>
              </w:r>
              <w:r w:rsidRPr="00473C79">
                <w:t>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4,772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6.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сел</w:t>
            </w:r>
            <w:r w:rsidRPr="00473C79">
              <w:t>ь</w:t>
            </w:r>
            <w:r w:rsidRPr="00473C79">
              <w:t>ского дома культ</w:t>
            </w:r>
            <w:r w:rsidRPr="00473C79">
              <w:t>у</w:t>
            </w:r>
            <w:r w:rsidRPr="00473C79">
              <w:t>ры</w:t>
            </w:r>
          </w:p>
        </w:tc>
        <w:tc>
          <w:tcPr>
            <w:tcW w:w="1380" w:type="dxa"/>
          </w:tcPr>
          <w:p w:rsidR="009E4A8F" w:rsidRDefault="009E4A8F" w:rsidP="00C76C07">
            <w:pPr>
              <w:jc w:val="center"/>
            </w:pPr>
            <w:r w:rsidRPr="00473C79">
              <w:t xml:space="preserve">с. Веселый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120 кв. м"/>
              </w:smartTagPr>
              <w:r w:rsidRPr="00473C79">
                <w:t>120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362,86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344,97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Default="009E4A8F" w:rsidP="00C76C07">
            <w:pPr>
              <w:jc w:val="center"/>
            </w:pPr>
            <w:r w:rsidRPr="00473C79">
              <w:t xml:space="preserve">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Default="009E4A8F" w:rsidP="00C76C07">
            <w:pPr>
              <w:jc w:val="center"/>
            </w:pPr>
            <w:r w:rsidRPr="00473C79">
              <w:t xml:space="preserve">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Е 1/9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9.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10.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45/55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</w:t>
            </w:r>
            <w:r>
              <w:t>"</w:t>
            </w:r>
            <w:r w:rsidRPr="00473C79">
              <w:t>Джа</w:t>
            </w:r>
            <w:r w:rsidRPr="00473C79">
              <w:t>м</w:t>
            </w:r>
            <w:r w:rsidRPr="00473C79">
              <w:t>бо</w:t>
            </w:r>
            <w:r>
              <w:t>"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12.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13.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№ 8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>
              <w:t>с. Весе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cantSplit/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14.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15.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2,5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16.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>
              <w:t>точная</w:t>
            </w:r>
          </w:p>
          <w:p w:rsidR="009E4A8F" w:rsidRPr="00473C79" w:rsidRDefault="009E4A8F" w:rsidP="00A544DE">
            <w:pPr>
              <w:ind w:left="-57" w:right="-57"/>
              <w:jc w:val="center"/>
            </w:pP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>0,5</w:t>
            </w:r>
            <w:r>
              <w:t xml:space="preserve"> куб. м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>
              <w:t>к</w:t>
            </w:r>
            <w:r w:rsidRPr="00473C79">
              <w:t>отельная СДК,</w:t>
            </w:r>
          </w:p>
          <w:p w:rsidR="009E4A8F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Наб</w:t>
            </w:r>
            <w:r w:rsidRPr="00473C79">
              <w:t>е</w:t>
            </w:r>
            <w:r w:rsidRPr="00473C79">
              <w:t>режная, 57</w:t>
            </w:r>
            <w:r>
              <w:t>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9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ind w:right="-108"/>
              <w:jc w:val="center"/>
            </w:pPr>
            <w:r w:rsidRPr="00473C79">
              <w:t>Сети те</w:t>
            </w:r>
            <w:r w:rsidRPr="00473C79">
              <w:t>п</w:t>
            </w:r>
            <w:r w:rsidRPr="00473C79">
              <w:t>лосна</w:t>
            </w:r>
            <w:r w:rsidRPr="00473C79">
              <w:t>б</w:t>
            </w:r>
            <w:r w:rsidRPr="00473C79">
              <w:t>жения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Веселый Яр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13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Це</w:t>
            </w:r>
            <w:r w:rsidRPr="00473C79">
              <w:t>н</w:t>
            </w:r>
            <w:r w:rsidRPr="00473C79">
              <w:t>тральная котел</w:t>
            </w:r>
            <w:r w:rsidRPr="00473C79">
              <w:t>ь</w:t>
            </w:r>
            <w:r w:rsidRPr="00473C79">
              <w:t>ная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smartTag w:uri="urn:schemas-microsoft-com:office:smarttags" w:element="metricconverter">
              <w:smartTagPr>
                <w:attr w:name="ProductID" w:val="380 кв. м"/>
              </w:smartTagPr>
              <w:r w:rsidRPr="00473C79">
                <w:t>380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135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6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19.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1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2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20.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2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0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21.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3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6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Котел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№ 4 УВКр-1,0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23.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24.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Насос сетевой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100-65-200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25.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26.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Насос подп</w:t>
            </w:r>
            <w:r w:rsidRPr="00473C79">
              <w:t>и</w:t>
            </w:r>
            <w:r w:rsidRPr="00473C79">
              <w:t xml:space="preserve">точный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К 20/30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63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27.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08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28.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 xml:space="preserve">Дымосос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ДН 8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29.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ВЦ-4-46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30.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 xml:space="preserve">тор дутьевой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ВЦ-4-46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1980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31.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1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32.</w:t>
            </w:r>
          </w:p>
        </w:tc>
        <w:tc>
          <w:tcPr>
            <w:tcW w:w="1180" w:type="dxa"/>
          </w:tcPr>
          <w:p w:rsidR="009E4A8F" w:rsidRDefault="009E4A8F" w:rsidP="00C76C07">
            <w:pPr>
              <w:jc w:val="center"/>
            </w:pPr>
            <w:r w:rsidRPr="00473C79">
              <w:t>Вентил</w:t>
            </w:r>
            <w:r w:rsidRPr="00473C79">
              <w:t>я</w:t>
            </w:r>
            <w:r w:rsidRPr="00473C79">
              <w:t>тор в</w:t>
            </w:r>
            <w:r w:rsidRPr="00473C79">
              <w:t>ы</w:t>
            </w:r>
            <w:r w:rsidRPr="00473C79">
              <w:t xml:space="preserve">тяжной № 2 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Ц 4-70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2,5 кВт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 w:rsidRPr="00473C79">
              <w:t xml:space="preserve">точная № 1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3A602E">
        <w:trPr>
          <w:cantSplit/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34.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>
              <w:t>Е</w:t>
            </w:r>
            <w:r w:rsidRPr="00473C79">
              <w:t>мкость подп</w:t>
            </w:r>
            <w:r w:rsidRPr="00473C79">
              <w:t>и</w:t>
            </w:r>
            <w:r w:rsidRPr="00473C79">
              <w:t xml:space="preserve">точная № 2 </w:t>
            </w:r>
            <w:r w:rsidRPr="00473C79">
              <w:rPr>
                <w:lang w:val="en-US"/>
              </w:rPr>
              <w:t>V</w:t>
            </w:r>
            <w:r>
              <w:t> </w:t>
            </w:r>
            <w:r w:rsidRPr="00473C79">
              <w:t>=</w:t>
            </w:r>
            <w:r>
              <w:t> </w:t>
            </w:r>
            <w:r w:rsidRPr="00473C79">
              <w:t xml:space="preserve">11 </w:t>
            </w:r>
            <w:r>
              <w:t>куб. м</w:t>
            </w:r>
          </w:p>
        </w:tc>
        <w:tc>
          <w:tcPr>
            <w:tcW w:w="1380" w:type="dxa"/>
          </w:tcPr>
          <w:p w:rsidR="009E4A8F" w:rsidRPr="00473C79" w:rsidRDefault="009E4A8F" w:rsidP="0023673C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23673C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-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2004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957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35.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jc w:val="center"/>
            </w:pPr>
            <w:r w:rsidRPr="00473C79">
              <w:t>Станок тока</w:t>
            </w:r>
            <w:r w:rsidRPr="00473C79">
              <w:t>р</w:t>
            </w:r>
            <w:r w:rsidRPr="00473C79">
              <w:t>ный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C76C07">
            <w:pPr>
              <w:jc w:val="center"/>
            </w:pPr>
            <w:r w:rsidRPr="00473C79">
              <w:rPr>
                <w:sz w:val="23"/>
                <w:szCs w:val="23"/>
              </w:rPr>
              <w:t>ул. Школ</w:t>
            </w:r>
            <w:r w:rsidRPr="00473C79">
              <w:rPr>
                <w:sz w:val="23"/>
                <w:szCs w:val="23"/>
              </w:rPr>
              <w:t>ь</w:t>
            </w:r>
            <w:r w:rsidRPr="00473C79">
              <w:t>ная, 21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</w:p>
          <w:p w:rsidR="009E4A8F" w:rsidRPr="00473C79" w:rsidRDefault="009E4A8F" w:rsidP="00C76C07">
            <w:pPr>
              <w:jc w:val="center"/>
            </w:pPr>
            <w:r w:rsidRPr="00473C79">
              <w:t>0,1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109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36.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ind w:right="-109"/>
              <w:jc w:val="center"/>
            </w:pPr>
            <w:r w:rsidRPr="00473C79">
              <w:t>Сети те</w:t>
            </w:r>
            <w:r w:rsidRPr="00473C79">
              <w:t>п</w:t>
            </w:r>
            <w:r w:rsidRPr="00473C79">
              <w:t>лоснаб-жения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,1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1,1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12F5">
        <w:trPr>
          <w:trHeight w:val="105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37.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Галере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й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ный в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дозабор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1162,5 кв. м"/>
              </w:smartTagPr>
              <w:r w:rsidRPr="00473C79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1162,5 кв. м</w:t>
              </w:r>
            </w:smartTag>
          </w:p>
        </w:tc>
        <w:tc>
          <w:tcPr>
            <w:tcW w:w="7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338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38.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Двух-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трубный подр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словой водоз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бор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ека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Тум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новка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75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кв. м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1958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35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39.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Водон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сосная станция второго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 подъема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101 кв. 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379,8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40.</w:t>
            </w:r>
          </w:p>
        </w:tc>
        <w:tc>
          <w:tcPr>
            <w:tcW w:w="11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Насос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сетевой № 1 ЦНСГ К45/30</w:t>
            </w:r>
            <w:r w:rsidRPr="00473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72E25">
              <w:rPr>
                <w:rFonts w:ascii="Times New Roman" w:hAnsi="Times New Roman" w:cs="Times New Roman"/>
                <w:b w:val="0"/>
                <w:sz w:val="24"/>
                <w:szCs w:val="24"/>
              </w:rPr>
              <w:t>с дв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15 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го, 30-а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41.</w:t>
            </w:r>
          </w:p>
        </w:tc>
        <w:tc>
          <w:tcPr>
            <w:tcW w:w="1180" w:type="dxa"/>
          </w:tcPr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Насос сетевой № 2 ЦНСГ 38-80 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 д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в. 15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кВт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кушка,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го, 30-а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2010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73C79">
              <w:rPr>
                <w:rFonts w:ascii="Times New Roman" w:hAnsi="Times New Roman" w:cs="Times New Roman"/>
                <w:b w:val="0"/>
                <w:sz w:val="24"/>
                <w:szCs w:val="24"/>
              </w:rPr>
              <w:t>80,65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42.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 кВ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кушка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3,75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1993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FE55DD">
        <w:trPr>
          <w:trHeight w:val="1275"/>
        </w:trPr>
        <w:tc>
          <w:tcPr>
            <w:tcW w:w="594" w:type="dxa"/>
          </w:tcPr>
          <w:p w:rsidR="009E4A8F" w:rsidRPr="00473C79" w:rsidRDefault="009E4A8F" w:rsidP="00583763">
            <w:pPr>
              <w:jc w:val="center"/>
            </w:pPr>
            <w:r>
              <w:t>43.</w:t>
            </w:r>
          </w:p>
        </w:tc>
        <w:tc>
          <w:tcPr>
            <w:tcW w:w="11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Нару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ные сети электр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снабж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ния</w:t>
            </w: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 кВ</w:t>
            </w:r>
          </w:p>
        </w:tc>
        <w:tc>
          <w:tcPr>
            <w:tcW w:w="13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6,5 км"/>
              </w:smartTagPr>
              <w:r w:rsidRPr="00473C79">
                <w:rPr>
                  <w:rFonts w:ascii="Times New Roman" w:hAnsi="Times New Roman" w:cs="Times New Roman"/>
                  <w:b w:val="0"/>
                  <w:bCs w:val="0"/>
                  <w:sz w:val="24"/>
                  <w:szCs w:val="24"/>
                  <w:lang w:eastAsia="ru-RU"/>
                </w:rPr>
                <w:t>6,5 км</w:t>
              </w:r>
            </w:smartTag>
          </w:p>
        </w:tc>
        <w:tc>
          <w:tcPr>
            <w:tcW w:w="78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C76C0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C76C07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26" w:type="dxa"/>
          </w:tcPr>
          <w:p w:rsidR="009E4A8F" w:rsidRPr="00473C79" w:rsidRDefault="009E4A8F" w:rsidP="00C76C07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</w:t>
            </w:r>
          </w:p>
          <w:p w:rsidR="009E4A8F" w:rsidRPr="00473C79" w:rsidRDefault="009E4A8F" w:rsidP="00C76C07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Pr="00473C79" w:rsidRDefault="009E4A8F" w:rsidP="00D412D5">
      <w:pPr>
        <w:widowControl w:val="0"/>
        <w:ind w:firstLine="709"/>
        <w:jc w:val="center"/>
        <w:rPr>
          <w:sz w:val="28"/>
          <w:szCs w:val="28"/>
        </w:rPr>
      </w:pPr>
    </w:p>
    <w:p w:rsidR="009E4A8F" w:rsidRPr="00473C79" w:rsidRDefault="009E4A8F" w:rsidP="00583763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Автомобильные дороги местного значения в границах населенных</w:t>
      </w:r>
      <w:r>
        <w:rPr>
          <w:sz w:val="28"/>
          <w:szCs w:val="28"/>
        </w:rPr>
        <w:t xml:space="preserve"> пунктов поселения</w:t>
      </w:r>
      <w:r w:rsidRPr="00473C79">
        <w:rPr>
          <w:sz w:val="28"/>
          <w:szCs w:val="28"/>
        </w:rPr>
        <w:t>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9E4A8F" w:rsidRPr="003D09F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rPr>
          <w:b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9E4A8F" w:rsidRPr="00473C79" w:rsidTr="00906663">
        <w:trPr>
          <w:cantSplit/>
          <w:trHeight w:val="640"/>
        </w:trPr>
        <w:tc>
          <w:tcPr>
            <w:tcW w:w="594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№</w:t>
            </w:r>
          </w:p>
          <w:p w:rsidR="009E4A8F" w:rsidRPr="00473C79" w:rsidRDefault="009E4A8F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A22DD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780" w:type="dxa"/>
            <w:vMerge w:val="restart"/>
          </w:tcPr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A22DDA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9E4A8F" w:rsidRPr="00473C79" w:rsidTr="00906663">
        <w:trPr>
          <w:cantSplit/>
          <w:trHeight w:val="530"/>
        </w:trPr>
        <w:tc>
          <w:tcPr>
            <w:tcW w:w="594" w:type="dxa"/>
            <w:vMerge/>
            <w:vAlign w:val="center"/>
          </w:tcPr>
          <w:p w:rsidR="009E4A8F" w:rsidRPr="00473C79" w:rsidRDefault="009E4A8F" w:rsidP="00A22DD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78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900" w:type="dxa"/>
          </w:tcPr>
          <w:p w:rsidR="009E4A8F" w:rsidRPr="00473C79" w:rsidRDefault="009E4A8F" w:rsidP="009873B8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</w:tr>
    </w:tbl>
    <w:p w:rsidR="009E4A8F" w:rsidRPr="00906663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4"/>
        <w:gridCol w:w="1180"/>
        <w:gridCol w:w="1346"/>
        <w:gridCol w:w="900"/>
        <w:gridCol w:w="780"/>
        <w:gridCol w:w="900"/>
        <w:gridCol w:w="900"/>
        <w:gridCol w:w="1320"/>
        <w:gridCol w:w="1560"/>
      </w:tblGrid>
      <w:tr w:rsidR="009E4A8F" w:rsidRPr="00473C79" w:rsidTr="00906663">
        <w:trPr>
          <w:cantSplit/>
          <w:trHeight w:val="153"/>
          <w:tblHeader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>
              <w:t>9</w:t>
            </w:r>
          </w:p>
        </w:tc>
      </w:tr>
      <w:tr w:rsidR="009E4A8F" w:rsidRPr="00473C79" w:rsidTr="00906663">
        <w:trPr>
          <w:cantSplit/>
          <w:trHeight w:val="915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8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речная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7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с. Веселый Яр, ул. З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водская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1961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63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4.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Озе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60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Новая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2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Наб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режная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1,65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1964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884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Сад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1037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По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водников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0,65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98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Кор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бельная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790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3A602E">
            <w:pPr>
              <w:pStyle w:val="ConsPlusTitle"/>
              <w:widowControl/>
              <w:ind w:left="-113" w:right="-11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Раку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ка, 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 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Школь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ная 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932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Эне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гетиков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0,35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1937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892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пос. Р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кушка,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ул. Адм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и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рала Ф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е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дюковск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го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06663">
        <w:trPr>
          <w:cantSplit/>
          <w:trHeight w:val="338"/>
        </w:trPr>
        <w:tc>
          <w:tcPr>
            <w:tcW w:w="594" w:type="dxa"/>
          </w:tcPr>
          <w:p w:rsidR="009E4A8F" w:rsidRPr="00473C79" w:rsidRDefault="009E4A8F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Автом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о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бильная дорога</w:t>
            </w:r>
          </w:p>
        </w:tc>
        <w:tc>
          <w:tcPr>
            <w:tcW w:w="1346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 xml:space="preserve">с. Веселый Яр, </w:t>
            </w: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пер. Тра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к</w:t>
            </w: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товый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78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1972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</w:p>
          <w:p w:rsidR="009E4A8F" w:rsidRPr="00473C79" w:rsidRDefault="009E4A8F" w:rsidP="00481D2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</w:pPr>
            <w:r w:rsidRPr="00473C7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Default="009E4A8F" w:rsidP="00C40EEE"/>
    <w:p w:rsidR="009E4A8F" w:rsidRPr="00C40EEE" w:rsidRDefault="009E4A8F" w:rsidP="00C40EEE"/>
    <w:p w:rsidR="009E4A8F" w:rsidRPr="00473C79" w:rsidRDefault="009E4A8F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9E4A8F" w:rsidRPr="00473C79" w:rsidRDefault="009E4A8F" w:rsidP="00D412D5">
      <w:pPr>
        <w:pStyle w:val="Heading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9E4A8F" w:rsidRPr="00473C79" w:rsidRDefault="009E4A8F" w:rsidP="00D412D5">
      <w:pPr>
        <w:rPr>
          <w:sz w:val="28"/>
          <w:szCs w:val="28"/>
        </w:rPr>
      </w:pPr>
    </w:p>
    <w:p w:rsidR="009E4A8F" w:rsidRPr="00473C79" w:rsidRDefault="009E4A8F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Pr="003D09F9" w:rsidRDefault="009E4A8F" w:rsidP="00D412D5">
      <w:pPr>
        <w:rPr>
          <w:sz w:val="28"/>
          <w:szCs w:val="28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1200"/>
        <w:gridCol w:w="1320"/>
        <w:gridCol w:w="840"/>
        <w:gridCol w:w="840"/>
        <w:gridCol w:w="840"/>
        <w:gridCol w:w="960"/>
        <w:gridCol w:w="1320"/>
        <w:gridCol w:w="1560"/>
      </w:tblGrid>
      <w:tr w:rsidR="009E4A8F" w:rsidRPr="00473C79" w:rsidTr="00F75708">
        <w:trPr>
          <w:cantSplit/>
          <w:trHeight w:val="640"/>
        </w:trPr>
        <w:tc>
          <w:tcPr>
            <w:tcW w:w="60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№</w:t>
            </w:r>
          </w:p>
          <w:p w:rsidR="009E4A8F" w:rsidRPr="00473C79" w:rsidRDefault="009E4A8F" w:rsidP="00A22DD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B93F54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A22DDA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A22DDA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560" w:type="dxa"/>
            <w:vMerge w:val="restart"/>
          </w:tcPr>
          <w:p w:rsidR="009E4A8F" w:rsidRPr="00473C79" w:rsidRDefault="009E4A8F" w:rsidP="00A22DDA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9E4A8F" w:rsidRPr="00473C79" w:rsidTr="00F75708">
        <w:trPr>
          <w:cantSplit/>
          <w:trHeight w:val="640"/>
        </w:trPr>
        <w:tc>
          <w:tcPr>
            <w:tcW w:w="600" w:type="dxa"/>
            <w:vMerge/>
            <w:vAlign w:val="center"/>
          </w:tcPr>
          <w:p w:rsidR="009E4A8F" w:rsidRPr="00473C79" w:rsidRDefault="009E4A8F" w:rsidP="00A22DDA">
            <w:pPr>
              <w:jc w:val="center"/>
              <w:rPr>
                <w:b/>
              </w:rPr>
            </w:pPr>
          </w:p>
        </w:tc>
        <w:tc>
          <w:tcPr>
            <w:tcW w:w="120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840" w:type="dxa"/>
          </w:tcPr>
          <w:p w:rsidR="009E4A8F" w:rsidRPr="00473C79" w:rsidRDefault="009E4A8F" w:rsidP="006560A4">
            <w:pPr>
              <w:ind w:left="-113" w:right="-113"/>
              <w:jc w:val="center"/>
            </w:pPr>
            <w:r w:rsidRPr="00473C79">
              <w:t>балан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60" w:type="dxa"/>
          </w:tcPr>
          <w:p w:rsidR="009E4A8F" w:rsidRPr="00473C79" w:rsidRDefault="009E4A8F" w:rsidP="00A22DDA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  <w:tc>
          <w:tcPr>
            <w:tcW w:w="1560" w:type="dxa"/>
            <w:vMerge/>
            <w:vAlign w:val="center"/>
          </w:tcPr>
          <w:p w:rsidR="009E4A8F" w:rsidRPr="00473C79" w:rsidRDefault="009E4A8F" w:rsidP="00A22DDA">
            <w:pPr>
              <w:jc w:val="center"/>
            </w:pPr>
          </w:p>
        </w:tc>
      </w:tr>
    </w:tbl>
    <w:p w:rsidR="009E4A8F" w:rsidRPr="00A22DDA" w:rsidRDefault="009E4A8F" w:rsidP="00D412D5">
      <w:pPr>
        <w:rPr>
          <w:b/>
          <w:sz w:val="2"/>
          <w:szCs w:val="2"/>
        </w:rPr>
      </w:pP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"/>
        <w:gridCol w:w="599"/>
        <w:gridCol w:w="1199"/>
        <w:gridCol w:w="1319"/>
        <w:gridCol w:w="840"/>
        <w:gridCol w:w="840"/>
        <w:gridCol w:w="840"/>
        <w:gridCol w:w="960"/>
        <w:gridCol w:w="1319"/>
        <w:gridCol w:w="1559"/>
      </w:tblGrid>
      <w:tr w:rsidR="009E4A8F" w:rsidRPr="00473C79" w:rsidTr="00F75708">
        <w:trPr>
          <w:trHeight w:val="283"/>
          <w:tblHeader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9E4A8F" w:rsidRPr="00473C79" w:rsidRDefault="009E4A8F" w:rsidP="00A22DD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9E4A8F" w:rsidRPr="00473C79" w:rsidRDefault="009E4A8F" w:rsidP="00A22DD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9E4A8F" w:rsidRPr="00473C79" w:rsidRDefault="009E4A8F" w:rsidP="00A22DDA">
            <w:pPr>
              <w:jc w:val="center"/>
            </w:pPr>
            <w:r>
              <w:t>6</w:t>
            </w:r>
          </w:p>
        </w:tc>
        <w:tc>
          <w:tcPr>
            <w:tcW w:w="960" w:type="dxa"/>
          </w:tcPr>
          <w:p w:rsidR="009E4A8F" w:rsidRPr="00473C79" w:rsidRDefault="009E4A8F" w:rsidP="00A22DD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A22DDA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9E4A8F" w:rsidRPr="00473C79" w:rsidRDefault="009E4A8F" w:rsidP="00A22DDA">
            <w:pPr>
              <w:jc w:val="center"/>
            </w:pPr>
            <w:r>
              <w:t>9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70-квар-тирный жилой дом, квартиры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5, 6, 7, 8, 9, 10, 11, 12, 13, 14, 15, 17, 18, 19, 20, 21, 22, 23, 24, 25, 26, 27, 28, 29, 30, 31, 32, 33, 34, 35, 37, 39, 40, 42, 43, 45, 46, 47, 48, 55, 57, 60, 64, 65, 67, 68, 69, 70, нежилые помещ</w:t>
            </w:r>
            <w:r w:rsidRPr="00473C79">
              <w:t>е</w:t>
            </w:r>
            <w:r w:rsidRPr="00473C79">
              <w:t>ния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1, 2, 3, 4, 36, 38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24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1976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70-квар-тирный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№ 25, 26, 31, 32, 34, 35, 36, 37, 38, 39, 42, 43, 44, 45, 46, 47, 48, 50, 51, 55, 56, 59, 60, 65, 66, 67, 69, 70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r w:rsidRPr="00473C79">
              <w:t>Адми</w:t>
            </w:r>
            <w:r>
              <w:t>-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26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</w:p>
          <w:p w:rsidR="009E4A8F" w:rsidRPr="00473C79" w:rsidRDefault="009E4A8F" w:rsidP="00481D2A">
            <w:pPr>
              <w:tabs>
                <w:tab w:val="center" w:pos="342"/>
              </w:tabs>
            </w:pPr>
            <w:r w:rsidRPr="00473C79">
              <w:t>1979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60-квар-тирный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 xml:space="preserve">квартиры № 2, 4, 6, 10, 11, 12, 13, 16, 17, 20, 22, 23, 28, 30, 32, 35, 38, 40, 42, 43, 44, 45, 47, 48, 50, 51, 54, 57, 60,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нежилое помещ</w:t>
            </w:r>
            <w:r w:rsidRPr="00473C79">
              <w:t>е</w:t>
            </w:r>
            <w:r w:rsidRPr="00473C79">
              <w:t>ние №</w:t>
            </w:r>
            <w:r>
              <w:t xml:space="preserve"> </w:t>
            </w:r>
            <w:r w:rsidRPr="00473C79">
              <w:t>46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 ул.</w:t>
            </w:r>
            <w:r>
              <w:t> </w:t>
            </w:r>
            <w:r w:rsidRPr="00473C79">
              <w:t>Адми</w:t>
            </w:r>
            <w:r>
              <w:t>-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1989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55-квар-тирный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 9, 11, 14, 17, 22, 24, 27, 33, 37, 38, 39, 42, 43, 48, 49, 51, 53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50-квар-тирный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 6, 10, 11, 13, 22, 25, 27, 29, 30, 33, 35, 36, 40, 41, 43, 44, 47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Адм</w:t>
            </w:r>
            <w:r w:rsidRPr="00473C79">
              <w:t>и</w:t>
            </w:r>
            <w:r w:rsidRPr="00473C79">
              <w:t>рала Ф</w:t>
            </w:r>
            <w:r w:rsidRPr="00473C79">
              <w:t>е</w:t>
            </w:r>
            <w:r w:rsidRPr="00473C79">
              <w:t>дюковск</w:t>
            </w:r>
            <w:r w:rsidRPr="00473C79">
              <w:t>о</w:t>
            </w:r>
            <w:r w:rsidRPr="00473C79">
              <w:t>го, 32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2888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4, 5, 6, 7, 8, 9, 10, 11, 12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r w:rsidRPr="00473C79">
              <w:t>ная, 18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679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1957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1632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12-квар-тирный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4, 12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 xml:space="preserve">кушка,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ул. Мо</w:t>
            </w:r>
            <w:r w:rsidRPr="00473C79">
              <w:t>р</w:t>
            </w:r>
            <w:r w:rsidRPr="00473C79">
              <w:t>ская, 60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578,3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1953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170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9.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Шест</w:t>
            </w:r>
            <w:r>
              <w:t>и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3, 4, 6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18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210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1963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10.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Шест</w:t>
            </w:r>
            <w:r>
              <w:t>и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87,1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28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86,5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38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87,2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10-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10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Наб</w:t>
            </w:r>
            <w:r w:rsidRPr="00473C79">
              <w:t>е</w:t>
            </w:r>
            <w:r w:rsidRPr="00473C79">
              <w:t>режная, 64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350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>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Default="009E4A8F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9E4A8F" w:rsidRDefault="009E4A8F" w:rsidP="006560A4">
            <w:pPr>
              <w:ind w:left="-113" w:right="-113"/>
              <w:jc w:val="center"/>
            </w:pPr>
            <w:r w:rsidRPr="00473C79">
              <w:t xml:space="preserve">лый Яр, </w:t>
            </w:r>
          </w:p>
          <w:p w:rsidR="009E4A8F" w:rsidRPr="00473C79" w:rsidRDefault="009E4A8F" w:rsidP="006560A4">
            <w:pPr>
              <w:ind w:left="-113" w:right="-113"/>
              <w:jc w:val="center"/>
            </w:pPr>
            <w:r w:rsidRPr="00473C79">
              <w:t>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r w:rsidRPr="00473C79">
              <w:t>ская,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150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1969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>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Default="009E4A8F" w:rsidP="006560A4">
            <w:pPr>
              <w:ind w:left="-113" w:right="-113"/>
              <w:jc w:val="center"/>
            </w:pPr>
            <w:r w:rsidRPr="00473C79">
              <w:t>с. Вес</w:t>
            </w:r>
            <w:r>
              <w:t>е-</w:t>
            </w:r>
          </w:p>
          <w:p w:rsidR="009E4A8F" w:rsidRPr="00473C79" w:rsidRDefault="009E4A8F" w:rsidP="006560A4">
            <w:pPr>
              <w:ind w:left="-113" w:right="-113"/>
              <w:jc w:val="center"/>
            </w:pPr>
            <w:r w:rsidRPr="00473C79">
              <w:t>лый Яр, ул.</w:t>
            </w:r>
            <w:r>
              <w:t> </w:t>
            </w:r>
            <w:r w:rsidRPr="00473C79">
              <w:t>Зав</w:t>
            </w:r>
            <w:r>
              <w:t>о</w:t>
            </w:r>
            <w:r w:rsidRPr="00473C79">
              <w:t>д</w:t>
            </w:r>
            <w:r>
              <w:t>-</w:t>
            </w:r>
            <w:r w:rsidRPr="00473C79">
              <w:t>ская, 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1971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19.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Новая, 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1970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20.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Дву</w:t>
            </w:r>
            <w:r>
              <w:t>х</w:t>
            </w:r>
            <w:r w:rsidRPr="00473C79">
              <w:t>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99,3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21.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>квар-тирный жилой дом,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5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110,4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1986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22.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3,</w:t>
            </w:r>
            <w:r>
              <w:t> </w:t>
            </w:r>
            <w:r w:rsidRPr="00473C79">
              <w:t>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6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147,2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23.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7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110,2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cantSplit/>
          <w:trHeight w:val="283"/>
        </w:trPr>
        <w:tc>
          <w:tcPr>
            <w:tcW w:w="600" w:type="dxa"/>
            <w:gridSpan w:val="2"/>
          </w:tcPr>
          <w:p w:rsidR="009E4A8F" w:rsidRPr="00473C79" w:rsidRDefault="009E4A8F" w:rsidP="00A22DDA">
            <w:pPr>
              <w:jc w:val="center"/>
            </w:pPr>
            <w:r>
              <w:t>24.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2, 3,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ная, 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163,5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1975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gridBefore w:val="1"/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25.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Жилой дом 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49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46,3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1948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gridBefore w:val="1"/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26.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1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51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115,4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gridBefore w:val="1"/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27.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Тре</w:t>
            </w:r>
            <w:r>
              <w:t>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квартира № 3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ул. Тра</w:t>
            </w:r>
            <w:r w:rsidRPr="00473C79">
              <w:t>к</w:t>
            </w:r>
            <w:r w:rsidRPr="00473C79">
              <w:t>товая, 52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114,8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1965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9F6765">
        <w:trPr>
          <w:gridBefore w:val="1"/>
          <w:cantSplit/>
          <w:trHeight w:val="283"/>
        </w:trPr>
        <w:tc>
          <w:tcPr>
            <w:tcW w:w="600" w:type="dxa"/>
          </w:tcPr>
          <w:p w:rsidR="009E4A8F" w:rsidRPr="00473C79" w:rsidRDefault="009E4A8F" w:rsidP="00A22DDA">
            <w:pPr>
              <w:jc w:val="center"/>
            </w:pPr>
            <w:r>
              <w:t>28.</w:t>
            </w:r>
          </w:p>
        </w:tc>
        <w:tc>
          <w:tcPr>
            <w:tcW w:w="1200" w:type="dxa"/>
          </w:tcPr>
          <w:p w:rsidR="009E4A8F" w:rsidRPr="00473C79" w:rsidRDefault="009E4A8F" w:rsidP="00481D2A">
            <w:pPr>
              <w:jc w:val="center"/>
            </w:pPr>
            <w:r>
              <w:t>Чет</w:t>
            </w:r>
            <w:r>
              <w:t>ы</w:t>
            </w:r>
            <w:r>
              <w:t>рех</w:t>
            </w:r>
            <w:r w:rsidRPr="00473C79">
              <w:t xml:space="preserve">квар-тирный жилой дом,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квартиры № 1, 2, 4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Яр, пер. Тра</w:t>
            </w:r>
            <w:r w:rsidRPr="00473C79">
              <w:t>к</w:t>
            </w:r>
            <w:r w:rsidRPr="00473C79">
              <w:t>товый, 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86,8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 xml:space="preserve">1987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6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560" w:type="dxa"/>
          </w:tcPr>
          <w:p w:rsidR="009E4A8F" w:rsidRPr="00473C79" w:rsidRDefault="009E4A8F" w:rsidP="009762EB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762EB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9E4A8F" w:rsidRPr="003D09F9" w:rsidRDefault="009E4A8F" w:rsidP="00D412D5">
      <w:pPr>
        <w:rPr>
          <w:sz w:val="28"/>
          <w:szCs w:val="28"/>
        </w:rPr>
      </w:pPr>
    </w:p>
    <w:p w:rsidR="009E4A8F" w:rsidRPr="00473C79" w:rsidRDefault="009E4A8F" w:rsidP="001768A6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Pr="003D09F9" w:rsidRDefault="009E4A8F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9E4A8F" w:rsidRPr="00473C79" w:rsidTr="00FC1EE3">
        <w:trPr>
          <w:trHeight w:val="640"/>
        </w:trPr>
        <w:tc>
          <w:tcPr>
            <w:tcW w:w="156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Наименов</w:t>
            </w:r>
            <w:r w:rsidRPr="00473C79">
              <w:t>а</w:t>
            </w:r>
            <w:r w:rsidRPr="00473C79">
              <w:t>ние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кв. м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D82B43">
            <w:pPr>
              <w:ind w:left="-57" w:right="-57"/>
              <w:jc w:val="center"/>
            </w:pPr>
            <w:r w:rsidRPr="00473C79">
              <w:t>Год</w:t>
            </w:r>
          </w:p>
          <w:p w:rsidR="009E4A8F" w:rsidRPr="00473C79" w:rsidRDefault="009E4A8F" w:rsidP="00D82B43">
            <w:pPr>
              <w:ind w:left="-57" w:right="-57"/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плуа</w:t>
            </w:r>
            <w:r>
              <w:t>-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C95AAB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C95AAB">
            <w:pPr>
              <w:jc w:val="center"/>
            </w:pPr>
            <w:r w:rsidRPr="00473C79">
              <w:t>тыс.</w:t>
            </w:r>
            <w:r>
              <w:t xml:space="preserve"> </w:t>
            </w:r>
            <w:r w:rsidRPr="00473C79">
              <w:t>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680" w:type="dxa"/>
            <w:vMerge w:val="restart"/>
          </w:tcPr>
          <w:p w:rsidR="009E4A8F" w:rsidRPr="00473C79" w:rsidRDefault="009E4A8F" w:rsidP="00C95AAB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почто</w:t>
            </w:r>
            <w:r>
              <w:t>-</w:t>
            </w:r>
            <w:r w:rsidRPr="00473C79">
              <w:t>вый адрес собственника</w:t>
            </w:r>
          </w:p>
        </w:tc>
      </w:tr>
      <w:tr w:rsidR="009E4A8F" w:rsidRPr="00473C79" w:rsidTr="00FC1EE3">
        <w:trPr>
          <w:trHeight w:val="640"/>
        </w:trPr>
        <w:tc>
          <w:tcPr>
            <w:tcW w:w="156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840" w:type="dxa"/>
          </w:tcPr>
          <w:p w:rsidR="009E4A8F" w:rsidRPr="00473C79" w:rsidRDefault="009E4A8F" w:rsidP="00E3777B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лан</w:t>
            </w:r>
            <w:r>
              <w:t>-</w:t>
            </w:r>
            <w:r w:rsidRPr="00473C79">
              <w:t>совая</w:t>
            </w:r>
          </w:p>
        </w:tc>
        <w:tc>
          <w:tcPr>
            <w:tcW w:w="960" w:type="dxa"/>
          </w:tcPr>
          <w:p w:rsidR="009E4A8F" w:rsidRPr="00473C79" w:rsidRDefault="009E4A8F" w:rsidP="00C95AAB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  <w:tc>
          <w:tcPr>
            <w:tcW w:w="1680" w:type="dxa"/>
            <w:vMerge/>
            <w:vAlign w:val="center"/>
          </w:tcPr>
          <w:p w:rsidR="009E4A8F" w:rsidRPr="00473C79" w:rsidRDefault="009E4A8F" w:rsidP="00C95AAB">
            <w:pPr>
              <w:jc w:val="center"/>
            </w:pPr>
          </w:p>
        </w:tc>
      </w:tr>
    </w:tbl>
    <w:p w:rsidR="009E4A8F" w:rsidRPr="00FC6D97" w:rsidRDefault="009E4A8F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1320"/>
        <w:gridCol w:w="840"/>
        <w:gridCol w:w="840"/>
        <w:gridCol w:w="840"/>
        <w:gridCol w:w="960"/>
        <w:gridCol w:w="1320"/>
        <w:gridCol w:w="1680"/>
      </w:tblGrid>
      <w:tr w:rsidR="009E4A8F" w:rsidRPr="00473C79" w:rsidTr="00FC1EE3">
        <w:trPr>
          <w:trHeight w:val="111"/>
        </w:trPr>
        <w:tc>
          <w:tcPr>
            <w:tcW w:w="1560" w:type="dxa"/>
          </w:tcPr>
          <w:p w:rsidR="009E4A8F" w:rsidRPr="00473C79" w:rsidRDefault="009E4A8F" w:rsidP="00FC6D97">
            <w:pPr>
              <w:jc w:val="center"/>
            </w:pPr>
            <w:r>
              <w:t>1</w:t>
            </w:r>
          </w:p>
        </w:tc>
        <w:tc>
          <w:tcPr>
            <w:tcW w:w="1320" w:type="dxa"/>
          </w:tcPr>
          <w:p w:rsidR="009E4A8F" w:rsidRPr="00473C79" w:rsidRDefault="009E4A8F" w:rsidP="00FC6D97">
            <w:pPr>
              <w:jc w:val="center"/>
            </w:pPr>
            <w:r>
              <w:t>2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9E4A8F" w:rsidRPr="00473C79" w:rsidRDefault="009E4A8F" w:rsidP="00FC6D97">
            <w:pPr>
              <w:jc w:val="center"/>
            </w:pPr>
            <w:r>
              <w:t>5</w:t>
            </w:r>
          </w:p>
        </w:tc>
        <w:tc>
          <w:tcPr>
            <w:tcW w:w="960" w:type="dxa"/>
          </w:tcPr>
          <w:p w:rsidR="009E4A8F" w:rsidRPr="00473C79" w:rsidRDefault="009E4A8F" w:rsidP="00FC6D97">
            <w:pPr>
              <w:jc w:val="center"/>
            </w:pPr>
            <w:r>
              <w:t>6</w:t>
            </w:r>
          </w:p>
        </w:tc>
        <w:tc>
          <w:tcPr>
            <w:tcW w:w="1320" w:type="dxa"/>
          </w:tcPr>
          <w:p w:rsidR="009E4A8F" w:rsidRPr="00473C79" w:rsidRDefault="009E4A8F" w:rsidP="00FC6D97">
            <w:pPr>
              <w:jc w:val="center"/>
            </w:pPr>
            <w:r>
              <w:t>7</w:t>
            </w:r>
          </w:p>
        </w:tc>
        <w:tc>
          <w:tcPr>
            <w:tcW w:w="1680" w:type="dxa"/>
          </w:tcPr>
          <w:p w:rsidR="009E4A8F" w:rsidRPr="00473C79" w:rsidRDefault="009E4A8F" w:rsidP="00FC6D97">
            <w:pPr>
              <w:jc w:val="center"/>
            </w:pPr>
            <w:r>
              <w:t>8</w:t>
            </w:r>
          </w:p>
        </w:tc>
      </w:tr>
      <w:tr w:rsidR="009E4A8F" w:rsidRPr="00473C79" w:rsidTr="00FC1EE3">
        <w:trPr>
          <w:trHeight w:val="660"/>
        </w:trPr>
        <w:tc>
          <w:tcPr>
            <w:tcW w:w="1560" w:type="dxa"/>
          </w:tcPr>
          <w:p w:rsidR="009E4A8F" w:rsidRPr="00473C79" w:rsidRDefault="009E4A8F" w:rsidP="001768A6">
            <w:pPr>
              <w:jc w:val="center"/>
            </w:pPr>
            <w:r w:rsidRPr="00473C79">
              <w:t>Книжный фонд</w:t>
            </w:r>
          </w:p>
        </w:tc>
        <w:tc>
          <w:tcPr>
            <w:tcW w:w="1320" w:type="dxa"/>
          </w:tcPr>
          <w:p w:rsidR="009E4A8F" w:rsidRDefault="009E4A8F" w:rsidP="002C5B8F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>
              <w:t>-</w:t>
            </w:r>
          </w:p>
          <w:p w:rsidR="009E4A8F" w:rsidRDefault="009E4A8F" w:rsidP="002C5B8F">
            <w:pPr>
              <w:ind w:left="-57" w:right="-57"/>
              <w:jc w:val="center"/>
            </w:pPr>
            <w:r w:rsidRPr="00473C79">
              <w:t xml:space="preserve">лый Яр, </w:t>
            </w:r>
          </w:p>
          <w:p w:rsidR="009E4A8F" w:rsidRDefault="009E4A8F" w:rsidP="002C5B8F">
            <w:pPr>
              <w:ind w:left="-57" w:right="-57"/>
              <w:jc w:val="center"/>
            </w:pPr>
            <w:r w:rsidRPr="00473C79">
              <w:t>ул. Н</w:t>
            </w:r>
            <w:r w:rsidRPr="00473C79">
              <w:t>а</w:t>
            </w:r>
            <w:r w:rsidRPr="00473C79">
              <w:t>бе</w:t>
            </w:r>
            <w:r>
              <w:t>-</w:t>
            </w:r>
            <w:r w:rsidRPr="00473C79">
              <w:t>ре</w:t>
            </w:r>
            <w:r>
              <w:t>ж</w:t>
            </w:r>
            <w:r w:rsidRPr="00473C79">
              <w:t>ная,</w:t>
            </w:r>
            <w:r>
              <w:t xml:space="preserve"> </w:t>
            </w:r>
            <w:r w:rsidRPr="00473C79">
              <w:t>57</w:t>
            </w:r>
            <w:r>
              <w:t>,</w:t>
            </w:r>
          </w:p>
          <w:p w:rsidR="009E4A8F" w:rsidRPr="00473C79" w:rsidRDefault="009E4A8F" w:rsidP="002C5B8F">
            <w:pPr>
              <w:ind w:left="-57" w:right="-57"/>
              <w:jc w:val="center"/>
            </w:pPr>
            <w:r w:rsidRPr="00473C79">
              <w:t>СДК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-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  <w:bookmarkStart w:id="2" w:name="_GoBack"/>
            <w:bookmarkEnd w:id="2"/>
          </w:p>
          <w:p w:rsidR="009E4A8F" w:rsidRPr="00473C79" w:rsidRDefault="009E4A8F" w:rsidP="001768A6">
            <w:pPr>
              <w:jc w:val="center"/>
            </w:pPr>
            <w:r w:rsidRPr="00473C79">
              <w:t>1958</w:t>
            </w:r>
          </w:p>
        </w:tc>
        <w:tc>
          <w:tcPr>
            <w:tcW w:w="84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960" w:type="dxa"/>
          </w:tcPr>
          <w:p w:rsidR="009E4A8F" w:rsidRDefault="009E4A8F" w:rsidP="001768A6">
            <w:pPr>
              <w:jc w:val="center"/>
            </w:pPr>
          </w:p>
          <w:p w:rsidR="009E4A8F" w:rsidRPr="00473C79" w:rsidRDefault="009E4A8F" w:rsidP="001768A6">
            <w:pPr>
              <w:jc w:val="center"/>
            </w:pPr>
            <w:r w:rsidRPr="00473C79">
              <w:t>86,27</w:t>
            </w:r>
          </w:p>
        </w:tc>
        <w:tc>
          <w:tcPr>
            <w:tcW w:w="1320" w:type="dxa"/>
          </w:tcPr>
          <w:p w:rsidR="009E4A8F" w:rsidRPr="00473C79" w:rsidRDefault="009E4A8F" w:rsidP="001768A6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680" w:type="dxa"/>
          </w:tcPr>
          <w:p w:rsidR="009E4A8F" w:rsidRPr="00473C79" w:rsidRDefault="009E4A8F" w:rsidP="001768A6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1768A6">
            <w:pPr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9E4A8F" w:rsidRPr="00473C79" w:rsidRDefault="009E4A8F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9E4A8F" w:rsidRDefault="009E4A8F" w:rsidP="00D412D5">
      <w:pPr>
        <w:ind w:right="185"/>
        <w:rPr>
          <w:sz w:val="28"/>
          <w:szCs w:val="28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9E4A8F" w:rsidRPr="00473C79" w:rsidTr="00FC1EE3">
        <w:trPr>
          <w:cantSplit/>
          <w:trHeight w:val="583"/>
        </w:trPr>
        <w:tc>
          <w:tcPr>
            <w:tcW w:w="5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№</w:t>
            </w:r>
          </w:p>
          <w:p w:rsidR="009E4A8F" w:rsidRPr="00473C79" w:rsidRDefault="009E4A8F" w:rsidP="00F80D83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14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F80D83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F80D83">
            <w:pPr>
              <w:jc w:val="center"/>
            </w:pPr>
            <w:r w:rsidRPr="00473C79">
              <w:t>тыс. рублей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F80D83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9E4A8F" w:rsidRPr="00473C79" w:rsidTr="00FC6D97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9E4A8F" w:rsidRPr="00473C79" w:rsidRDefault="009E4A8F" w:rsidP="00F80D83"/>
        </w:tc>
        <w:tc>
          <w:tcPr>
            <w:tcW w:w="1260" w:type="dxa"/>
            <w:vMerge/>
            <w:vAlign w:val="center"/>
          </w:tcPr>
          <w:p w:rsidR="009E4A8F" w:rsidRPr="00473C79" w:rsidRDefault="009E4A8F" w:rsidP="00F80D83">
            <w:pPr>
              <w:ind w:left="-107" w:right="-108"/>
            </w:pPr>
          </w:p>
        </w:tc>
        <w:tc>
          <w:tcPr>
            <w:tcW w:w="1440" w:type="dxa"/>
            <w:vMerge/>
            <w:vAlign w:val="center"/>
          </w:tcPr>
          <w:p w:rsidR="009E4A8F" w:rsidRPr="00473C79" w:rsidRDefault="009E4A8F" w:rsidP="00F80D83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F80D83"/>
        </w:tc>
        <w:tc>
          <w:tcPr>
            <w:tcW w:w="900" w:type="dxa"/>
            <w:vMerge/>
            <w:vAlign w:val="center"/>
          </w:tcPr>
          <w:p w:rsidR="009E4A8F" w:rsidRPr="00473C79" w:rsidRDefault="009E4A8F" w:rsidP="00F80D83">
            <w:pPr>
              <w:ind w:left="-108" w:right="-108"/>
            </w:pPr>
          </w:p>
        </w:tc>
        <w:tc>
          <w:tcPr>
            <w:tcW w:w="900" w:type="dxa"/>
          </w:tcPr>
          <w:p w:rsidR="009E4A8F" w:rsidRPr="00473C79" w:rsidRDefault="009E4A8F" w:rsidP="008944E6">
            <w:pPr>
              <w:ind w:left="-57" w:right="-57"/>
              <w:jc w:val="center"/>
            </w:pPr>
            <w:r>
              <w:t>б</w:t>
            </w:r>
            <w:r w:rsidRPr="00473C79">
              <w:t>ала</w:t>
            </w:r>
            <w:r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F80D83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F80D83"/>
        </w:tc>
        <w:tc>
          <w:tcPr>
            <w:tcW w:w="1320" w:type="dxa"/>
            <w:vMerge/>
            <w:vAlign w:val="center"/>
          </w:tcPr>
          <w:p w:rsidR="009E4A8F" w:rsidRPr="00473C79" w:rsidRDefault="009E4A8F" w:rsidP="00F80D83"/>
        </w:tc>
      </w:tr>
    </w:tbl>
    <w:p w:rsidR="009E4A8F" w:rsidRPr="003D09F9" w:rsidRDefault="009E4A8F" w:rsidP="00D412D5">
      <w:pPr>
        <w:ind w:right="185"/>
        <w:rPr>
          <w:sz w:val="2"/>
          <w:szCs w:val="2"/>
        </w:rPr>
      </w:pPr>
    </w:p>
    <w:tbl>
      <w:tblPr>
        <w:tblW w:w="94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440"/>
        <w:gridCol w:w="840"/>
        <w:gridCol w:w="900"/>
        <w:gridCol w:w="900"/>
        <w:gridCol w:w="900"/>
        <w:gridCol w:w="1320"/>
        <w:gridCol w:w="1320"/>
      </w:tblGrid>
      <w:tr w:rsidR="009E4A8F" w:rsidRPr="00473C79" w:rsidTr="00FC6D97">
        <w:trPr>
          <w:cantSplit/>
          <w:trHeight w:val="291"/>
          <w:tblHeader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  <w:r>
              <w:t>7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>
              <w:t>9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Отечес</w:t>
            </w:r>
            <w:r w:rsidRPr="00473C79">
              <w:t>т</w:t>
            </w:r>
            <w:r w:rsidRPr="00473C79">
              <w:t>венной войны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1975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174,67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159,45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9E4A8F" w:rsidRPr="00473C79" w:rsidRDefault="009E4A8F" w:rsidP="00596468">
            <w:pPr>
              <w:ind w:left="-57"/>
              <w:jc w:val="center"/>
            </w:pPr>
            <w:r w:rsidRPr="00473C79">
              <w:t>Мемор</w:t>
            </w:r>
            <w:r w:rsidRPr="00473C79">
              <w:t>и</w:t>
            </w:r>
            <w:r w:rsidRPr="00473C79">
              <w:t>альная доска в честь Г</w:t>
            </w:r>
            <w:r w:rsidRPr="00473C79">
              <w:t>е</w:t>
            </w:r>
            <w:r w:rsidRPr="00473C79">
              <w:t>роя С</w:t>
            </w:r>
            <w:r w:rsidRPr="00473C79">
              <w:t>о</w:t>
            </w:r>
            <w:r w:rsidRPr="00473C79">
              <w:t>ветского Союза капитана 1 ранга Трипол</w:t>
            </w:r>
            <w:r w:rsidRPr="00473C79">
              <w:t>ь</w:t>
            </w:r>
            <w:r w:rsidRPr="00473C79">
              <w:t>ск</w:t>
            </w:r>
            <w:r>
              <w:t>о</w:t>
            </w:r>
            <w:r w:rsidRPr="00473C79">
              <w:t>го</w:t>
            </w:r>
            <w:r>
              <w:t> </w:t>
            </w:r>
            <w:r w:rsidRPr="00473C79">
              <w:t>А.В.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пос. Р</w:t>
            </w:r>
            <w:r w:rsidRPr="00473C79">
              <w:t>а</w:t>
            </w:r>
            <w:r w:rsidRPr="00473C79">
              <w:t>кушка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2009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50,92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38,62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67F31">
        <w:trPr>
          <w:cantSplit/>
          <w:trHeight w:val="291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3.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Памятник поги</w:t>
            </w:r>
            <w:r w:rsidRPr="00473C79">
              <w:t>б</w:t>
            </w:r>
            <w:r w:rsidRPr="00473C79">
              <w:t>шим в годы В</w:t>
            </w:r>
            <w:r w:rsidRPr="00473C79">
              <w:t>е</w:t>
            </w:r>
            <w:r w:rsidRPr="00473C79">
              <w:t>ликой Отечес</w:t>
            </w:r>
            <w:r w:rsidRPr="00473C79">
              <w:t>т</w:t>
            </w:r>
            <w:r w:rsidRPr="00473C79">
              <w:t>венной войны</w:t>
            </w:r>
          </w:p>
        </w:tc>
        <w:tc>
          <w:tcPr>
            <w:tcW w:w="144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>
              <w:t>е</w:t>
            </w:r>
            <w:r w:rsidRPr="00473C79">
              <w:t>лый Яр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1990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192,29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176,89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9E4A8F" w:rsidRPr="00473C79" w:rsidRDefault="009E4A8F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9E4A8F" w:rsidRPr="003D09F9" w:rsidRDefault="009E4A8F" w:rsidP="00D412D5">
      <w:pPr>
        <w:ind w:left="-142" w:right="-286" w:firstLine="850"/>
        <w:jc w:val="both"/>
        <w:rPr>
          <w:sz w:val="28"/>
          <w:szCs w:val="28"/>
        </w:rPr>
      </w:pPr>
    </w:p>
    <w:p w:rsidR="009E4A8F" w:rsidRPr="00473C79" w:rsidRDefault="009E4A8F" w:rsidP="00D412D5">
      <w:pPr>
        <w:ind w:right="-286" w:firstLine="72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9E4A8F" w:rsidRDefault="009E4A8F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9E4A8F" w:rsidRPr="00473C79" w:rsidTr="00FC1EE3">
        <w:trPr>
          <w:cantSplit/>
          <w:trHeight w:val="422"/>
        </w:trPr>
        <w:tc>
          <w:tcPr>
            <w:tcW w:w="54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№</w:t>
            </w:r>
          </w:p>
          <w:p w:rsidR="009E4A8F" w:rsidRPr="00473C79" w:rsidRDefault="009E4A8F" w:rsidP="00023E8F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6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объекта</w:t>
            </w:r>
          </w:p>
        </w:tc>
        <w:tc>
          <w:tcPr>
            <w:tcW w:w="84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Год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9E4A8F" w:rsidRPr="00473C79" w:rsidRDefault="009E4A8F" w:rsidP="00023E8F">
            <w:pPr>
              <w:jc w:val="center"/>
            </w:pPr>
            <w:r w:rsidRPr="00473C79">
              <w:t>Стоимость,</w:t>
            </w:r>
          </w:p>
          <w:p w:rsidR="009E4A8F" w:rsidRPr="00473C79" w:rsidRDefault="009E4A8F" w:rsidP="00023E8F">
            <w:pPr>
              <w:jc w:val="center"/>
            </w:pPr>
            <w:r w:rsidRPr="00473C79">
              <w:t>тыс. рублей</w:t>
            </w:r>
          </w:p>
        </w:tc>
        <w:tc>
          <w:tcPr>
            <w:tcW w:w="138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320" w:type="dxa"/>
            <w:vMerge w:val="restart"/>
          </w:tcPr>
          <w:p w:rsidR="009E4A8F" w:rsidRPr="00473C79" w:rsidRDefault="009E4A8F" w:rsidP="00023E8F">
            <w:pPr>
              <w:jc w:val="center"/>
            </w:pPr>
            <w:r w:rsidRPr="00473C79">
              <w:t>Юридич</w:t>
            </w:r>
            <w:r w:rsidRPr="00473C79">
              <w:t>е</w:t>
            </w:r>
            <w:r>
              <w:t>ский/</w:t>
            </w:r>
            <w:r w:rsidRPr="00473C79">
              <w:t>поч</w:t>
            </w:r>
            <w:r>
              <w:t>-</w:t>
            </w:r>
            <w:r w:rsidRPr="00473C79">
              <w:t>товый а</w:t>
            </w:r>
            <w:r w:rsidRPr="00473C79">
              <w:t>д</w:t>
            </w:r>
            <w:r w:rsidRPr="00473C79">
              <w:t>рес собс</w:t>
            </w:r>
            <w:r w:rsidRPr="00473C79">
              <w:t>т</w:t>
            </w:r>
            <w:r w:rsidRPr="00473C79">
              <w:t>венника</w:t>
            </w:r>
          </w:p>
        </w:tc>
      </w:tr>
      <w:tr w:rsidR="009E4A8F" w:rsidRPr="00473C79" w:rsidTr="003D09F9">
        <w:trPr>
          <w:cantSplit/>
          <w:trHeight w:val="798"/>
        </w:trPr>
        <w:tc>
          <w:tcPr>
            <w:tcW w:w="540" w:type="dxa"/>
            <w:vMerge/>
            <w:vAlign w:val="center"/>
          </w:tcPr>
          <w:p w:rsidR="009E4A8F" w:rsidRPr="00473C79" w:rsidRDefault="009E4A8F" w:rsidP="00023E8F"/>
        </w:tc>
        <w:tc>
          <w:tcPr>
            <w:tcW w:w="1260" w:type="dxa"/>
            <w:vMerge/>
            <w:vAlign w:val="center"/>
          </w:tcPr>
          <w:p w:rsidR="009E4A8F" w:rsidRPr="00473C79" w:rsidRDefault="009E4A8F" w:rsidP="00023E8F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9E4A8F" w:rsidRPr="00473C79" w:rsidRDefault="009E4A8F" w:rsidP="00023E8F">
            <w:pPr>
              <w:ind w:right="-52"/>
            </w:pPr>
          </w:p>
        </w:tc>
        <w:tc>
          <w:tcPr>
            <w:tcW w:w="840" w:type="dxa"/>
            <w:vMerge/>
            <w:vAlign w:val="center"/>
          </w:tcPr>
          <w:p w:rsidR="009E4A8F" w:rsidRPr="00473C79" w:rsidRDefault="009E4A8F" w:rsidP="00023E8F"/>
        </w:tc>
        <w:tc>
          <w:tcPr>
            <w:tcW w:w="900" w:type="dxa"/>
            <w:vMerge/>
            <w:vAlign w:val="center"/>
          </w:tcPr>
          <w:p w:rsidR="009E4A8F" w:rsidRPr="00473C79" w:rsidRDefault="009E4A8F" w:rsidP="00023E8F">
            <w:pPr>
              <w:ind w:left="-108" w:right="-108"/>
            </w:pPr>
          </w:p>
        </w:tc>
        <w:tc>
          <w:tcPr>
            <w:tcW w:w="900" w:type="dxa"/>
          </w:tcPr>
          <w:p w:rsidR="009E4A8F" w:rsidRPr="00473C79" w:rsidRDefault="009E4A8F" w:rsidP="008E7EAF">
            <w:pPr>
              <w:ind w:left="-57" w:right="-57"/>
              <w:jc w:val="center"/>
            </w:pPr>
            <w:r w:rsidRPr="00473C79">
              <w:t>б</w:t>
            </w:r>
            <w:r>
              <w:t>а</w:t>
            </w:r>
            <w:r w:rsidRPr="00473C79">
              <w:t>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9E4A8F" w:rsidRPr="00473C79" w:rsidRDefault="009E4A8F" w:rsidP="00023E8F">
            <w:pPr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1380" w:type="dxa"/>
            <w:vMerge/>
            <w:vAlign w:val="center"/>
          </w:tcPr>
          <w:p w:rsidR="009E4A8F" w:rsidRPr="00473C79" w:rsidRDefault="009E4A8F" w:rsidP="00023E8F"/>
        </w:tc>
        <w:tc>
          <w:tcPr>
            <w:tcW w:w="1320" w:type="dxa"/>
            <w:vMerge/>
            <w:vAlign w:val="center"/>
          </w:tcPr>
          <w:p w:rsidR="009E4A8F" w:rsidRPr="00473C79" w:rsidRDefault="009E4A8F" w:rsidP="00023E8F"/>
        </w:tc>
      </w:tr>
    </w:tbl>
    <w:p w:rsidR="009E4A8F" w:rsidRPr="003D09F9" w:rsidRDefault="009E4A8F" w:rsidP="003D09F9">
      <w:pPr>
        <w:ind w:left="-120" w:right="-286" w:firstLine="120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260"/>
        <w:gridCol w:w="1320"/>
        <w:gridCol w:w="840"/>
        <w:gridCol w:w="900"/>
        <w:gridCol w:w="900"/>
        <w:gridCol w:w="900"/>
        <w:gridCol w:w="1380"/>
        <w:gridCol w:w="1320"/>
      </w:tblGrid>
      <w:tr w:rsidR="009E4A8F" w:rsidRPr="00473C79" w:rsidTr="003D09F9">
        <w:trPr>
          <w:cantSplit/>
          <w:trHeight w:val="183"/>
          <w:tblHeader/>
        </w:trPr>
        <w:tc>
          <w:tcPr>
            <w:tcW w:w="540" w:type="dxa"/>
          </w:tcPr>
          <w:p w:rsidR="009E4A8F" w:rsidRPr="00473C79" w:rsidRDefault="009E4A8F" w:rsidP="003D09F9">
            <w:pPr>
              <w:jc w:val="center"/>
            </w:pPr>
            <w:r>
              <w:t>1</w:t>
            </w:r>
          </w:p>
        </w:tc>
        <w:tc>
          <w:tcPr>
            <w:tcW w:w="1260" w:type="dxa"/>
          </w:tcPr>
          <w:p w:rsidR="009E4A8F" w:rsidRPr="00473C79" w:rsidRDefault="009E4A8F" w:rsidP="003D09F9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9E4A8F" w:rsidRPr="00473C79" w:rsidRDefault="009E4A8F" w:rsidP="003D09F9">
            <w:pPr>
              <w:jc w:val="center"/>
            </w:pPr>
            <w:r>
              <w:t>3</w:t>
            </w:r>
          </w:p>
        </w:tc>
        <w:tc>
          <w:tcPr>
            <w:tcW w:w="840" w:type="dxa"/>
          </w:tcPr>
          <w:p w:rsidR="009E4A8F" w:rsidRPr="00473C79" w:rsidRDefault="009E4A8F" w:rsidP="003D09F9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9E4A8F" w:rsidRPr="00473C79" w:rsidRDefault="009E4A8F" w:rsidP="003D09F9">
            <w:pPr>
              <w:jc w:val="center"/>
            </w:pPr>
            <w:r>
              <w:t>7</w:t>
            </w:r>
          </w:p>
        </w:tc>
        <w:tc>
          <w:tcPr>
            <w:tcW w:w="1380" w:type="dxa"/>
          </w:tcPr>
          <w:p w:rsidR="009E4A8F" w:rsidRPr="00473C79" w:rsidRDefault="009E4A8F" w:rsidP="003D09F9">
            <w:pPr>
              <w:jc w:val="center"/>
            </w:pPr>
            <w:r>
              <w:t>8</w:t>
            </w:r>
          </w:p>
        </w:tc>
        <w:tc>
          <w:tcPr>
            <w:tcW w:w="1320" w:type="dxa"/>
          </w:tcPr>
          <w:p w:rsidR="009E4A8F" w:rsidRPr="00473C79" w:rsidRDefault="009E4A8F" w:rsidP="003D09F9">
            <w:pPr>
              <w:jc w:val="center"/>
            </w:pPr>
            <w:r>
              <w:t>9</w:t>
            </w:r>
          </w:p>
        </w:tc>
      </w:tr>
      <w:tr w:rsidR="009E4A8F" w:rsidRPr="00473C79" w:rsidTr="00CE5283">
        <w:trPr>
          <w:cantSplit/>
          <w:trHeight w:val="400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1.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 xml:space="preserve">венное 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 xml:space="preserve">бухта Средняя 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  <w:tr w:rsidR="009E4A8F" w:rsidRPr="00473C79" w:rsidTr="00CE5283">
        <w:trPr>
          <w:cantSplit/>
          <w:trHeight w:val="400"/>
        </w:trPr>
        <w:tc>
          <w:tcPr>
            <w:tcW w:w="540" w:type="dxa"/>
          </w:tcPr>
          <w:p w:rsidR="009E4A8F" w:rsidRPr="00473C79" w:rsidRDefault="009E4A8F" w:rsidP="00481D2A">
            <w:pPr>
              <w:jc w:val="center"/>
            </w:pPr>
            <w:r w:rsidRPr="00473C79">
              <w:t>2.</w:t>
            </w:r>
          </w:p>
        </w:tc>
        <w:tc>
          <w:tcPr>
            <w:tcW w:w="1260" w:type="dxa"/>
          </w:tcPr>
          <w:p w:rsidR="009E4A8F" w:rsidRPr="00473C79" w:rsidRDefault="009E4A8F" w:rsidP="00481D2A">
            <w:pPr>
              <w:jc w:val="center"/>
            </w:pPr>
            <w:r w:rsidRPr="00473C79">
              <w:t>Общес</w:t>
            </w:r>
            <w:r w:rsidRPr="00473C79">
              <w:t>т</w:t>
            </w:r>
            <w:r w:rsidRPr="00473C79">
              <w:t>венное</w:t>
            </w:r>
          </w:p>
          <w:p w:rsidR="009E4A8F" w:rsidRPr="00473C79" w:rsidRDefault="009E4A8F" w:rsidP="00481D2A">
            <w:pPr>
              <w:jc w:val="center"/>
            </w:pPr>
            <w:r w:rsidRPr="00473C79">
              <w:t>кладбище</w:t>
            </w:r>
          </w:p>
        </w:tc>
        <w:tc>
          <w:tcPr>
            <w:tcW w:w="1320" w:type="dxa"/>
          </w:tcPr>
          <w:p w:rsidR="009E4A8F" w:rsidRPr="00473C79" w:rsidRDefault="009E4A8F" w:rsidP="00481D2A">
            <w:pPr>
              <w:jc w:val="center"/>
            </w:pPr>
            <w:r w:rsidRPr="00473C79">
              <w:t>с. Вес</w:t>
            </w:r>
            <w:r w:rsidRPr="00473C79">
              <w:t>е</w:t>
            </w:r>
            <w:r w:rsidRPr="00473C79">
              <w:t>лый Яр, ул. Заре</w:t>
            </w:r>
            <w:r w:rsidRPr="00473C79">
              <w:t>ч</w:t>
            </w:r>
            <w:r w:rsidRPr="00473C79">
              <w:t>ная</w:t>
            </w:r>
          </w:p>
        </w:tc>
        <w:tc>
          <w:tcPr>
            <w:tcW w:w="84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30000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</w:p>
          <w:p w:rsidR="009E4A8F" w:rsidRPr="00473C79" w:rsidRDefault="009E4A8F" w:rsidP="00481D2A">
            <w:pPr>
              <w:jc w:val="center"/>
            </w:pPr>
            <w:r w:rsidRPr="00473C79">
              <w:t>-</w:t>
            </w:r>
          </w:p>
        </w:tc>
        <w:tc>
          <w:tcPr>
            <w:tcW w:w="1380" w:type="dxa"/>
          </w:tcPr>
          <w:p w:rsidR="009E4A8F" w:rsidRPr="00473C79" w:rsidRDefault="009E4A8F" w:rsidP="00481D2A">
            <w:pPr>
              <w:jc w:val="center"/>
            </w:pPr>
            <w:r w:rsidRPr="00473C79">
              <w:t>Вес</w:t>
            </w:r>
            <w:r>
              <w:t>е</w:t>
            </w:r>
            <w:r w:rsidRPr="00473C79">
              <w:t>ло</w:t>
            </w:r>
            <w:r w:rsidRPr="00473C79">
              <w:t>я</w:t>
            </w:r>
            <w:r w:rsidRPr="00473C79">
              <w:t>ровское сельское поселение</w:t>
            </w:r>
          </w:p>
        </w:tc>
        <w:tc>
          <w:tcPr>
            <w:tcW w:w="1320" w:type="dxa"/>
          </w:tcPr>
          <w:p w:rsidR="009E4A8F" w:rsidRDefault="009E4A8F" w:rsidP="009B54F2">
            <w:pPr>
              <w:ind w:left="-57" w:right="-57"/>
              <w:jc w:val="center"/>
            </w:pPr>
            <w:r w:rsidRPr="00473C79">
              <w:t>с. Вес</w:t>
            </w:r>
            <w:r>
              <w:t>е</w:t>
            </w:r>
            <w:r w:rsidRPr="00473C79">
              <w:t xml:space="preserve">лый Яр, </w:t>
            </w:r>
          </w:p>
          <w:p w:rsidR="009E4A8F" w:rsidRPr="00473C79" w:rsidRDefault="009E4A8F" w:rsidP="009B54F2">
            <w:pPr>
              <w:ind w:left="-57" w:right="-57"/>
              <w:jc w:val="center"/>
            </w:pPr>
            <w:r w:rsidRPr="00473C79">
              <w:t>ул. Тракт</w:t>
            </w:r>
            <w:r w:rsidRPr="00473C79">
              <w:t>о</w:t>
            </w:r>
            <w:r w:rsidRPr="00473C79">
              <w:t>вая, 33</w:t>
            </w:r>
          </w:p>
        </w:tc>
      </w:tr>
    </w:tbl>
    <w:p w:rsidR="009E4A8F" w:rsidRPr="00473C79" w:rsidRDefault="009E4A8F" w:rsidP="00D412D5">
      <w:pPr>
        <w:ind w:firstLine="708"/>
        <w:jc w:val="center"/>
        <w:rPr>
          <w:sz w:val="28"/>
          <w:szCs w:val="28"/>
        </w:rPr>
      </w:pPr>
    </w:p>
    <w:sectPr w:rsidR="009E4A8F" w:rsidRPr="00473C79" w:rsidSect="00FE55DD">
      <w:headerReference w:type="even" r:id="rId8"/>
      <w:headerReference w:type="defaul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A8F" w:rsidRDefault="009E4A8F">
      <w:r>
        <w:separator/>
      </w:r>
    </w:p>
  </w:endnote>
  <w:endnote w:type="continuationSeparator" w:id="0">
    <w:p w:rsidR="009E4A8F" w:rsidRDefault="009E4A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A8F" w:rsidRDefault="009E4A8F">
      <w:r>
        <w:separator/>
      </w:r>
    </w:p>
  </w:footnote>
  <w:footnote w:type="continuationSeparator" w:id="0">
    <w:p w:rsidR="009E4A8F" w:rsidRDefault="009E4A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8F" w:rsidRDefault="009E4A8F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A8F" w:rsidRDefault="009E4A8F" w:rsidP="00D412D5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A8F" w:rsidRDefault="009E4A8F" w:rsidP="00481D2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9E4A8F" w:rsidRDefault="009E4A8F" w:rsidP="00D412D5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49"/>
    <w:rsid w:val="00002A84"/>
    <w:rsid w:val="00010EC7"/>
    <w:rsid w:val="00011698"/>
    <w:rsid w:val="00013C2A"/>
    <w:rsid w:val="00016986"/>
    <w:rsid w:val="00022ACD"/>
    <w:rsid w:val="00023E8F"/>
    <w:rsid w:val="00025B69"/>
    <w:rsid w:val="00027A6F"/>
    <w:rsid w:val="00030C57"/>
    <w:rsid w:val="0003260C"/>
    <w:rsid w:val="00045C5C"/>
    <w:rsid w:val="000532E8"/>
    <w:rsid w:val="00053F98"/>
    <w:rsid w:val="0005568D"/>
    <w:rsid w:val="0006002F"/>
    <w:rsid w:val="00070F43"/>
    <w:rsid w:val="00070FA2"/>
    <w:rsid w:val="00077B63"/>
    <w:rsid w:val="000836F0"/>
    <w:rsid w:val="00085141"/>
    <w:rsid w:val="0008693C"/>
    <w:rsid w:val="00087F29"/>
    <w:rsid w:val="00094694"/>
    <w:rsid w:val="000964BF"/>
    <w:rsid w:val="000969C9"/>
    <w:rsid w:val="000A5D84"/>
    <w:rsid w:val="000B1E90"/>
    <w:rsid w:val="000C32B7"/>
    <w:rsid w:val="000C3CB4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0000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4817"/>
    <w:rsid w:val="00150C7D"/>
    <w:rsid w:val="00151419"/>
    <w:rsid w:val="00155485"/>
    <w:rsid w:val="00155A07"/>
    <w:rsid w:val="00157273"/>
    <w:rsid w:val="00160FF9"/>
    <w:rsid w:val="00162043"/>
    <w:rsid w:val="00165CFA"/>
    <w:rsid w:val="00166078"/>
    <w:rsid w:val="00166592"/>
    <w:rsid w:val="00166D35"/>
    <w:rsid w:val="00167364"/>
    <w:rsid w:val="00175FCE"/>
    <w:rsid w:val="001768A6"/>
    <w:rsid w:val="00176E68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1F09FF"/>
    <w:rsid w:val="0020010F"/>
    <w:rsid w:val="0020202F"/>
    <w:rsid w:val="00207DF2"/>
    <w:rsid w:val="00210DC0"/>
    <w:rsid w:val="00211898"/>
    <w:rsid w:val="0022077B"/>
    <w:rsid w:val="002222FE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665C6"/>
    <w:rsid w:val="00271541"/>
    <w:rsid w:val="00271EED"/>
    <w:rsid w:val="00275271"/>
    <w:rsid w:val="00275C68"/>
    <w:rsid w:val="00277FBE"/>
    <w:rsid w:val="0028443E"/>
    <w:rsid w:val="002934AD"/>
    <w:rsid w:val="00296191"/>
    <w:rsid w:val="002A1D94"/>
    <w:rsid w:val="002A4991"/>
    <w:rsid w:val="002B08A6"/>
    <w:rsid w:val="002B3B44"/>
    <w:rsid w:val="002C1956"/>
    <w:rsid w:val="002C345F"/>
    <w:rsid w:val="002C3AF8"/>
    <w:rsid w:val="002C5B8F"/>
    <w:rsid w:val="002C671B"/>
    <w:rsid w:val="002D38A7"/>
    <w:rsid w:val="002D4764"/>
    <w:rsid w:val="002D6CF9"/>
    <w:rsid w:val="002E1C2D"/>
    <w:rsid w:val="002E1F26"/>
    <w:rsid w:val="002E34E3"/>
    <w:rsid w:val="002E6BD8"/>
    <w:rsid w:val="002E7693"/>
    <w:rsid w:val="002F0704"/>
    <w:rsid w:val="002F1A28"/>
    <w:rsid w:val="002F25AC"/>
    <w:rsid w:val="002F262D"/>
    <w:rsid w:val="002F6E39"/>
    <w:rsid w:val="00300F10"/>
    <w:rsid w:val="003010D7"/>
    <w:rsid w:val="00302FE0"/>
    <w:rsid w:val="00304607"/>
    <w:rsid w:val="00307B14"/>
    <w:rsid w:val="003126FC"/>
    <w:rsid w:val="00316C39"/>
    <w:rsid w:val="0031797F"/>
    <w:rsid w:val="003235F1"/>
    <w:rsid w:val="003304F4"/>
    <w:rsid w:val="00330BC6"/>
    <w:rsid w:val="00332722"/>
    <w:rsid w:val="003345D8"/>
    <w:rsid w:val="00334BB0"/>
    <w:rsid w:val="003354D6"/>
    <w:rsid w:val="00337B9B"/>
    <w:rsid w:val="003401D4"/>
    <w:rsid w:val="00343D20"/>
    <w:rsid w:val="003456CA"/>
    <w:rsid w:val="00345E20"/>
    <w:rsid w:val="003462BB"/>
    <w:rsid w:val="00346FC6"/>
    <w:rsid w:val="00356B75"/>
    <w:rsid w:val="00360A5C"/>
    <w:rsid w:val="00365080"/>
    <w:rsid w:val="003704CD"/>
    <w:rsid w:val="00374005"/>
    <w:rsid w:val="00374768"/>
    <w:rsid w:val="00381150"/>
    <w:rsid w:val="00383B9D"/>
    <w:rsid w:val="00384EA7"/>
    <w:rsid w:val="003865AA"/>
    <w:rsid w:val="00390F6C"/>
    <w:rsid w:val="00393D88"/>
    <w:rsid w:val="003A432C"/>
    <w:rsid w:val="003A4D98"/>
    <w:rsid w:val="003A602E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9F9"/>
    <w:rsid w:val="003D16E1"/>
    <w:rsid w:val="003D22E8"/>
    <w:rsid w:val="003D29F1"/>
    <w:rsid w:val="003F1727"/>
    <w:rsid w:val="003F3E56"/>
    <w:rsid w:val="003F4A05"/>
    <w:rsid w:val="003F7964"/>
    <w:rsid w:val="0040047E"/>
    <w:rsid w:val="00402F3F"/>
    <w:rsid w:val="00410B36"/>
    <w:rsid w:val="004126F8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658E"/>
    <w:rsid w:val="004C7149"/>
    <w:rsid w:val="004D1391"/>
    <w:rsid w:val="004D148A"/>
    <w:rsid w:val="004D22A1"/>
    <w:rsid w:val="004E1490"/>
    <w:rsid w:val="004E445C"/>
    <w:rsid w:val="004E5D15"/>
    <w:rsid w:val="004F04D1"/>
    <w:rsid w:val="004F6C72"/>
    <w:rsid w:val="00500377"/>
    <w:rsid w:val="0050100F"/>
    <w:rsid w:val="0051091C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0725"/>
    <w:rsid w:val="00554C36"/>
    <w:rsid w:val="00561197"/>
    <w:rsid w:val="0056510D"/>
    <w:rsid w:val="00571101"/>
    <w:rsid w:val="005734DA"/>
    <w:rsid w:val="00574C0B"/>
    <w:rsid w:val="0057673C"/>
    <w:rsid w:val="00580790"/>
    <w:rsid w:val="00583763"/>
    <w:rsid w:val="00586B2E"/>
    <w:rsid w:val="00592963"/>
    <w:rsid w:val="00596468"/>
    <w:rsid w:val="00597245"/>
    <w:rsid w:val="005A034A"/>
    <w:rsid w:val="005A1839"/>
    <w:rsid w:val="005A38CB"/>
    <w:rsid w:val="005A47B7"/>
    <w:rsid w:val="005B07F2"/>
    <w:rsid w:val="005B16C5"/>
    <w:rsid w:val="005B1D1E"/>
    <w:rsid w:val="005B2043"/>
    <w:rsid w:val="005B5477"/>
    <w:rsid w:val="005C208D"/>
    <w:rsid w:val="005C4E0B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13B7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40D72"/>
    <w:rsid w:val="00645CFB"/>
    <w:rsid w:val="00655E28"/>
    <w:rsid w:val="006560A4"/>
    <w:rsid w:val="006571D4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F65"/>
    <w:rsid w:val="0069179B"/>
    <w:rsid w:val="006A7A32"/>
    <w:rsid w:val="006C2C80"/>
    <w:rsid w:val="006C5DFF"/>
    <w:rsid w:val="006D0007"/>
    <w:rsid w:val="006D5752"/>
    <w:rsid w:val="006E2239"/>
    <w:rsid w:val="006E28B1"/>
    <w:rsid w:val="006F064E"/>
    <w:rsid w:val="006F695B"/>
    <w:rsid w:val="006F6F00"/>
    <w:rsid w:val="007009C3"/>
    <w:rsid w:val="00700D94"/>
    <w:rsid w:val="007012C2"/>
    <w:rsid w:val="007051DB"/>
    <w:rsid w:val="00705345"/>
    <w:rsid w:val="00705E6E"/>
    <w:rsid w:val="00711204"/>
    <w:rsid w:val="0071469B"/>
    <w:rsid w:val="007147EB"/>
    <w:rsid w:val="00723C78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2F8E"/>
    <w:rsid w:val="007536D2"/>
    <w:rsid w:val="00756B95"/>
    <w:rsid w:val="00756E82"/>
    <w:rsid w:val="00761F48"/>
    <w:rsid w:val="00763F06"/>
    <w:rsid w:val="00775003"/>
    <w:rsid w:val="0077693F"/>
    <w:rsid w:val="00777D33"/>
    <w:rsid w:val="00785393"/>
    <w:rsid w:val="00792B57"/>
    <w:rsid w:val="00793903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13D1"/>
    <w:rsid w:val="007D4C87"/>
    <w:rsid w:val="007D69CA"/>
    <w:rsid w:val="007F3B6D"/>
    <w:rsid w:val="0080211A"/>
    <w:rsid w:val="008055E6"/>
    <w:rsid w:val="00806924"/>
    <w:rsid w:val="00810A6E"/>
    <w:rsid w:val="00816557"/>
    <w:rsid w:val="008179DC"/>
    <w:rsid w:val="00821038"/>
    <w:rsid w:val="008219E0"/>
    <w:rsid w:val="00823A46"/>
    <w:rsid w:val="008248B3"/>
    <w:rsid w:val="008259AE"/>
    <w:rsid w:val="00833802"/>
    <w:rsid w:val="00844E47"/>
    <w:rsid w:val="00845DC6"/>
    <w:rsid w:val="00846DB4"/>
    <w:rsid w:val="00847884"/>
    <w:rsid w:val="0085043C"/>
    <w:rsid w:val="008679AF"/>
    <w:rsid w:val="00867B65"/>
    <w:rsid w:val="00870DEA"/>
    <w:rsid w:val="00872904"/>
    <w:rsid w:val="00873AE3"/>
    <w:rsid w:val="00880C59"/>
    <w:rsid w:val="008917E5"/>
    <w:rsid w:val="008944E6"/>
    <w:rsid w:val="008A0858"/>
    <w:rsid w:val="008A30DB"/>
    <w:rsid w:val="008A608B"/>
    <w:rsid w:val="008B4F2F"/>
    <w:rsid w:val="008B53EC"/>
    <w:rsid w:val="008B7712"/>
    <w:rsid w:val="008C14BA"/>
    <w:rsid w:val="008C2A6D"/>
    <w:rsid w:val="008C480C"/>
    <w:rsid w:val="008C62B0"/>
    <w:rsid w:val="008D37FE"/>
    <w:rsid w:val="008D4698"/>
    <w:rsid w:val="008E7AA1"/>
    <w:rsid w:val="008E7EAF"/>
    <w:rsid w:val="00900764"/>
    <w:rsid w:val="009015C6"/>
    <w:rsid w:val="009046A3"/>
    <w:rsid w:val="00904BBA"/>
    <w:rsid w:val="00906663"/>
    <w:rsid w:val="00916905"/>
    <w:rsid w:val="0091754B"/>
    <w:rsid w:val="0092261D"/>
    <w:rsid w:val="00923128"/>
    <w:rsid w:val="0093423E"/>
    <w:rsid w:val="00937EB6"/>
    <w:rsid w:val="009428F6"/>
    <w:rsid w:val="00944640"/>
    <w:rsid w:val="00962B0E"/>
    <w:rsid w:val="0096376D"/>
    <w:rsid w:val="0096774D"/>
    <w:rsid w:val="00967EB6"/>
    <w:rsid w:val="00972E25"/>
    <w:rsid w:val="00973157"/>
    <w:rsid w:val="009737D5"/>
    <w:rsid w:val="009762EB"/>
    <w:rsid w:val="00977AA3"/>
    <w:rsid w:val="009814BD"/>
    <w:rsid w:val="009839D6"/>
    <w:rsid w:val="009873B8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2961"/>
    <w:rsid w:val="009B404D"/>
    <w:rsid w:val="009B54F2"/>
    <w:rsid w:val="009C05B0"/>
    <w:rsid w:val="009C284E"/>
    <w:rsid w:val="009C7A97"/>
    <w:rsid w:val="009D1BED"/>
    <w:rsid w:val="009D4B4E"/>
    <w:rsid w:val="009E22BD"/>
    <w:rsid w:val="009E4A8F"/>
    <w:rsid w:val="009E6E9F"/>
    <w:rsid w:val="009F12F5"/>
    <w:rsid w:val="009F6765"/>
    <w:rsid w:val="00A0725F"/>
    <w:rsid w:val="00A11460"/>
    <w:rsid w:val="00A13C7B"/>
    <w:rsid w:val="00A13D3F"/>
    <w:rsid w:val="00A148BB"/>
    <w:rsid w:val="00A14CDC"/>
    <w:rsid w:val="00A14F2A"/>
    <w:rsid w:val="00A22DDA"/>
    <w:rsid w:val="00A320AC"/>
    <w:rsid w:val="00A440A9"/>
    <w:rsid w:val="00A45A5A"/>
    <w:rsid w:val="00A45B88"/>
    <w:rsid w:val="00A462AF"/>
    <w:rsid w:val="00A544DE"/>
    <w:rsid w:val="00A56ABE"/>
    <w:rsid w:val="00A60255"/>
    <w:rsid w:val="00A7242E"/>
    <w:rsid w:val="00A75B3D"/>
    <w:rsid w:val="00A8415C"/>
    <w:rsid w:val="00A842CC"/>
    <w:rsid w:val="00A876EC"/>
    <w:rsid w:val="00A87D0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59D9"/>
    <w:rsid w:val="00AE69A1"/>
    <w:rsid w:val="00AE76BD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5E26"/>
    <w:rsid w:val="00B42969"/>
    <w:rsid w:val="00B43B88"/>
    <w:rsid w:val="00B46AC6"/>
    <w:rsid w:val="00B533C1"/>
    <w:rsid w:val="00B603A5"/>
    <w:rsid w:val="00B62444"/>
    <w:rsid w:val="00B662E0"/>
    <w:rsid w:val="00B67CC2"/>
    <w:rsid w:val="00B74FB5"/>
    <w:rsid w:val="00B81107"/>
    <w:rsid w:val="00B84FD5"/>
    <w:rsid w:val="00B84FE1"/>
    <w:rsid w:val="00B921BF"/>
    <w:rsid w:val="00B93F54"/>
    <w:rsid w:val="00B9752D"/>
    <w:rsid w:val="00B976D9"/>
    <w:rsid w:val="00BA3B61"/>
    <w:rsid w:val="00BA3C60"/>
    <w:rsid w:val="00BB0A1A"/>
    <w:rsid w:val="00BB5D9D"/>
    <w:rsid w:val="00BB5E48"/>
    <w:rsid w:val="00BC0DF0"/>
    <w:rsid w:val="00BC53B7"/>
    <w:rsid w:val="00BE17C0"/>
    <w:rsid w:val="00BE22F2"/>
    <w:rsid w:val="00BE55E7"/>
    <w:rsid w:val="00BE7510"/>
    <w:rsid w:val="00BF1B2B"/>
    <w:rsid w:val="00BF595D"/>
    <w:rsid w:val="00C118CD"/>
    <w:rsid w:val="00C11E95"/>
    <w:rsid w:val="00C177B2"/>
    <w:rsid w:val="00C17FA5"/>
    <w:rsid w:val="00C2555E"/>
    <w:rsid w:val="00C2769F"/>
    <w:rsid w:val="00C3073F"/>
    <w:rsid w:val="00C3511C"/>
    <w:rsid w:val="00C36DF6"/>
    <w:rsid w:val="00C40EEE"/>
    <w:rsid w:val="00C44EAF"/>
    <w:rsid w:val="00C50056"/>
    <w:rsid w:val="00C56617"/>
    <w:rsid w:val="00C56BB2"/>
    <w:rsid w:val="00C65BE9"/>
    <w:rsid w:val="00C65D9D"/>
    <w:rsid w:val="00C6709C"/>
    <w:rsid w:val="00C67C7E"/>
    <w:rsid w:val="00C67F31"/>
    <w:rsid w:val="00C7024E"/>
    <w:rsid w:val="00C73D09"/>
    <w:rsid w:val="00C76C07"/>
    <w:rsid w:val="00C81CBF"/>
    <w:rsid w:val="00C84018"/>
    <w:rsid w:val="00C8416A"/>
    <w:rsid w:val="00C921A4"/>
    <w:rsid w:val="00C95AAB"/>
    <w:rsid w:val="00C975E8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60BD"/>
    <w:rsid w:val="00CF65A4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B43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697A"/>
    <w:rsid w:val="00DB1A5E"/>
    <w:rsid w:val="00DB56DB"/>
    <w:rsid w:val="00DD272D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05E64"/>
    <w:rsid w:val="00E0731C"/>
    <w:rsid w:val="00E16424"/>
    <w:rsid w:val="00E22CA5"/>
    <w:rsid w:val="00E26E3F"/>
    <w:rsid w:val="00E347EC"/>
    <w:rsid w:val="00E3777B"/>
    <w:rsid w:val="00E40E77"/>
    <w:rsid w:val="00E44FA2"/>
    <w:rsid w:val="00E468A8"/>
    <w:rsid w:val="00E541E6"/>
    <w:rsid w:val="00E608ED"/>
    <w:rsid w:val="00E64C5D"/>
    <w:rsid w:val="00E707CC"/>
    <w:rsid w:val="00E82D84"/>
    <w:rsid w:val="00E848E9"/>
    <w:rsid w:val="00EA7510"/>
    <w:rsid w:val="00EB058C"/>
    <w:rsid w:val="00EB6D47"/>
    <w:rsid w:val="00ED14FD"/>
    <w:rsid w:val="00EE0E78"/>
    <w:rsid w:val="00EE106D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14A9"/>
    <w:rsid w:val="00F16E99"/>
    <w:rsid w:val="00F17664"/>
    <w:rsid w:val="00F2603D"/>
    <w:rsid w:val="00F26AF0"/>
    <w:rsid w:val="00F37C91"/>
    <w:rsid w:val="00F403D0"/>
    <w:rsid w:val="00F44139"/>
    <w:rsid w:val="00F460FD"/>
    <w:rsid w:val="00F55724"/>
    <w:rsid w:val="00F60FB2"/>
    <w:rsid w:val="00F63241"/>
    <w:rsid w:val="00F70280"/>
    <w:rsid w:val="00F73E7E"/>
    <w:rsid w:val="00F75708"/>
    <w:rsid w:val="00F76B81"/>
    <w:rsid w:val="00F77FB7"/>
    <w:rsid w:val="00F80D83"/>
    <w:rsid w:val="00F811C8"/>
    <w:rsid w:val="00F847DA"/>
    <w:rsid w:val="00F90243"/>
    <w:rsid w:val="00F93BD2"/>
    <w:rsid w:val="00F9445F"/>
    <w:rsid w:val="00F97DAB"/>
    <w:rsid w:val="00FA0470"/>
    <w:rsid w:val="00FA39C4"/>
    <w:rsid w:val="00FA570C"/>
    <w:rsid w:val="00FB3FF5"/>
    <w:rsid w:val="00FB47C5"/>
    <w:rsid w:val="00FB628D"/>
    <w:rsid w:val="00FC14A3"/>
    <w:rsid w:val="00FC1EE3"/>
    <w:rsid w:val="00FC6916"/>
    <w:rsid w:val="00FC6D97"/>
    <w:rsid w:val="00FC7F01"/>
    <w:rsid w:val="00FD15AE"/>
    <w:rsid w:val="00FD4B0C"/>
    <w:rsid w:val="00FD6C37"/>
    <w:rsid w:val="00FE004D"/>
    <w:rsid w:val="00FE55DD"/>
    <w:rsid w:val="00FE720E"/>
    <w:rsid w:val="00FF1A96"/>
    <w:rsid w:val="00FF3FA0"/>
    <w:rsid w:val="00FF5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49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00008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C7149"/>
    <w:rPr>
      <w:rFonts w:ascii="Arial" w:hAnsi="Arial"/>
      <w:b/>
      <w:color w:val="000080"/>
      <w:sz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styleId="Hyperlink">
    <w:name w:val="Hyperlink"/>
    <w:basedOn w:val="DefaultParagraphFont"/>
    <w:uiPriority w:val="99"/>
    <w:semiHidden/>
    <w:rsid w:val="004C714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26B08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50C4"/>
    <w:rPr>
      <w:rFonts w:eastAsia="Times New Roman"/>
      <w:sz w:val="2"/>
    </w:rPr>
  </w:style>
  <w:style w:type="paragraph" w:styleId="Header">
    <w:name w:val="header"/>
    <w:basedOn w:val="Normal"/>
    <w:link w:val="HeaderChar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D16E1"/>
    <w:rPr>
      <w:rFonts w:eastAsia="Times New Roman"/>
      <w:sz w:val="24"/>
    </w:rPr>
  </w:style>
  <w:style w:type="character" w:styleId="PageNumber">
    <w:name w:val="page number"/>
    <w:basedOn w:val="DefaultParagraphFont"/>
    <w:uiPriority w:val="99"/>
    <w:rsid w:val="00D412D5"/>
    <w:rPr>
      <w:rFonts w:cs="Times New Roman"/>
    </w:rPr>
  </w:style>
  <w:style w:type="table" w:styleId="TableGrid">
    <w:name w:val="Table Grid"/>
    <w:basedOn w:val="TableNormal"/>
    <w:uiPriority w:val="99"/>
    <w:locked/>
    <w:rsid w:val="00D412D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Содержимое таблицы"/>
    <w:basedOn w:val="Normal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0">
    <w:name w:val="Нормальный (таблица)"/>
    <w:basedOn w:val="Normal"/>
    <w:next w:val="Normal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1">
    <w:name w:val="Гипертекстовая ссылка"/>
    <w:uiPriority w:val="99"/>
    <w:rsid w:val="00D412D5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63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1316</TotalTime>
  <Pages>15</Pages>
  <Words>2850</Words>
  <Characters>16250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medvedev_g_v</cp:lastModifiedBy>
  <cp:revision>432</cp:revision>
  <cp:lastPrinted>2015-03-17T04:23:00Z</cp:lastPrinted>
  <dcterms:created xsi:type="dcterms:W3CDTF">2014-09-03T23:23:00Z</dcterms:created>
  <dcterms:modified xsi:type="dcterms:W3CDTF">2015-03-17T04:30:00Z</dcterms:modified>
</cp:coreProperties>
</file>