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BE0544" w:rsidRDefault="002E2513">
            <w:pPr>
              <w:pStyle w:val="1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0;text-align:left;margin-left:352.8pt;margin-top:43.2pt;width:201.6pt;height:57.6pt;z-index:251657728;mso-position-horizontal-relative:page;mso-position-vertical-relative:page" o:allowincell="f" stroked="f">
                  <v:textbox style="mso-next-textbox:#_x0000_s1027" inset="0,0,0,0">
                    <w:txbxContent>
                      <w:p w:rsidR="008E5AC3" w:rsidRDefault="0034770A" w:rsidP="002E2513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</w:t>
                        </w:r>
                        <w:r w:rsidR="002E2513">
                          <w:rPr>
                            <w:sz w:val="20"/>
                          </w:rPr>
                          <w:t>подготовлен комитетом</w:t>
                        </w:r>
                        <w:r w:rsidR="008E5AC3">
                          <w:rPr>
                            <w:sz w:val="20"/>
                          </w:rPr>
                          <w:br/>
                        </w:r>
                        <w:r w:rsidR="002E2513"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  <w:proofErr w:type="gramStart"/>
                        <w:r w:rsidR="002E2513">
                          <w:rPr>
                            <w:sz w:val="20"/>
                          </w:rPr>
                          <w:t>по</w:t>
                        </w:r>
                        <w:proofErr w:type="gramEnd"/>
                        <w:r w:rsidR="002E2513">
                          <w:rPr>
                            <w:sz w:val="20"/>
                          </w:rPr>
                          <w:t xml:space="preserve"> </w:t>
                        </w:r>
                      </w:p>
                      <w:p w:rsidR="002E2513" w:rsidRDefault="002E2513" w:rsidP="002E2513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экономической политике и</w:t>
                        </w:r>
                      </w:p>
                      <w:p w:rsidR="002E2513" w:rsidRDefault="002E2513" w:rsidP="002E2513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собственности</w:t>
                        </w:r>
                        <w:bookmarkStart w:id="0" w:name="_GoBack"/>
                        <w:bookmarkEnd w:id="0"/>
                      </w:p>
                    </w:txbxContent>
                  </v:textbox>
                  <w10:wrap anchorx="page" anchory="page"/>
                </v:shape>
              </w:pic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00608" w:rsidRDefault="00A73D4B" w:rsidP="00A73D4B">
      <w:pPr>
        <w:jc w:val="center"/>
        <w:rPr>
          <w:b/>
        </w:rPr>
      </w:pPr>
      <w:r>
        <w:rPr>
          <w:b/>
        </w:rPr>
        <w:t xml:space="preserve">О РАЗГРАНИЧЕНИИ ОБЪЕКТОВ МУНИЦИПАЛЬНОЙ СОБСТВЕННОСТИ МЕЖДУ СЕЛЬСКИМИ ПОСЕЛЕНИЯМИ </w:t>
      </w:r>
      <w:proofErr w:type="spellStart"/>
      <w:r w:rsidR="00CF77A0">
        <w:rPr>
          <w:b/>
        </w:rPr>
        <w:t>ДАЛЬНЕРЕЧЕНСКОГО</w:t>
      </w:r>
      <w:proofErr w:type="spellEnd"/>
      <w:r w:rsidR="00E95AE9">
        <w:rPr>
          <w:b/>
        </w:rPr>
        <w:t xml:space="preserve"> МУНИЦИПАЛЬНОГО РАЙОНА </w:t>
      </w:r>
    </w:p>
    <w:p w:rsidR="00BE0544" w:rsidRDefault="00E95AE9" w:rsidP="00A73D4B">
      <w:pPr>
        <w:jc w:val="center"/>
        <w:rPr>
          <w:b/>
        </w:rPr>
      </w:pPr>
      <w:r>
        <w:rPr>
          <w:b/>
        </w:rPr>
        <w:t xml:space="preserve">И </w:t>
      </w:r>
      <w:proofErr w:type="spellStart"/>
      <w:r w:rsidR="00CF77A0">
        <w:rPr>
          <w:b/>
        </w:rPr>
        <w:t>ДАЛЬНЕРЕЧЕНСКИМ</w:t>
      </w:r>
      <w:proofErr w:type="spellEnd"/>
      <w:r>
        <w:rPr>
          <w:b/>
        </w:rPr>
        <w:t xml:space="preserve"> МУНИЦИПАЛЬНЫМ РАЙОНОМ</w:t>
      </w:r>
    </w:p>
    <w:p w:rsidR="00800608" w:rsidRDefault="00800608" w:rsidP="00A73D4B">
      <w:pPr>
        <w:jc w:val="center"/>
        <w:rPr>
          <w:b/>
        </w:rPr>
      </w:pPr>
    </w:p>
    <w:p w:rsidR="00800608" w:rsidRDefault="00800608" w:rsidP="00800608">
      <w:pPr>
        <w:jc w:val="both"/>
      </w:pPr>
      <w:r>
        <w:tab/>
      </w: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  <w:r w:rsidR="0013487C">
        <w:t xml:space="preserve"> 25 марта </w:t>
      </w:r>
      <w:r w:rsidR="0013487C">
        <w:br/>
        <w:t>2015 года в первом чтении</w:t>
      </w:r>
    </w:p>
    <w:p w:rsidR="00800608" w:rsidRDefault="0013487C" w:rsidP="0013487C">
      <w:pPr>
        <w:ind w:firstLine="709"/>
        <w:jc w:val="both"/>
      </w:pPr>
      <w:proofErr w:type="gramStart"/>
      <w:r w:rsidRPr="0013487C">
        <w:t>Принят</w:t>
      </w:r>
      <w:proofErr w:type="gramEnd"/>
      <w:r w:rsidRPr="0013487C">
        <w:t xml:space="preserve"> Законодательным Собранием Приморского края</w:t>
      </w:r>
    </w:p>
    <w:p w:rsidR="0013487C" w:rsidRDefault="0013487C" w:rsidP="0013487C">
      <w:pPr>
        <w:ind w:firstLine="709"/>
        <w:jc w:val="both"/>
      </w:pPr>
    </w:p>
    <w:p w:rsidR="000039DE" w:rsidRDefault="00800608" w:rsidP="000039DE">
      <w:pPr>
        <w:jc w:val="both"/>
      </w:pPr>
      <w:r>
        <w:tab/>
      </w:r>
      <w:r w:rsidR="000039DE">
        <w:t>СТАТЬЯ 1</w:t>
      </w:r>
    </w:p>
    <w:p w:rsidR="000039DE" w:rsidRDefault="000039DE" w:rsidP="000039DE">
      <w:pPr>
        <w:ind w:firstLine="709"/>
        <w:jc w:val="both"/>
      </w:pPr>
      <w:r>
        <w:t xml:space="preserve">Передать движимое и недвижимое имущество, находящееся в муниципальной собственности </w:t>
      </w:r>
      <w:proofErr w:type="spellStart"/>
      <w:r w:rsidR="00505D88" w:rsidRPr="00505D88">
        <w:t>Веденкинского</w:t>
      </w:r>
      <w:proofErr w:type="spellEnd"/>
      <w:r w:rsidR="00505D88" w:rsidRPr="00505D88">
        <w:t xml:space="preserve"> </w:t>
      </w:r>
      <w:r>
        <w:t xml:space="preserve">сельского поселения, в собственность </w:t>
      </w:r>
      <w:proofErr w:type="spellStart"/>
      <w:r w:rsidR="00CF77A0">
        <w:t>Дальнереченского</w:t>
      </w:r>
      <w:proofErr w:type="spellEnd"/>
      <w:r>
        <w:t xml:space="preserve"> муниципального района согласно приложению 1</w:t>
      </w:r>
      <w:r w:rsidR="00C60932">
        <w:t xml:space="preserve"> </w:t>
      </w:r>
      <w:r w:rsidR="00C60932" w:rsidRPr="00C60932">
        <w:t>к настоящему Закону</w:t>
      </w:r>
      <w:r>
        <w:t>.</w:t>
      </w:r>
    </w:p>
    <w:p w:rsidR="000039DE" w:rsidRDefault="000039DE" w:rsidP="000039DE">
      <w:pPr>
        <w:jc w:val="both"/>
      </w:pPr>
      <w:r>
        <w:tab/>
      </w:r>
    </w:p>
    <w:p w:rsidR="000039DE" w:rsidRDefault="000039DE" w:rsidP="000039DE">
      <w:pPr>
        <w:ind w:firstLine="709"/>
        <w:jc w:val="both"/>
      </w:pPr>
      <w:r>
        <w:t xml:space="preserve">СТАТЬЯ 2. </w:t>
      </w:r>
    </w:p>
    <w:p w:rsidR="000039DE" w:rsidRDefault="000039DE" w:rsidP="000039DE">
      <w:pPr>
        <w:ind w:firstLine="709"/>
        <w:jc w:val="both"/>
      </w:pPr>
      <w:r>
        <w:t xml:space="preserve">Передать движимое и недвижимое имущество, находящееся в муниципальной собственности </w:t>
      </w:r>
      <w:r w:rsidR="00505D88" w:rsidRPr="00505D88">
        <w:t xml:space="preserve">Малиновского </w:t>
      </w:r>
      <w:r>
        <w:t xml:space="preserve">сельского поселения, в собственность </w:t>
      </w:r>
      <w:proofErr w:type="spellStart"/>
      <w:r w:rsidR="00CF77A0">
        <w:t>Дальнереченского</w:t>
      </w:r>
      <w:proofErr w:type="spellEnd"/>
      <w:r>
        <w:t xml:space="preserve"> муниципального района согласно </w:t>
      </w:r>
      <w:r w:rsidR="004E4638">
        <w:br/>
      </w:r>
      <w:r>
        <w:t>приложению 2</w:t>
      </w:r>
      <w:r w:rsidR="00107805" w:rsidRPr="00107805">
        <w:t xml:space="preserve"> к настоящему Закону</w:t>
      </w:r>
      <w:r>
        <w:t>.</w:t>
      </w:r>
    </w:p>
    <w:p w:rsidR="000039DE" w:rsidRDefault="000039DE" w:rsidP="000039DE">
      <w:pPr>
        <w:jc w:val="both"/>
      </w:pPr>
    </w:p>
    <w:p w:rsidR="000039DE" w:rsidRDefault="000039DE" w:rsidP="000039DE">
      <w:pPr>
        <w:jc w:val="both"/>
      </w:pPr>
      <w:r>
        <w:tab/>
        <w:t xml:space="preserve">СТАТЬЯ 3. </w:t>
      </w:r>
    </w:p>
    <w:p w:rsidR="000039DE" w:rsidRDefault="000039DE" w:rsidP="000039DE">
      <w:pPr>
        <w:ind w:firstLine="709"/>
        <w:jc w:val="both"/>
      </w:pPr>
      <w:r>
        <w:t xml:space="preserve">Передать движимое и недвижимое имущество, находящееся в муниципальной собственности </w:t>
      </w:r>
      <w:proofErr w:type="spellStart"/>
      <w:r w:rsidR="00AF3BE8" w:rsidRPr="00AF3BE8">
        <w:t>Ореховского</w:t>
      </w:r>
      <w:proofErr w:type="spellEnd"/>
      <w:r w:rsidR="00AF3BE8" w:rsidRPr="00AF3BE8">
        <w:t xml:space="preserve"> </w:t>
      </w:r>
      <w:r>
        <w:t xml:space="preserve">сельского поселения, в собственность </w:t>
      </w:r>
      <w:proofErr w:type="spellStart"/>
      <w:r w:rsidR="00CF77A0">
        <w:t>Дальнереченского</w:t>
      </w:r>
      <w:proofErr w:type="spellEnd"/>
      <w:r>
        <w:t xml:space="preserve"> муниципального района согласно </w:t>
      </w:r>
      <w:r w:rsidR="006939CF">
        <w:br/>
      </w:r>
      <w:r>
        <w:t>приложению 3</w:t>
      </w:r>
      <w:r w:rsidR="00107805" w:rsidRPr="00107805">
        <w:t xml:space="preserve"> к настоящему Закону</w:t>
      </w:r>
      <w:r>
        <w:t>.</w:t>
      </w:r>
    </w:p>
    <w:p w:rsidR="000039DE" w:rsidRDefault="000039DE" w:rsidP="000039DE">
      <w:pPr>
        <w:jc w:val="both"/>
      </w:pPr>
    </w:p>
    <w:p w:rsidR="000039DE" w:rsidRDefault="000039DE" w:rsidP="000039DE">
      <w:pPr>
        <w:jc w:val="both"/>
      </w:pPr>
      <w:r>
        <w:tab/>
        <w:t xml:space="preserve">СТАТЬЯ 4. </w:t>
      </w:r>
    </w:p>
    <w:p w:rsidR="000039DE" w:rsidRDefault="000039DE" w:rsidP="005A7A63">
      <w:pPr>
        <w:ind w:firstLine="709"/>
        <w:jc w:val="both"/>
      </w:pPr>
      <w:r>
        <w:t xml:space="preserve">Передать движимое и недвижимое имущество, находящееся в муниципальной собственности </w:t>
      </w:r>
      <w:proofErr w:type="spellStart"/>
      <w:r w:rsidR="00E72EFF" w:rsidRPr="00E72EFF">
        <w:t>Ракитненского</w:t>
      </w:r>
      <w:proofErr w:type="spellEnd"/>
      <w:r w:rsidR="00E72EFF" w:rsidRPr="00E72EFF">
        <w:t xml:space="preserve"> </w:t>
      </w:r>
      <w:r>
        <w:t xml:space="preserve">сельского поселения, в собственность </w:t>
      </w:r>
      <w:proofErr w:type="spellStart"/>
      <w:r w:rsidR="00CF77A0">
        <w:t>Дальнереченского</w:t>
      </w:r>
      <w:proofErr w:type="spellEnd"/>
      <w:r>
        <w:t xml:space="preserve"> муниципального района согласно </w:t>
      </w:r>
      <w:r w:rsidR="004E4638">
        <w:br/>
      </w:r>
      <w:r>
        <w:t>приложению 4</w:t>
      </w:r>
      <w:r w:rsidR="00107805" w:rsidRPr="00107805">
        <w:t xml:space="preserve"> к настоящему Закону</w:t>
      </w:r>
      <w:r>
        <w:t>.</w:t>
      </w:r>
    </w:p>
    <w:p w:rsidR="000039DE" w:rsidRDefault="000039DE" w:rsidP="000039DE">
      <w:pPr>
        <w:jc w:val="both"/>
      </w:pPr>
    </w:p>
    <w:p w:rsidR="000039DE" w:rsidRDefault="000039DE" w:rsidP="000039DE">
      <w:pPr>
        <w:jc w:val="both"/>
      </w:pPr>
      <w:r>
        <w:tab/>
        <w:t xml:space="preserve">СТАТЬЯ 5. </w:t>
      </w:r>
    </w:p>
    <w:p w:rsidR="000039DE" w:rsidRDefault="000039DE" w:rsidP="005A7A63">
      <w:pPr>
        <w:ind w:firstLine="709"/>
        <w:jc w:val="both"/>
      </w:pPr>
      <w:r>
        <w:t xml:space="preserve">Передать движимое и недвижимое имущество, находящееся в муниципальной собственности </w:t>
      </w:r>
      <w:r w:rsidR="00E72EFF" w:rsidRPr="00E72EFF">
        <w:t xml:space="preserve">Рождественского </w:t>
      </w:r>
      <w:r>
        <w:t xml:space="preserve">сельского поселения, в собственность </w:t>
      </w:r>
      <w:proofErr w:type="spellStart"/>
      <w:r w:rsidR="00CF77A0">
        <w:t>Дальнереченского</w:t>
      </w:r>
      <w:proofErr w:type="spellEnd"/>
      <w:r>
        <w:t xml:space="preserve"> муниципального района согласно </w:t>
      </w:r>
      <w:r w:rsidR="004E4638">
        <w:br/>
      </w:r>
      <w:r>
        <w:t>приложению 5</w:t>
      </w:r>
      <w:r w:rsidR="00107805" w:rsidRPr="00107805">
        <w:t xml:space="preserve"> к настоящему Закону</w:t>
      </w:r>
      <w:r>
        <w:t>.</w:t>
      </w:r>
    </w:p>
    <w:p w:rsidR="000039DE" w:rsidRDefault="000039DE" w:rsidP="000039DE">
      <w:pPr>
        <w:jc w:val="both"/>
      </w:pPr>
    </w:p>
    <w:p w:rsidR="00BD3052" w:rsidRDefault="000039DE" w:rsidP="00BD3052">
      <w:pPr>
        <w:jc w:val="both"/>
      </w:pPr>
      <w:r>
        <w:tab/>
      </w:r>
    </w:p>
    <w:p w:rsidR="00BD3052" w:rsidRDefault="00BD3052" w:rsidP="00BD3052">
      <w:pPr>
        <w:jc w:val="both"/>
      </w:pPr>
    </w:p>
    <w:p w:rsidR="000039DE" w:rsidRDefault="000039DE" w:rsidP="00BD3052">
      <w:pPr>
        <w:ind w:firstLine="709"/>
        <w:jc w:val="both"/>
      </w:pPr>
      <w:r>
        <w:lastRenderedPageBreak/>
        <w:t xml:space="preserve">СТАТЬЯ 6. </w:t>
      </w:r>
    </w:p>
    <w:p w:rsidR="000039DE" w:rsidRDefault="000039DE" w:rsidP="005A7A63">
      <w:pPr>
        <w:ind w:firstLine="709"/>
        <w:jc w:val="both"/>
      </w:pPr>
      <w:r>
        <w:t xml:space="preserve">Передать движимое и недвижимое имущество, находящееся в муниципальной собственности </w:t>
      </w:r>
      <w:proofErr w:type="spellStart"/>
      <w:r w:rsidR="008B30EE" w:rsidRPr="008B30EE">
        <w:t>Сальского</w:t>
      </w:r>
      <w:proofErr w:type="spellEnd"/>
      <w:r w:rsidR="008B30EE" w:rsidRPr="008B30EE">
        <w:t xml:space="preserve"> </w:t>
      </w:r>
      <w:r>
        <w:t xml:space="preserve">сельского поселения, в собственность </w:t>
      </w:r>
      <w:proofErr w:type="spellStart"/>
      <w:r w:rsidR="00CF77A0">
        <w:t>Дальнереченского</w:t>
      </w:r>
      <w:proofErr w:type="spellEnd"/>
      <w:r>
        <w:t xml:space="preserve"> муниципального района согласно </w:t>
      </w:r>
      <w:r w:rsidR="004E4638">
        <w:br/>
      </w:r>
      <w:r>
        <w:t>приложению 6</w:t>
      </w:r>
      <w:r w:rsidR="00107805" w:rsidRPr="00107805">
        <w:t xml:space="preserve"> к настоящему Закону</w:t>
      </w:r>
      <w:r>
        <w:t>.</w:t>
      </w:r>
    </w:p>
    <w:p w:rsidR="000039DE" w:rsidRDefault="000039DE" w:rsidP="000039DE">
      <w:pPr>
        <w:jc w:val="both"/>
      </w:pPr>
    </w:p>
    <w:p w:rsidR="000039DE" w:rsidRDefault="000039DE" w:rsidP="005A7A63">
      <w:pPr>
        <w:ind w:firstLine="709"/>
        <w:jc w:val="both"/>
      </w:pPr>
      <w:r>
        <w:t>СТАТЬЯ 7.</w:t>
      </w:r>
    </w:p>
    <w:p w:rsidR="000039DE" w:rsidRDefault="000039DE" w:rsidP="005A7A63">
      <w:pPr>
        <w:ind w:firstLine="709"/>
        <w:jc w:val="both"/>
      </w:pPr>
      <w:r>
        <w:t xml:space="preserve">Органы местного самоуправления </w:t>
      </w:r>
      <w:proofErr w:type="spellStart"/>
      <w:r w:rsidR="008E04BF" w:rsidRPr="008E04BF">
        <w:t>Веденкинского</w:t>
      </w:r>
      <w:proofErr w:type="spellEnd"/>
      <w:r w:rsidR="008E04BF" w:rsidRPr="008E04BF">
        <w:t xml:space="preserve"> сельского поселения, Малиновского сельского поселения, </w:t>
      </w:r>
      <w:proofErr w:type="spellStart"/>
      <w:r w:rsidR="008E04BF" w:rsidRPr="008E04BF">
        <w:t>Ракитненского</w:t>
      </w:r>
      <w:proofErr w:type="spellEnd"/>
      <w:r w:rsidR="008E04BF" w:rsidRPr="008E04BF">
        <w:t xml:space="preserve"> сельского поселения, Рождественского сельского поселения, </w:t>
      </w:r>
      <w:proofErr w:type="spellStart"/>
      <w:r w:rsidR="006E7BB0" w:rsidRPr="008E04BF">
        <w:t>Ореховского</w:t>
      </w:r>
      <w:proofErr w:type="spellEnd"/>
      <w:r w:rsidR="006E7BB0" w:rsidRPr="008E04BF">
        <w:t xml:space="preserve"> </w:t>
      </w:r>
      <w:r w:rsidR="008E04BF" w:rsidRPr="008E04BF">
        <w:t xml:space="preserve">сельского поселения, </w:t>
      </w:r>
      <w:proofErr w:type="spellStart"/>
      <w:r w:rsidR="008E04BF" w:rsidRPr="008E04BF">
        <w:t>Сальского</w:t>
      </w:r>
      <w:proofErr w:type="spellEnd"/>
      <w:r w:rsidR="008E04BF" w:rsidRPr="008E04BF">
        <w:t xml:space="preserve"> </w:t>
      </w:r>
      <w:r>
        <w:t xml:space="preserve">сельского поселения обязаны передать, а орган местного самоуправления </w:t>
      </w:r>
      <w:proofErr w:type="spellStart"/>
      <w:r w:rsidR="00CF77A0">
        <w:t>Дальнереченского</w:t>
      </w:r>
      <w:proofErr w:type="spellEnd"/>
      <w:r>
        <w:t xml:space="preserve"> муниципального района обязан принять движимое и недвижимое имущество согласно приложениям 1-6 к настоящему Закону.</w:t>
      </w:r>
    </w:p>
    <w:p w:rsidR="000039DE" w:rsidRDefault="000039DE" w:rsidP="000039DE">
      <w:pPr>
        <w:jc w:val="both"/>
      </w:pPr>
    </w:p>
    <w:p w:rsidR="000039DE" w:rsidRDefault="000039DE" w:rsidP="0045064C">
      <w:pPr>
        <w:ind w:firstLine="709"/>
        <w:jc w:val="both"/>
      </w:pPr>
      <w:r>
        <w:t>СТАТЬЯ 8.</w:t>
      </w:r>
    </w:p>
    <w:p w:rsidR="000039DE" w:rsidRDefault="000039DE" w:rsidP="0045064C">
      <w:pPr>
        <w:ind w:firstLine="709"/>
        <w:jc w:val="both"/>
      </w:pPr>
      <w:r>
        <w:t>Право собственности на имущество, передаваемое в соответствии с настоящим Законом, возникает с момента подписания передаточного акта о при</w:t>
      </w:r>
      <w:r w:rsidR="00BD3052">
        <w:t>н</w:t>
      </w:r>
      <w:r>
        <w:t>ятии имущества в муниципальную собственность.</w:t>
      </w:r>
    </w:p>
    <w:p w:rsidR="000039DE" w:rsidRDefault="000039DE" w:rsidP="000039DE">
      <w:pPr>
        <w:jc w:val="both"/>
      </w:pPr>
    </w:p>
    <w:p w:rsidR="000039DE" w:rsidRDefault="000039DE" w:rsidP="0045064C">
      <w:pPr>
        <w:ind w:firstLine="709"/>
        <w:jc w:val="both"/>
      </w:pPr>
      <w:r>
        <w:t>СТАТЬЯ 9.</w:t>
      </w:r>
    </w:p>
    <w:p w:rsidR="000039DE" w:rsidRDefault="000039DE" w:rsidP="0045064C">
      <w:pPr>
        <w:ind w:firstLine="709"/>
        <w:jc w:val="both"/>
      </w:pPr>
      <w:r>
        <w:t>Настоящий Закон вступает в силу по истечении 10 дней со дня его официального опубликования.</w:t>
      </w:r>
    </w:p>
    <w:p w:rsidR="000039DE" w:rsidRDefault="000039DE" w:rsidP="000039DE">
      <w:pPr>
        <w:jc w:val="both"/>
      </w:pPr>
    </w:p>
    <w:p w:rsidR="000039DE" w:rsidRDefault="000039DE" w:rsidP="000039DE">
      <w:pPr>
        <w:jc w:val="both"/>
      </w:pPr>
    </w:p>
    <w:p w:rsidR="00681D77" w:rsidRDefault="00681D77" w:rsidP="000039DE">
      <w:pPr>
        <w:jc w:val="both"/>
      </w:pPr>
    </w:p>
    <w:p w:rsidR="0045064C" w:rsidRDefault="000039DE" w:rsidP="000039DE">
      <w:pPr>
        <w:jc w:val="both"/>
      </w:pPr>
      <w:r>
        <w:t xml:space="preserve">Губернатор края         </w:t>
      </w:r>
      <w:r w:rsidR="0045064C">
        <w:t xml:space="preserve">                          </w:t>
      </w:r>
      <w:r>
        <w:t xml:space="preserve">                                   </w:t>
      </w:r>
      <w:proofErr w:type="spellStart"/>
      <w:r>
        <w:t>В.В</w:t>
      </w:r>
      <w:proofErr w:type="spellEnd"/>
      <w:r>
        <w:t xml:space="preserve">. </w:t>
      </w:r>
      <w:proofErr w:type="spellStart"/>
      <w:r>
        <w:t>Миклушевский</w:t>
      </w:r>
      <w:proofErr w:type="spellEnd"/>
    </w:p>
    <w:sectPr w:rsidR="0045064C" w:rsidSect="00D2012F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4A65" w:rsidRDefault="00C34A65">
      <w:r>
        <w:separator/>
      </w:r>
    </w:p>
  </w:endnote>
  <w:endnote w:type="continuationSeparator" w:id="0">
    <w:p w:rsidR="00C34A65" w:rsidRDefault="00C34A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4A65" w:rsidRDefault="00C34A65">
      <w:r>
        <w:separator/>
      </w:r>
    </w:p>
  </w:footnote>
  <w:footnote w:type="continuationSeparator" w:id="0">
    <w:p w:rsidR="00C34A65" w:rsidRDefault="00C34A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012F" w:rsidRDefault="00D2012F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2E2513">
      <w:rPr>
        <w:noProof/>
      </w:rPr>
      <w:t>2</w:t>
    </w:r>
    <w:r>
      <w:fldChar w:fldCharType="end"/>
    </w:r>
  </w:p>
  <w:p w:rsidR="00D2012F" w:rsidRDefault="00D2012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E5AC3"/>
    <w:rsid w:val="00001AF1"/>
    <w:rsid w:val="000039DE"/>
    <w:rsid w:val="00012870"/>
    <w:rsid w:val="0003118C"/>
    <w:rsid w:val="0003291F"/>
    <w:rsid w:val="00064572"/>
    <w:rsid w:val="000D7212"/>
    <w:rsid w:val="000E54C4"/>
    <w:rsid w:val="00107805"/>
    <w:rsid w:val="00111195"/>
    <w:rsid w:val="0013487C"/>
    <w:rsid w:val="002E2513"/>
    <w:rsid w:val="0034770A"/>
    <w:rsid w:val="003B26E7"/>
    <w:rsid w:val="0045064C"/>
    <w:rsid w:val="0047435B"/>
    <w:rsid w:val="004E4638"/>
    <w:rsid w:val="00505D88"/>
    <w:rsid w:val="005676F8"/>
    <w:rsid w:val="005A2827"/>
    <w:rsid w:val="005A7A63"/>
    <w:rsid w:val="00621B63"/>
    <w:rsid w:val="00667C48"/>
    <w:rsid w:val="0067676A"/>
    <w:rsid w:val="00681D77"/>
    <w:rsid w:val="0069202F"/>
    <w:rsid w:val="006939CF"/>
    <w:rsid w:val="006D7F43"/>
    <w:rsid w:val="006E1C09"/>
    <w:rsid w:val="006E7BB0"/>
    <w:rsid w:val="00776A4E"/>
    <w:rsid w:val="007A4941"/>
    <w:rsid w:val="00800608"/>
    <w:rsid w:val="008B30EE"/>
    <w:rsid w:val="008D4061"/>
    <w:rsid w:val="008E04BF"/>
    <w:rsid w:val="008E5AC3"/>
    <w:rsid w:val="0091366C"/>
    <w:rsid w:val="00A73D4B"/>
    <w:rsid w:val="00A7716D"/>
    <w:rsid w:val="00AB70F9"/>
    <w:rsid w:val="00AC31EC"/>
    <w:rsid w:val="00AD5039"/>
    <w:rsid w:val="00AF3BE8"/>
    <w:rsid w:val="00B032CD"/>
    <w:rsid w:val="00B1466D"/>
    <w:rsid w:val="00BD3052"/>
    <w:rsid w:val="00BE0544"/>
    <w:rsid w:val="00C34A65"/>
    <w:rsid w:val="00C60932"/>
    <w:rsid w:val="00C630F2"/>
    <w:rsid w:val="00C9702B"/>
    <w:rsid w:val="00CF77A0"/>
    <w:rsid w:val="00D14735"/>
    <w:rsid w:val="00D2012F"/>
    <w:rsid w:val="00D215C3"/>
    <w:rsid w:val="00D51619"/>
    <w:rsid w:val="00E34273"/>
    <w:rsid w:val="00E52202"/>
    <w:rsid w:val="00E72EFF"/>
    <w:rsid w:val="00E87DB5"/>
    <w:rsid w:val="00E939E7"/>
    <w:rsid w:val="00E95AE9"/>
    <w:rsid w:val="00F91C5A"/>
    <w:rsid w:val="00FB4C25"/>
    <w:rsid w:val="00FD1087"/>
    <w:rsid w:val="00FD2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D2012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meleva_V_A\Desktop\&#1064;&#1072;&#1073;&#1083;&#1086;&#1085;&#1099;%202008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0</TotalTime>
  <Pages>2</Pages>
  <Words>379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3</cp:revision>
  <cp:lastPrinted>2015-01-20T03:14:00Z</cp:lastPrinted>
  <dcterms:created xsi:type="dcterms:W3CDTF">2015-03-12T04:50:00Z</dcterms:created>
  <dcterms:modified xsi:type="dcterms:W3CDTF">2015-03-12T04:55:00Z</dcterms:modified>
</cp:coreProperties>
</file>