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3pt" o:ole="" fillcolor="window">
                  <v:imagedata r:id="rId7" o:title=""/>
                </v:shape>
                <o:OLEObject Type="Embed" ProgID="Word.Picture.8" ShapeID="_x0000_i1025" DrawAspect="Content" ObjectID="_148655102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96C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6C55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6C55" w:rsidRPr="00196C55">
              <w:rPr>
                <w:szCs w:val="28"/>
              </w:rPr>
              <w:t>1794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96C5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6C55" w:rsidP="0094344A">
            <w:pPr>
              <w:ind w:left="-108"/>
              <w:jc w:val="both"/>
            </w:pPr>
            <w:r w:rsidRPr="005601F6">
              <w:t xml:space="preserve">Об обращении Законодательного Собрания Приморского края                      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регулирования земельных </w:t>
            </w:r>
            <w:proofErr w:type="spellStart"/>
            <w:proofErr w:type="gramStart"/>
            <w:r w:rsidRPr="005601F6">
              <w:t>отноше</w:t>
            </w:r>
            <w:r>
              <w:t>-</w:t>
            </w:r>
            <w:r w:rsidRPr="005601F6">
              <w:t>ний</w:t>
            </w:r>
            <w:proofErr w:type="spellEnd"/>
            <w:proofErr w:type="gramEnd"/>
          </w:p>
          <w:p w:rsidR="000B3FB2" w:rsidRPr="00196C55" w:rsidRDefault="000B3FB2" w:rsidP="0094344A">
            <w:pPr>
              <w:ind w:left="-108"/>
              <w:jc w:val="both"/>
            </w:pPr>
          </w:p>
        </w:tc>
      </w:tr>
    </w:tbl>
    <w:p w:rsidR="00196C55" w:rsidRDefault="00196C55" w:rsidP="00196C55">
      <w:pPr>
        <w:ind w:firstLine="709"/>
      </w:pPr>
      <w:r>
        <w:t>Законодательное Собрание Приморского края</w:t>
      </w:r>
    </w:p>
    <w:p w:rsidR="00196C55" w:rsidRDefault="00196C55" w:rsidP="00196C55"/>
    <w:p w:rsidR="00196C55" w:rsidRDefault="00196C55" w:rsidP="00196C55">
      <w:r>
        <w:t>ПОСТАНОВЛЯЕТ:</w:t>
      </w:r>
    </w:p>
    <w:p w:rsidR="00196C55" w:rsidRDefault="00196C55" w:rsidP="00196C55"/>
    <w:p w:rsidR="00196C55" w:rsidRDefault="00196C55" w:rsidP="00196C55">
      <w:pPr>
        <w:ind w:firstLine="709"/>
        <w:jc w:val="both"/>
      </w:pPr>
      <w:r>
        <w:t>1.Принять обращение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регулирования земельных отношений (прилагается).</w:t>
      </w:r>
    </w:p>
    <w:p w:rsidR="00196C55" w:rsidRDefault="00196C55" w:rsidP="00196C55">
      <w:pPr>
        <w:ind w:firstLine="709"/>
      </w:pPr>
    </w:p>
    <w:p w:rsidR="00196C55" w:rsidRDefault="00196C55" w:rsidP="00196C55">
      <w:pPr>
        <w:ind w:firstLine="709"/>
        <w:jc w:val="both"/>
      </w:pPr>
      <w: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196C55" w:rsidRDefault="00196C55" w:rsidP="00196C55">
      <w:pPr>
        <w:ind w:firstLine="709"/>
      </w:pPr>
    </w:p>
    <w:p w:rsidR="00196C55" w:rsidRDefault="00196C55" w:rsidP="00196C55">
      <w:pPr>
        <w:ind w:firstLine="709"/>
      </w:pPr>
      <w:r>
        <w:t>3.Настоящее постановление вступает в силу со дня его принятия.</w:t>
      </w:r>
    </w:p>
    <w:p w:rsidR="00196C55" w:rsidRDefault="00196C55" w:rsidP="00196C55"/>
    <w:p w:rsidR="00196C55" w:rsidRDefault="00196C55" w:rsidP="00196C55"/>
    <w:p w:rsidR="00196C55" w:rsidRDefault="00196C55" w:rsidP="00196C55"/>
    <w:p w:rsidR="00196C55" w:rsidRDefault="00196C55" w:rsidP="00196C55">
      <w:r>
        <w:t>Председатель</w:t>
      </w:r>
    </w:p>
    <w:p w:rsidR="00196C55" w:rsidRDefault="00196C55" w:rsidP="00196C55">
      <w:r>
        <w:t>Законодательного Собрания                                                            В.В. Горчаков</w:t>
      </w:r>
      <w:bookmarkStart w:id="0" w:name="_GoBack"/>
      <w:bookmarkEnd w:id="0"/>
    </w:p>
    <w:sectPr w:rsidR="00196C5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21B" w:rsidRDefault="004E321B">
      <w:r>
        <w:separator/>
      </w:r>
    </w:p>
  </w:endnote>
  <w:endnote w:type="continuationSeparator" w:id="0">
    <w:p w:rsidR="004E321B" w:rsidRDefault="004E3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21B" w:rsidRDefault="004E321B">
      <w:r>
        <w:separator/>
      </w:r>
    </w:p>
  </w:footnote>
  <w:footnote w:type="continuationSeparator" w:id="0">
    <w:p w:rsidR="004E321B" w:rsidRDefault="004E3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6C55"/>
    <w:rsid w:val="00057575"/>
    <w:rsid w:val="000B3FB2"/>
    <w:rsid w:val="000D628E"/>
    <w:rsid w:val="000E5228"/>
    <w:rsid w:val="00123119"/>
    <w:rsid w:val="00155F7F"/>
    <w:rsid w:val="00172D2E"/>
    <w:rsid w:val="00196C55"/>
    <w:rsid w:val="003325F4"/>
    <w:rsid w:val="00392E21"/>
    <w:rsid w:val="004B69FA"/>
    <w:rsid w:val="004D1A01"/>
    <w:rsid w:val="004E321B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2015-02-25T06:12:00Z</cp:lastPrinted>
  <dcterms:created xsi:type="dcterms:W3CDTF">2015-02-25T06:11:00Z</dcterms:created>
  <dcterms:modified xsi:type="dcterms:W3CDTF">2015-02-27T04:04:00Z</dcterms:modified>
</cp:coreProperties>
</file>