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522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D0E3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D0E31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D0E31" w:rsidRPr="002D0E31">
              <w:rPr>
                <w:szCs w:val="28"/>
              </w:rPr>
              <w:t>1790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D0E3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D0E31" w:rsidP="0094344A">
            <w:pPr>
              <w:ind w:left="-108"/>
              <w:jc w:val="both"/>
            </w:pPr>
            <w:r w:rsidRPr="002D0E31">
              <w:t>О проекте закона Приморского края "О внесении изменений в Закон Приморского края "Об образовании в Приморском крае"</w:t>
            </w:r>
          </w:p>
          <w:p w:rsidR="000B3FB2" w:rsidRPr="002D0E31" w:rsidRDefault="000B3FB2" w:rsidP="0094344A">
            <w:pPr>
              <w:ind w:left="-108"/>
              <w:jc w:val="both"/>
            </w:pPr>
          </w:p>
        </w:tc>
      </w:tr>
    </w:tbl>
    <w:p w:rsidR="004B6606" w:rsidRDefault="004B6606" w:rsidP="004B6606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4B6606" w:rsidRDefault="004B6606" w:rsidP="004B6606">
      <w:pPr>
        <w:rPr>
          <w:szCs w:val="28"/>
        </w:rPr>
      </w:pPr>
    </w:p>
    <w:p w:rsidR="004B6606" w:rsidRDefault="004B6606" w:rsidP="004B6606">
      <w:pPr>
        <w:rPr>
          <w:szCs w:val="28"/>
        </w:rPr>
      </w:pPr>
      <w:r>
        <w:rPr>
          <w:szCs w:val="28"/>
        </w:rPr>
        <w:t>ПОСТАНОВЛЯЕТ:</w:t>
      </w:r>
    </w:p>
    <w:p w:rsidR="004B6606" w:rsidRDefault="004B6606" w:rsidP="004B6606">
      <w:pPr>
        <w:rPr>
          <w:szCs w:val="28"/>
        </w:rPr>
      </w:pPr>
    </w:p>
    <w:p w:rsidR="004B6606" w:rsidRDefault="004B6606" w:rsidP="004B6606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й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>в Закон Приморского края "</w:t>
      </w:r>
      <w:r>
        <w:rPr>
          <w:szCs w:val="28"/>
        </w:rPr>
        <w:t>Об образовании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bCs/>
          <w:color w:val="000000"/>
          <w:szCs w:val="28"/>
        </w:rPr>
        <w:br/>
      </w:r>
      <w:r>
        <w:rPr>
          <w:szCs w:val="28"/>
        </w:rPr>
        <w:t>в первом чтении.</w:t>
      </w:r>
    </w:p>
    <w:p w:rsidR="004B6606" w:rsidRDefault="004B6606" w:rsidP="004B6606">
      <w:pPr>
        <w:jc w:val="both"/>
        <w:rPr>
          <w:szCs w:val="28"/>
        </w:rPr>
      </w:pPr>
    </w:p>
    <w:p w:rsidR="004B6606" w:rsidRPr="009E27DC" w:rsidRDefault="004B6606" w:rsidP="004B6606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12 марта 2015 года</w:t>
      </w:r>
      <w:r w:rsidRPr="009E27DC">
        <w:rPr>
          <w:szCs w:val="28"/>
        </w:rPr>
        <w:t>.</w:t>
      </w:r>
    </w:p>
    <w:p w:rsidR="004B6606" w:rsidRPr="009E27DC" w:rsidRDefault="004B6606" w:rsidP="004B660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4B6606" w:rsidRDefault="004B6606" w:rsidP="004B660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4B6606" w:rsidRDefault="004B6606" w:rsidP="004B660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4B6606" w:rsidRPr="009E27DC" w:rsidRDefault="004B6606" w:rsidP="004B660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4.Настоящее постановление вступает в силу со дня его принятия.</w:t>
      </w:r>
    </w:p>
    <w:p w:rsidR="004B6606" w:rsidRDefault="004B6606" w:rsidP="004B660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B6606" w:rsidRDefault="004B6606" w:rsidP="004B660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B6606" w:rsidRDefault="004B6606" w:rsidP="004B660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B6606" w:rsidRDefault="004B6606" w:rsidP="004B660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4B6606" w:rsidRDefault="004B6606" w:rsidP="004B6606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4B6606" w:rsidRDefault="004B6606" w:rsidP="004B6606"/>
    <w:p w:rsidR="004B6606" w:rsidRDefault="004B6606" w:rsidP="004B6606"/>
    <w:p w:rsidR="004B6606" w:rsidRDefault="004B6606" w:rsidP="004B660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9B5" w:rsidRDefault="005E19B5">
      <w:r>
        <w:separator/>
      </w:r>
    </w:p>
  </w:endnote>
  <w:endnote w:type="continuationSeparator" w:id="0">
    <w:p w:rsidR="005E19B5" w:rsidRDefault="005E1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9B5" w:rsidRDefault="005E19B5">
      <w:r>
        <w:separator/>
      </w:r>
    </w:p>
  </w:footnote>
  <w:footnote w:type="continuationSeparator" w:id="0">
    <w:p w:rsidR="005E19B5" w:rsidRDefault="005E19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E31"/>
    <w:rsid w:val="00057575"/>
    <w:rsid w:val="000B3FB2"/>
    <w:rsid w:val="000D628E"/>
    <w:rsid w:val="000E5228"/>
    <w:rsid w:val="00123119"/>
    <w:rsid w:val="00155F7F"/>
    <w:rsid w:val="002D0E31"/>
    <w:rsid w:val="003325F4"/>
    <w:rsid w:val="00392E21"/>
    <w:rsid w:val="004B6606"/>
    <w:rsid w:val="004B69FA"/>
    <w:rsid w:val="004D1A01"/>
    <w:rsid w:val="005A6019"/>
    <w:rsid w:val="005E19B5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B660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2015-02-26T00:35:00Z</cp:lastPrinted>
  <dcterms:created xsi:type="dcterms:W3CDTF">2015-02-26T00:30:00Z</dcterms:created>
  <dcterms:modified xsi:type="dcterms:W3CDTF">2015-02-26T00:35:00Z</dcterms:modified>
</cp:coreProperties>
</file>