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638903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B101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B101E" w:rsidRPr="005B101E">
              <w:rPr>
                <w:szCs w:val="28"/>
              </w:rPr>
              <w:t>1785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B101E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B101E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внесении изменений в   Закон Приморского края "О государственных должностях </w:t>
            </w:r>
            <w:proofErr w:type="gramStart"/>
            <w:r>
              <w:t>При-морского</w:t>
            </w:r>
            <w:proofErr w:type="gramEnd"/>
            <w:r>
              <w:t xml:space="preserve"> края"</w:t>
            </w:r>
          </w:p>
          <w:p w:rsidR="000B3FB2" w:rsidRPr="005B101E" w:rsidRDefault="000B3FB2" w:rsidP="0094344A">
            <w:pPr>
              <w:ind w:left="-108"/>
              <w:jc w:val="both"/>
            </w:pPr>
          </w:p>
        </w:tc>
      </w:tr>
    </w:tbl>
    <w:p w:rsidR="005B101E" w:rsidRPr="00F2794F" w:rsidRDefault="005B101E" w:rsidP="005B10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B101E" w:rsidRPr="00F2794F" w:rsidRDefault="005B101E" w:rsidP="005B10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101E" w:rsidRPr="00F2794F" w:rsidRDefault="005B101E" w:rsidP="005B10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B101E" w:rsidRPr="00F2794F" w:rsidRDefault="005B101E" w:rsidP="005B10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101E" w:rsidRDefault="005B101E" w:rsidP="005B10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Закон Приморского края "О государственных должностях Приморско</w:t>
      </w:r>
      <w:r w:rsidR="00711DE8">
        <w:t>го</w:t>
      </w:r>
      <w:r>
        <w:t xml:space="preserve"> кра</w:t>
      </w:r>
      <w:r w:rsidR="00711DE8">
        <w:t>я</w:t>
      </w:r>
      <w:bookmarkStart w:id="0" w:name="_GoBack"/>
      <w:bookmarkEnd w:id="0"/>
      <w:r>
        <w:t>"</w:t>
      </w:r>
      <w:r w:rsidRPr="00415D04">
        <w:rPr>
          <w:szCs w:val="28"/>
        </w:rPr>
        <w:t xml:space="preserve"> </w:t>
      </w:r>
      <w:r>
        <w:rPr>
          <w:szCs w:val="28"/>
        </w:rPr>
        <w:t>в первом чтении.</w:t>
      </w:r>
    </w:p>
    <w:p w:rsidR="005B101E" w:rsidRDefault="005B101E" w:rsidP="005B101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B101E" w:rsidRDefault="005B101E" w:rsidP="005B10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марта 2015 года.</w:t>
      </w:r>
    </w:p>
    <w:p w:rsidR="005B101E" w:rsidRDefault="005B101E" w:rsidP="005B101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B101E" w:rsidRDefault="005B101E" w:rsidP="005B101E">
      <w:pPr>
        <w:ind w:firstLine="709"/>
        <w:jc w:val="both"/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B101E" w:rsidRDefault="005B101E" w:rsidP="005B101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B101E" w:rsidRDefault="005B101E" w:rsidP="005B101E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5B101E" w:rsidRDefault="005B101E" w:rsidP="005B10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101E" w:rsidRDefault="005B101E" w:rsidP="005B10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101E" w:rsidRPr="00F2794F" w:rsidRDefault="005B101E" w:rsidP="005B10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101E" w:rsidRPr="00F2794F" w:rsidRDefault="005B101E" w:rsidP="005B101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5B101E" w:rsidRPr="00D964B6" w:rsidRDefault="005B101E" w:rsidP="005B101E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DDD" w:rsidRDefault="00B45DDD">
      <w:r>
        <w:separator/>
      </w:r>
    </w:p>
  </w:endnote>
  <w:endnote w:type="continuationSeparator" w:id="0">
    <w:p w:rsidR="00B45DDD" w:rsidRDefault="00B45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DDD" w:rsidRDefault="00B45DDD">
      <w:r>
        <w:separator/>
      </w:r>
    </w:p>
  </w:footnote>
  <w:footnote w:type="continuationSeparator" w:id="0">
    <w:p w:rsidR="00B45DDD" w:rsidRDefault="00B45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101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101E"/>
    <w:rsid w:val="005E6130"/>
    <w:rsid w:val="00695A4A"/>
    <w:rsid w:val="006D45ED"/>
    <w:rsid w:val="006E650F"/>
    <w:rsid w:val="00711DE8"/>
    <w:rsid w:val="00726997"/>
    <w:rsid w:val="007B48E7"/>
    <w:rsid w:val="007B5289"/>
    <w:rsid w:val="00835A0E"/>
    <w:rsid w:val="008818A7"/>
    <w:rsid w:val="00922AED"/>
    <w:rsid w:val="00922CC1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5DDD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B101E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6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2015-02-25T07:02:00Z</cp:lastPrinted>
  <dcterms:created xsi:type="dcterms:W3CDTF">2015-02-25T04:44:00Z</dcterms:created>
  <dcterms:modified xsi:type="dcterms:W3CDTF">2015-02-25T07:02:00Z</dcterms:modified>
</cp:coreProperties>
</file>