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6537345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E3D3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E3D3B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E3D3B" w:rsidRPr="001E3D3B">
              <w:rPr>
                <w:szCs w:val="28"/>
              </w:rPr>
              <w:t>1784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E3D3B" w:rsidP="0094344A">
            <w:pPr>
              <w:ind w:left="-108"/>
              <w:jc w:val="both"/>
            </w:pPr>
            <w:r w:rsidRPr="001E3D3B">
              <w:t>О проекте закона Приморского края "О внесении изменений в статью 2</w:t>
            </w:r>
            <w:r w:rsidRPr="00820FA1">
              <w:rPr>
                <w:vertAlign w:val="superscript"/>
              </w:rPr>
              <w:t>1</w:t>
            </w:r>
            <w:r w:rsidRPr="001E3D3B">
              <w:t xml:space="preserve"> Закона Приморского края "О мировых судьях 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1E3D3B" w:rsidRPr="00F2794F" w:rsidRDefault="001E3D3B" w:rsidP="001E3D3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Законодатель</w:t>
      </w:r>
      <w:bookmarkStart w:id="0" w:name="_GoBack"/>
      <w:bookmarkEnd w:id="0"/>
      <w:r w:rsidRPr="00F2794F">
        <w:rPr>
          <w:rFonts w:ascii="Times New Roman" w:hAnsi="Times New Roman" w:cs="Times New Roman"/>
          <w:sz w:val="28"/>
          <w:szCs w:val="28"/>
        </w:rPr>
        <w:t xml:space="preserve">ное Собрание Приморского края </w:t>
      </w:r>
    </w:p>
    <w:p w:rsidR="001E3D3B" w:rsidRPr="00F2794F" w:rsidRDefault="001E3D3B" w:rsidP="001E3D3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3D3B" w:rsidRPr="00F2794F" w:rsidRDefault="001E3D3B" w:rsidP="001E3D3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1E3D3B" w:rsidRPr="00F2794F" w:rsidRDefault="001E3D3B" w:rsidP="001E3D3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3D3B" w:rsidRDefault="001E3D3B" w:rsidP="001E3D3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 xml:space="preserve">"О внесении изменений </w:t>
      </w:r>
      <w:r>
        <w:br/>
        <w:t>в статью 2</w:t>
      </w:r>
      <w:r>
        <w:rPr>
          <w:vertAlign w:val="superscript"/>
        </w:rPr>
        <w:t>1</w:t>
      </w:r>
      <w:r>
        <w:t xml:space="preserve"> Закона Приморского края "О мировых судьях в Приморском крае"</w:t>
      </w:r>
      <w:r w:rsidRPr="00415D04">
        <w:rPr>
          <w:szCs w:val="28"/>
        </w:rPr>
        <w:t xml:space="preserve"> </w:t>
      </w:r>
      <w:r>
        <w:rPr>
          <w:szCs w:val="28"/>
        </w:rPr>
        <w:t>в первом чтении.</w:t>
      </w:r>
    </w:p>
    <w:p w:rsidR="001E3D3B" w:rsidRDefault="001E3D3B" w:rsidP="001E3D3B">
      <w:pPr>
        <w:autoSpaceDE w:val="0"/>
        <w:autoSpaceDN w:val="0"/>
        <w:adjustRightInd w:val="0"/>
        <w:jc w:val="both"/>
        <w:rPr>
          <w:szCs w:val="28"/>
        </w:rPr>
      </w:pPr>
    </w:p>
    <w:p w:rsidR="001E3D3B" w:rsidRDefault="001E3D3B" w:rsidP="001E3D3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color w:val="000000"/>
        </w:rP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10 марта 2015 года.</w:t>
      </w:r>
    </w:p>
    <w:p w:rsidR="001E3D3B" w:rsidRDefault="001E3D3B" w:rsidP="001E3D3B">
      <w:pPr>
        <w:autoSpaceDE w:val="0"/>
        <w:autoSpaceDN w:val="0"/>
        <w:adjustRightInd w:val="0"/>
        <w:jc w:val="both"/>
        <w:rPr>
          <w:szCs w:val="28"/>
        </w:rPr>
      </w:pPr>
    </w:p>
    <w:p w:rsidR="001E3D3B" w:rsidRDefault="001E3D3B" w:rsidP="001E3D3B">
      <w:pPr>
        <w:ind w:firstLine="709"/>
        <w:jc w:val="both"/>
        <w:rPr>
          <w:color w:val="000000"/>
        </w:rPr>
      </w:pPr>
      <w:r>
        <w:rPr>
          <w:color w:val="000000"/>
        </w:rPr>
        <w:t>3.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E3D3B" w:rsidRDefault="001E3D3B" w:rsidP="001E3D3B">
      <w:pPr>
        <w:ind w:firstLine="709"/>
        <w:jc w:val="both"/>
        <w:rPr>
          <w:color w:val="000000"/>
        </w:rPr>
      </w:pPr>
    </w:p>
    <w:p w:rsidR="001E3D3B" w:rsidRDefault="001E3D3B" w:rsidP="001E3D3B">
      <w:pPr>
        <w:ind w:firstLine="709"/>
        <w:jc w:val="both"/>
        <w:rPr>
          <w:szCs w:val="28"/>
        </w:rPr>
      </w:pPr>
      <w:r>
        <w:rPr>
          <w:szCs w:val="28"/>
        </w:rPr>
        <w:t>4.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1E3D3B" w:rsidRDefault="001E3D3B" w:rsidP="001E3D3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E3D3B" w:rsidRDefault="001E3D3B" w:rsidP="001E3D3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E3D3B" w:rsidRPr="00F2794F" w:rsidRDefault="001E3D3B" w:rsidP="001E3D3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E3D3B" w:rsidRPr="00F2794F" w:rsidRDefault="001E3D3B" w:rsidP="001E3D3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1E3D3B" w:rsidRDefault="001E3D3B" w:rsidP="001E3D3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3BB" w:rsidRDefault="009903BB">
      <w:r>
        <w:separator/>
      </w:r>
    </w:p>
  </w:endnote>
  <w:endnote w:type="continuationSeparator" w:id="0">
    <w:p w:rsidR="009903BB" w:rsidRDefault="00990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3BB" w:rsidRDefault="009903BB">
      <w:r>
        <w:separator/>
      </w:r>
    </w:p>
  </w:footnote>
  <w:footnote w:type="continuationSeparator" w:id="0">
    <w:p w:rsidR="009903BB" w:rsidRDefault="009903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3D3B"/>
    <w:rsid w:val="00057575"/>
    <w:rsid w:val="000B3FB2"/>
    <w:rsid w:val="000D628E"/>
    <w:rsid w:val="000E5228"/>
    <w:rsid w:val="00123119"/>
    <w:rsid w:val="00155F7F"/>
    <w:rsid w:val="001E3D3B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0CF"/>
    <w:rsid w:val="007B5289"/>
    <w:rsid w:val="00820FA1"/>
    <w:rsid w:val="00835A0E"/>
    <w:rsid w:val="008818A7"/>
    <w:rsid w:val="00922AED"/>
    <w:rsid w:val="00924B45"/>
    <w:rsid w:val="00931FD6"/>
    <w:rsid w:val="009372FF"/>
    <w:rsid w:val="0094344A"/>
    <w:rsid w:val="009903BB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1E3D3B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2015-02-27T00:16:00Z</cp:lastPrinted>
  <dcterms:created xsi:type="dcterms:W3CDTF">2015-02-25T05:08:00Z</dcterms:created>
  <dcterms:modified xsi:type="dcterms:W3CDTF">2015-02-27T00:16:00Z</dcterms:modified>
</cp:coreProperties>
</file>