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60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47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47F4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47F4" w:rsidRPr="00E447F4">
              <w:rPr>
                <w:szCs w:val="28"/>
              </w:rPr>
              <w:t>1783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47F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47F4" w:rsidP="0094344A">
            <w:pPr>
              <w:ind w:left="-108"/>
              <w:jc w:val="both"/>
            </w:pPr>
            <w:proofErr w:type="gramStart"/>
            <w:r w:rsidRPr="00E447F4">
              <w:t xml:space="preserve">О проекте закона Приморского края "О внесении изменений в статью 3 Закона Приморского края "Об обеспечении оказания </w:t>
            </w:r>
            <w:proofErr w:type="spellStart"/>
            <w:r w:rsidRPr="00E447F4">
              <w:t>юриди</w:t>
            </w:r>
            <w:proofErr w:type="spellEnd"/>
            <w:r>
              <w:t>-</w:t>
            </w:r>
            <w:r w:rsidRPr="00E447F4">
              <w:t>ческой помощи на территории Приморского края"</w:t>
            </w:r>
            <w:proofErr w:type="gramEnd"/>
          </w:p>
          <w:p w:rsidR="000B3FB2" w:rsidRPr="00E447F4" w:rsidRDefault="000B3FB2" w:rsidP="0094344A">
            <w:pPr>
              <w:ind w:left="-108"/>
              <w:jc w:val="both"/>
            </w:pPr>
          </w:p>
        </w:tc>
      </w:tr>
    </w:tbl>
    <w:p w:rsidR="00E447F4" w:rsidRDefault="00E447F4" w:rsidP="00E447F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447F4" w:rsidRDefault="00E447F4" w:rsidP="00E447F4">
      <w:pPr>
        <w:pStyle w:val="a3"/>
        <w:tabs>
          <w:tab w:val="clear" w:pos="4153"/>
          <w:tab w:val="clear" w:pos="8306"/>
        </w:tabs>
      </w:pPr>
    </w:p>
    <w:p w:rsidR="00E447F4" w:rsidRDefault="00E447F4" w:rsidP="00E447F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447F4" w:rsidRDefault="00E447F4" w:rsidP="00E447F4"/>
    <w:p w:rsidR="00E447F4" w:rsidRDefault="00E447F4" w:rsidP="00E447F4">
      <w:pPr>
        <w:jc w:val="both"/>
        <w:rPr>
          <w:szCs w:val="28"/>
        </w:rPr>
      </w:pPr>
      <w:r>
        <w:tab/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313B9">
        <w:rPr>
          <w:bCs/>
          <w:szCs w:val="28"/>
        </w:rPr>
        <w:t xml:space="preserve">О </w:t>
      </w:r>
      <w:r>
        <w:rPr>
          <w:bCs/>
          <w:szCs w:val="28"/>
        </w:rPr>
        <w:t>внесении изменений в статью 3 Закона Приморского края "Об обеспечении оказания юридической помощи на территории Приморского края</w:t>
      </w:r>
      <w:r>
        <w:rPr>
          <w:szCs w:val="28"/>
        </w:rPr>
        <w:t>"</w:t>
      </w:r>
      <w:r>
        <w:t xml:space="preserve"> </w:t>
      </w:r>
      <w:r>
        <w:rPr>
          <w:szCs w:val="28"/>
        </w:rPr>
        <w:t>во втором чтении.</w:t>
      </w:r>
    </w:p>
    <w:p w:rsidR="00E447F4" w:rsidRDefault="00E447F4" w:rsidP="00E447F4">
      <w:pPr>
        <w:ind w:firstLine="720"/>
        <w:jc w:val="both"/>
        <w:rPr>
          <w:szCs w:val="28"/>
        </w:rPr>
      </w:pPr>
    </w:p>
    <w:p w:rsidR="00E447F4" w:rsidRDefault="00E447F4" w:rsidP="00E447F4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447F4" w:rsidRDefault="00E447F4" w:rsidP="00E447F4"/>
    <w:p w:rsidR="00E447F4" w:rsidRDefault="00E447F4" w:rsidP="00E447F4">
      <w:r>
        <w:tab/>
        <w:t>3.Настоящее постановление вступает в силу со дня его принятия.</w:t>
      </w:r>
    </w:p>
    <w:p w:rsidR="00E447F4" w:rsidRDefault="00E447F4" w:rsidP="00E447F4"/>
    <w:p w:rsidR="00E447F4" w:rsidRDefault="00E447F4" w:rsidP="00E447F4">
      <w:bookmarkStart w:id="0" w:name="_GoBack"/>
      <w:bookmarkEnd w:id="0"/>
    </w:p>
    <w:p w:rsidR="00E447F4" w:rsidRDefault="00E447F4" w:rsidP="00E447F4"/>
    <w:p w:rsidR="00E447F4" w:rsidRDefault="00E447F4" w:rsidP="00E447F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447F4" w:rsidRDefault="00E447F4" w:rsidP="00E447F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7BE" w:rsidRDefault="00A427BE">
      <w:r>
        <w:separator/>
      </w:r>
    </w:p>
  </w:endnote>
  <w:endnote w:type="continuationSeparator" w:id="0">
    <w:p w:rsidR="00A427BE" w:rsidRDefault="00A4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7BE" w:rsidRDefault="00A427BE">
      <w:r>
        <w:separator/>
      </w:r>
    </w:p>
  </w:footnote>
  <w:footnote w:type="continuationSeparator" w:id="0">
    <w:p w:rsidR="00A427BE" w:rsidRDefault="00A42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47F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7BE"/>
    <w:rsid w:val="00A93332"/>
    <w:rsid w:val="00AE5EE6"/>
    <w:rsid w:val="00BA58C7"/>
    <w:rsid w:val="00C20E8F"/>
    <w:rsid w:val="00CA7E54"/>
    <w:rsid w:val="00CE19DF"/>
    <w:rsid w:val="00D02716"/>
    <w:rsid w:val="00DF01B2"/>
    <w:rsid w:val="00E447F4"/>
    <w:rsid w:val="00E93A7F"/>
    <w:rsid w:val="00EF502B"/>
    <w:rsid w:val="00F75CDD"/>
    <w:rsid w:val="00F8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447F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2015-02-25T22:53:00Z</cp:lastPrinted>
  <dcterms:created xsi:type="dcterms:W3CDTF">2015-02-25T22:49:00Z</dcterms:created>
  <dcterms:modified xsi:type="dcterms:W3CDTF">2015-02-25T22:53:00Z</dcterms:modified>
</cp:coreProperties>
</file>