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71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F3AC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F3ACF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F3ACF" w:rsidRPr="009F3ACF">
              <w:rPr>
                <w:szCs w:val="28"/>
              </w:rPr>
              <w:t>1773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F3AC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F3AC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FE5A8F">
              <w:rPr>
                <w:szCs w:val="28"/>
              </w:rPr>
              <w:t xml:space="preserve">"О внесении изменения в статью 1 Закона Приморского края </w:t>
            </w:r>
            <w:r>
              <w:rPr>
                <w:szCs w:val="28"/>
              </w:rPr>
              <w:br/>
            </w:r>
            <w:r w:rsidRPr="00FE5A8F">
              <w:rPr>
                <w:szCs w:val="28"/>
              </w:rPr>
              <w:t>"О приватизации имущества Приморского края"</w:t>
            </w:r>
          </w:p>
          <w:p w:rsidR="000B3FB2" w:rsidRPr="009F3ACF" w:rsidRDefault="000B3FB2" w:rsidP="0094344A">
            <w:pPr>
              <w:ind w:left="-108"/>
              <w:jc w:val="both"/>
            </w:pPr>
          </w:p>
        </w:tc>
      </w:tr>
    </w:tbl>
    <w:p w:rsidR="009F3ACF" w:rsidRDefault="009F3ACF" w:rsidP="009F3ACF">
      <w:pPr>
        <w:ind w:firstLine="720"/>
      </w:pPr>
      <w:r>
        <w:t xml:space="preserve">Законодательное Собрание Приморского края </w:t>
      </w:r>
    </w:p>
    <w:p w:rsidR="009F3ACF" w:rsidRDefault="009F3ACF" w:rsidP="009F3ACF"/>
    <w:p w:rsidR="009F3ACF" w:rsidRDefault="009F3ACF" w:rsidP="009F3ACF">
      <w:r>
        <w:t>ПОСТАНОВЛЯЕТ:</w:t>
      </w:r>
    </w:p>
    <w:p w:rsidR="009F3ACF" w:rsidRDefault="009F3ACF" w:rsidP="009F3ACF"/>
    <w:p w:rsidR="009F3ACF" w:rsidRDefault="009F3ACF" w:rsidP="009F3ACF">
      <w:pPr>
        <w:tabs>
          <w:tab w:val="left" w:pos="709"/>
        </w:tabs>
        <w:jc w:val="both"/>
      </w:pPr>
      <w:r>
        <w:tab/>
        <w:t xml:space="preserve">1.Принять Закон Приморского края </w:t>
      </w:r>
      <w:r w:rsidRPr="00FE5A8F">
        <w:rPr>
          <w:szCs w:val="28"/>
        </w:rPr>
        <w:t>"О внесении изменения в статью 1 Закона Приморского края "О приватизации имущества Приморского края"</w:t>
      </w:r>
      <w:r>
        <w:t>.</w:t>
      </w:r>
    </w:p>
    <w:p w:rsidR="009F3ACF" w:rsidRDefault="009F3ACF" w:rsidP="009F3ACF">
      <w:pPr>
        <w:ind w:firstLine="709"/>
        <w:jc w:val="both"/>
      </w:pPr>
    </w:p>
    <w:p w:rsidR="009F3ACF" w:rsidRDefault="009F3ACF" w:rsidP="009F3AC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F3ACF" w:rsidRDefault="009F3ACF" w:rsidP="009F3ACF">
      <w:pPr>
        <w:ind w:firstLine="709"/>
        <w:jc w:val="both"/>
      </w:pPr>
    </w:p>
    <w:p w:rsidR="009F3ACF" w:rsidRDefault="009F3ACF" w:rsidP="009F3AC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F3ACF" w:rsidRDefault="009F3ACF" w:rsidP="009F3ACF">
      <w:pPr>
        <w:jc w:val="both"/>
      </w:pPr>
      <w:bookmarkStart w:id="0" w:name="_GoBack"/>
      <w:bookmarkEnd w:id="0"/>
    </w:p>
    <w:p w:rsidR="009F3ACF" w:rsidRDefault="009F3ACF" w:rsidP="009F3ACF">
      <w:pPr>
        <w:jc w:val="both"/>
      </w:pPr>
    </w:p>
    <w:p w:rsidR="009F3ACF" w:rsidRDefault="009F3ACF" w:rsidP="009F3ACF">
      <w:pPr>
        <w:jc w:val="both"/>
      </w:pPr>
    </w:p>
    <w:p w:rsidR="009F3ACF" w:rsidRDefault="009F3ACF" w:rsidP="009F3ACF">
      <w:pPr>
        <w:jc w:val="both"/>
      </w:pPr>
      <w:r>
        <w:t xml:space="preserve">Председатель </w:t>
      </w:r>
    </w:p>
    <w:p w:rsidR="009F3ACF" w:rsidRDefault="009F3ACF" w:rsidP="009F3AC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9F3ACF" w:rsidRDefault="009F3ACF" w:rsidP="009F3ACF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B25" w:rsidRDefault="00160B25">
      <w:r>
        <w:separator/>
      </w:r>
    </w:p>
  </w:endnote>
  <w:endnote w:type="continuationSeparator" w:id="0">
    <w:p w:rsidR="00160B25" w:rsidRDefault="00160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B25" w:rsidRDefault="00160B25">
      <w:r>
        <w:separator/>
      </w:r>
    </w:p>
  </w:footnote>
  <w:footnote w:type="continuationSeparator" w:id="0">
    <w:p w:rsidR="00160B25" w:rsidRDefault="00160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3ACF"/>
    <w:rsid w:val="00057575"/>
    <w:rsid w:val="000B3FB2"/>
    <w:rsid w:val="000D628E"/>
    <w:rsid w:val="000E5228"/>
    <w:rsid w:val="00123119"/>
    <w:rsid w:val="00155F7F"/>
    <w:rsid w:val="00160B2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3AC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2015-02-25T23:10:00Z</cp:lastPrinted>
  <dcterms:created xsi:type="dcterms:W3CDTF">2015-02-25T23:10:00Z</dcterms:created>
  <dcterms:modified xsi:type="dcterms:W3CDTF">2015-02-25T23:10:00Z</dcterms:modified>
</cp:coreProperties>
</file>