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7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18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180C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180C" w:rsidRPr="0041180C">
              <w:rPr>
                <w:szCs w:val="28"/>
              </w:rPr>
              <w:t>1772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18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1180C" w:rsidRDefault="0041180C" w:rsidP="0041180C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1 Закона Приморского края </w:t>
            </w:r>
          </w:p>
          <w:p w:rsidR="000B3FB2" w:rsidRPr="00CA7E54" w:rsidRDefault="0041180C" w:rsidP="0041180C">
            <w:pPr>
              <w:ind w:left="-108"/>
              <w:jc w:val="both"/>
            </w:pPr>
            <w:r>
              <w:t>"О приватизации имущества Приморского края"</w:t>
            </w:r>
          </w:p>
          <w:p w:rsidR="000B3FB2" w:rsidRPr="0041180C" w:rsidRDefault="000B3FB2" w:rsidP="0094344A">
            <w:pPr>
              <w:ind w:left="-108"/>
              <w:jc w:val="both"/>
            </w:pPr>
          </w:p>
        </w:tc>
      </w:tr>
    </w:tbl>
    <w:p w:rsidR="0041180C" w:rsidRDefault="0041180C" w:rsidP="0041180C">
      <w:pPr>
        <w:ind w:firstLine="720"/>
      </w:pPr>
      <w:r>
        <w:t xml:space="preserve">Законодательное Собрание Приморского края </w:t>
      </w:r>
    </w:p>
    <w:p w:rsidR="0041180C" w:rsidRDefault="0041180C" w:rsidP="0041180C"/>
    <w:p w:rsidR="0041180C" w:rsidRDefault="0041180C" w:rsidP="0041180C">
      <w:r>
        <w:t>ПОСТАНОВЛЯЕТ:</w:t>
      </w:r>
    </w:p>
    <w:p w:rsidR="0041180C" w:rsidRDefault="0041180C" w:rsidP="0041180C"/>
    <w:p w:rsidR="0041180C" w:rsidRDefault="0041180C" w:rsidP="0041180C">
      <w:pPr>
        <w:jc w:val="both"/>
      </w:pPr>
      <w:r>
        <w:tab/>
        <w:t xml:space="preserve">1.Принять проект закона Приморского края </w:t>
      </w:r>
      <w:r w:rsidRPr="00FE5A8F">
        <w:rPr>
          <w:szCs w:val="28"/>
        </w:rPr>
        <w:t>"О внесении изменения в статью 1 Закона Приморского края "О приватизации имущества Приморского края"</w:t>
      </w:r>
      <w:r>
        <w:t xml:space="preserve"> в первом чтении.</w:t>
      </w:r>
    </w:p>
    <w:p w:rsidR="0041180C" w:rsidRDefault="0041180C" w:rsidP="0041180C">
      <w:pPr>
        <w:jc w:val="both"/>
      </w:pPr>
    </w:p>
    <w:p w:rsidR="0041180C" w:rsidRDefault="0041180C" w:rsidP="0041180C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1180C" w:rsidRDefault="0041180C" w:rsidP="0041180C">
      <w:pPr>
        <w:jc w:val="both"/>
      </w:pPr>
    </w:p>
    <w:p w:rsidR="0041180C" w:rsidRDefault="0041180C" w:rsidP="0041180C">
      <w:pPr>
        <w:jc w:val="both"/>
      </w:pPr>
      <w:r>
        <w:tab/>
        <w:t>3.Настоящее постановление вступает в силу со дня его принятия.</w:t>
      </w:r>
    </w:p>
    <w:p w:rsidR="0041180C" w:rsidRDefault="0041180C" w:rsidP="0041180C">
      <w:pPr>
        <w:jc w:val="both"/>
      </w:pPr>
      <w:bookmarkStart w:id="0" w:name="_GoBack"/>
      <w:bookmarkEnd w:id="0"/>
    </w:p>
    <w:p w:rsidR="0041180C" w:rsidRDefault="0041180C" w:rsidP="0041180C">
      <w:pPr>
        <w:jc w:val="both"/>
      </w:pPr>
    </w:p>
    <w:p w:rsidR="0041180C" w:rsidRDefault="0041180C" w:rsidP="0041180C">
      <w:pPr>
        <w:jc w:val="both"/>
      </w:pPr>
    </w:p>
    <w:p w:rsidR="0041180C" w:rsidRDefault="0041180C" w:rsidP="0041180C">
      <w:pPr>
        <w:jc w:val="both"/>
      </w:pPr>
      <w:r>
        <w:t xml:space="preserve">Председатель </w:t>
      </w:r>
    </w:p>
    <w:p w:rsidR="0041180C" w:rsidRDefault="0041180C" w:rsidP="0041180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1180C" w:rsidRDefault="0041180C" w:rsidP="0041180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A1B" w:rsidRDefault="008E2A1B">
      <w:r>
        <w:separator/>
      </w:r>
    </w:p>
  </w:endnote>
  <w:endnote w:type="continuationSeparator" w:id="0">
    <w:p w:rsidR="008E2A1B" w:rsidRDefault="008E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A1B" w:rsidRDefault="008E2A1B">
      <w:r>
        <w:separator/>
      </w:r>
    </w:p>
  </w:footnote>
  <w:footnote w:type="continuationSeparator" w:id="0">
    <w:p w:rsidR="008E2A1B" w:rsidRDefault="008E2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180C"/>
    <w:rsid w:val="00057575"/>
    <w:rsid w:val="000B3FB2"/>
    <w:rsid w:val="000D628E"/>
    <w:rsid w:val="000E5228"/>
    <w:rsid w:val="00123119"/>
    <w:rsid w:val="00155F7F"/>
    <w:rsid w:val="003325F4"/>
    <w:rsid w:val="00392E21"/>
    <w:rsid w:val="0041180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2A1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2015-02-25T23:09:00Z</cp:lastPrinted>
  <dcterms:created xsi:type="dcterms:W3CDTF">2015-02-25T23:09:00Z</dcterms:created>
  <dcterms:modified xsi:type="dcterms:W3CDTF">2015-02-25T23:09:00Z</dcterms:modified>
</cp:coreProperties>
</file>