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18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1596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15962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5962" w:rsidRPr="00E15962">
              <w:rPr>
                <w:szCs w:val="28"/>
              </w:rPr>
              <w:t>1771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1596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15962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</w:t>
            </w:r>
            <w:r>
              <w:t xml:space="preserve"> </w:t>
            </w:r>
            <w:r>
              <w:t>"О музеях и музейном деле</w:t>
            </w:r>
            <w:r>
              <w:t xml:space="preserve"> </w:t>
            </w:r>
            <w:r>
              <w:t>в Приморском крае"</w:t>
            </w:r>
          </w:p>
          <w:p w:rsidR="000B3FB2" w:rsidRPr="00E15962" w:rsidRDefault="000B3FB2" w:rsidP="0094344A">
            <w:pPr>
              <w:ind w:left="-108"/>
              <w:jc w:val="both"/>
            </w:pPr>
          </w:p>
        </w:tc>
      </w:tr>
    </w:tbl>
    <w:p w:rsidR="00E15962" w:rsidRDefault="00E15962" w:rsidP="00E15962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E15962" w:rsidRDefault="00E15962" w:rsidP="00E15962">
      <w:pPr>
        <w:tabs>
          <w:tab w:val="left" w:pos="709"/>
        </w:tabs>
      </w:pPr>
    </w:p>
    <w:p w:rsidR="00E15962" w:rsidRDefault="00E15962" w:rsidP="00E15962">
      <w:r>
        <w:t>ПОСТАНОВЛЯЕТ:</w:t>
      </w:r>
    </w:p>
    <w:p w:rsidR="00E15962" w:rsidRDefault="00E15962" w:rsidP="00E15962"/>
    <w:p w:rsidR="00E15962" w:rsidRDefault="00E15962" w:rsidP="00E15962">
      <w:pPr>
        <w:jc w:val="both"/>
      </w:pPr>
      <w:r>
        <w:tab/>
        <w:t>1.Принять Закон Приморского края "О внесении изменений в Закон Приморского края "О музеях и музейном деле в Приморском крае".</w:t>
      </w:r>
    </w:p>
    <w:p w:rsidR="00E15962" w:rsidRDefault="00E15962" w:rsidP="00E15962">
      <w:pPr>
        <w:jc w:val="both"/>
      </w:pPr>
    </w:p>
    <w:p w:rsidR="00E15962" w:rsidRDefault="00E15962" w:rsidP="00E15962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5962" w:rsidRDefault="00E15962" w:rsidP="00E1596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15962" w:rsidRDefault="00E15962" w:rsidP="00E15962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E15962" w:rsidRDefault="00E15962" w:rsidP="00E15962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E15962" w:rsidRDefault="00E15962" w:rsidP="00E1596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15962" w:rsidRDefault="00E15962" w:rsidP="00E1596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15962" w:rsidRDefault="00E15962" w:rsidP="00E15962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E15962" w:rsidRDefault="00E15962" w:rsidP="00E15962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E15962" w:rsidRDefault="00E15962" w:rsidP="00E1596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15962" w:rsidRPr="00CA7E54" w:rsidRDefault="00E15962" w:rsidP="00E15962">
      <w:pPr>
        <w:jc w:val="both"/>
      </w:pPr>
    </w:p>
    <w:p w:rsidR="00E15962" w:rsidRDefault="00E15962" w:rsidP="00E15962"/>
    <w:p w:rsidR="00E15962" w:rsidRDefault="00E15962" w:rsidP="00E1596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9C8" w:rsidRDefault="00E979C8">
      <w:r>
        <w:separator/>
      </w:r>
    </w:p>
  </w:endnote>
  <w:endnote w:type="continuationSeparator" w:id="0">
    <w:p w:rsidR="00E979C8" w:rsidRDefault="00E97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9C8" w:rsidRDefault="00E979C8">
      <w:r>
        <w:separator/>
      </w:r>
    </w:p>
  </w:footnote>
  <w:footnote w:type="continuationSeparator" w:id="0">
    <w:p w:rsidR="00E979C8" w:rsidRDefault="00E979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596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5962"/>
    <w:rsid w:val="00E93A7F"/>
    <w:rsid w:val="00E979C8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2015-02-26T00:29:00Z</cp:lastPrinted>
  <dcterms:created xsi:type="dcterms:W3CDTF">2015-02-26T00:27:00Z</dcterms:created>
  <dcterms:modified xsi:type="dcterms:W3CDTF">2015-02-26T00:29:00Z</dcterms:modified>
</cp:coreProperties>
</file>