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16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551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55127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55127" w:rsidRPr="00655127">
              <w:rPr>
                <w:szCs w:val="28"/>
              </w:rPr>
              <w:t>1769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5512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55127" w:rsidP="0094344A">
            <w:pPr>
              <w:ind w:left="-108"/>
              <w:jc w:val="both"/>
            </w:pPr>
            <w:r>
              <w:t>О Законе Приморского края "О внесении изменений</w:t>
            </w:r>
            <w:r>
              <w:t xml:space="preserve"> </w:t>
            </w:r>
            <w:r>
              <w:t>в Закон Приморского края "О</w:t>
            </w:r>
            <w:r>
              <w:t xml:space="preserve"> </w:t>
            </w:r>
            <w:r>
              <w:t xml:space="preserve">библиотеках и библиотечном деле в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ском</w:t>
            </w:r>
            <w:proofErr w:type="spellEnd"/>
            <w:proofErr w:type="gramEnd"/>
            <w:r>
              <w:t xml:space="preserve"> крае"</w:t>
            </w:r>
          </w:p>
          <w:p w:rsidR="000B3FB2" w:rsidRPr="00655127" w:rsidRDefault="000B3FB2" w:rsidP="0094344A">
            <w:pPr>
              <w:ind w:left="-108"/>
              <w:jc w:val="both"/>
            </w:pPr>
          </w:p>
        </w:tc>
      </w:tr>
    </w:tbl>
    <w:p w:rsidR="00655127" w:rsidRDefault="00655127" w:rsidP="00655127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655127" w:rsidRDefault="00655127" w:rsidP="00655127">
      <w:pPr>
        <w:tabs>
          <w:tab w:val="left" w:pos="709"/>
        </w:tabs>
      </w:pPr>
    </w:p>
    <w:p w:rsidR="00655127" w:rsidRDefault="00655127" w:rsidP="00655127">
      <w:r>
        <w:t>ПОСТАНОВЛЯЕТ:</w:t>
      </w:r>
    </w:p>
    <w:p w:rsidR="00655127" w:rsidRDefault="00655127" w:rsidP="00655127"/>
    <w:p w:rsidR="00655127" w:rsidRDefault="00655127" w:rsidP="00655127">
      <w:pPr>
        <w:jc w:val="both"/>
      </w:pPr>
      <w:r>
        <w:tab/>
        <w:t>1.Принять Закон Приморского края "О внесении изменений в Закон Приморского края "О библиотеках и библиотечном деле в Приморском крае".</w:t>
      </w:r>
    </w:p>
    <w:p w:rsidR="00655127" w:rsidRDefault="00655127" w:rsidP="00655127">
      <w:pPr>
        <w:jc w:val="both"/>
      </w:pPr>
    </w:p>
    <w:p w:rsidR="00655127" w:rsidRDefault="00655127" w:rsidP="00655127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55127" w:rsidRDefault="00655127" w:rsidP="0065512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55127" w:rsidRDefault="00655127" w:rsidP="00655127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655127" w:rsidRDefault="00655127" w:rsidP="0065512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55127" w:rsidRDefault="00655127" w:rsidP="0065512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55127" w:rsidRDefault="00655127" w:rsidP="0065512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55127" w:rsidRDefault="00655127" w:rsidP="00655127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655127" w:rsidRDefault="00655127" w:rsidP="00655127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655127" w:rsidRDefault="00655127" w:rsidP="0065512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55127" w:rsidRPr="00CA7E54" w:rsidRDefault="00655127" w:rsidP="00655127">
      <w:pPr>
        <w:jc w:val="both"/>
      </w:pPr>
    </w:p>
    <w:p w:rsidR="00655127" w:rsidRDefault="00655127" w:rsidP="00655127"/>
    <w:p w:rsidR="00655127" w:rsidRDefault="00655127" w:rsidP="0065512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0FD" w:rsidRDefault="009970FD">
      <w:r>
        <w:separator/>
      </w:r>
    </w:p>
  </w:endnote>
  <w:endnote w:type="continuationSeparator" w:id="0">
    <w:p w:rsidR="009970FD" w:rsidRDefault="0099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0FD" w:rsidRDefault="009970FD">
      <w:r>
        <w:separator/>
      </w:r>
    </w:p>
  </w:footnote>
  <w:footnote w:type="continuationSeparator" w:id="0">
    <w:p w:rsidR="009970FD" w:rsidRDefault="00997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512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55127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970FD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2015-02-26T00:26:00Z</cp:lastPrinted>
  <dcterms:created xsi:type="dcterms:W3CDTF">2015-02-26T00:25:00Z</dcterms:created>
  <dcterms:modified xsi:type="dcterms:W3CDTF">2015-02-26T00:26:00Z</dcterms:modified>
</cp:coreProperties>
</file>