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508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B4AC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B4AC8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B4AC8" w:rsidRPr="00AB4AC8">
              <w:rPr>
                <w:szCs w:val="28"/>
              </w:rPr>
              <w:t>1768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B4AC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B4AC8" w:rsidP="0094344A">
            <w:pPr>
              <w:ind w:left="-108"/>
              <w:jc w:val="both"/>
            </w:pPr>
            <w:r w:rsidRPr="00AB4AC8">
              <w:t>О проекте закона Приморского края "О внесении изменений в Закон Приморского края</w:t>
            </w:r>
            <w:bookmarkStart w:id="0" w:name="_GoBack"/>
            <w:bookmarkEnd w:id="0"/>
            <w:r w:rsidRPr="00AB4AC8">
              <w:t xml:space="preserve"> "О библиотеках и библиотечном деле в Приморском крае"</w:t>
            </w:r>
          </w:p>
          <w:p w:rsidR="000B3FB2" w:rsidRPr="00AB4AC8" w:rsidRDefault="000B3FB2" w:rsidP="0094344A">
            <w:pPr>
              <w:ind w:left="-108"/>
              <w:jc w:val="both"/>
            </w:pPr>
          </w:p>
        </w:tc>
      </w:tr>
    </w:tbl>
    <w:p w:rsidR="00AB4AC8" w:rsidRDefault="00AB4AC8" w:rsidP="00AB4AC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B4AC8" w:rsidRDefault="00AB4AC8" w:rsidP="00AB4AC8">
      <w:pPr>
        <w:pStyle w:val="a3"/>
        <w:tabs>
          <w:tab w:val="clear" w:pos="4153"/>
          <w:tab w:val="clear" w:pos="8306"/>
        </w:tabs>
      </w:pPr>
    </w:p>
    <w:p w:rsidR="00AB4AC8" w:rsidRDefault="00AB4AC8" w:rsidP="00AB4AC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B4AC8" w:rsidRDefault="00AB4AC8" w:rsidP="00AB4AC8">
      <w:pPr>
        <w:pStyle w:val="a3"/>
        <w:tabs>
          <w:tab w:val="clear" w:pos="4153"/>
          <w:tab w:val="clear" w:pos="8306"/>
        </w:tabs>
      </w:pPr>
    </w:p>
    <w:p w:rsidR="00AB4AC8" w:rsidRDefault="00AB4AC8" w:rsidP="00AB4AC8">
      <w:pPr>
        <w:jc w:val="both"/>
      </w:pPr>
      <w:r>
        <w:tab/>
        <w:t>1.Принять проект закона Приморского края "</w:t>
      </w:r>
      <w:r w:rsidRPr="004475C9">
        <w:t xml:space="preserve">О внесении изменений </w:t>
      </w:r>
      <w:r>
        <w:t xml:space="preserve">                </w:t>
      </w:r>
      <w:r w:rsidRPr="004475C9">
        <w:t xml:space="preserve">в </w:t>
      </w:r>
      <w:r>
        <w:t xml:space="preserve">Закон Приморского края "О библиотеках и библиотечном деле </w:t>
      </w:r>
      <w:r>
        <w:br/>
        <w:t>в Приморском крае</w:t>
      </w:r>
      <w:r w:rsidRPr="000A248D">
        <w:rPr>
          <w:szCs w:val="28"/>
        </w:rPr>
        <w:t>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AB4AC8" w:rsidRDefault="00AB4AC8" w:rsidP="00AB4AC8">
      <w:pPr>
        <w:jc w:val="both"/>
      </w:pPr>
    </w:p>
    <w:p w:rsidR="00AB4AC8" w:rsidRDefault="00AB4AC8" w:rsidP="00AB4AC8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B4AC8" w:rsidRDefault="00AB4AC8" w:rsidP="00AB4AC8">
      <w:pPr>
        <w:pStyle w:val="a3"/>
        <w:tabs>
          <w:tab w:val="clear" w:pos="4153"/>
          <w:tab w:val="clear" w:pos="8306"/>
        </w:tabs>
        <w:jc w:val="both"/>
      </w:pPr>
    </w:p>
    <w:p w:rsidR="00AB4AC8" w:rsidRDefault="00AB4AC8" w:rsidP="00AB4AC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B4AC8" w:rsidRDefault="00AB4AC8" w:rsidP="00AB4AC8">
      <w:pPr>
        <w:pStyle w:val="a3"/>
        <w:tabs>
          <w:tab w:val="clear" w:pos="4153"/>
          <w:tab w:val="clear" w:pos="8306"/>
        </w:tabs>
        <w:jc w:val="both"/>
      </w:pPr>
    </w:p>
    <w:p w:rsidR="00AB4AC8" w:rsidRDefault="00AB4AC8" w:rsidP="00AB4AC8">
      <w:pPr>
        <w:pStyle w:val="a3"/>
        <w:tabs>
          <w:tab w:val="clear" w:pos="4153"/>
          <w:tab w:val="clear" w:pos="8306"/>
        </w:tabs>
        <w:jc w:val="both"/>
      </w:pPr>
    </w:p>
    <w:p w:rsidR="00AB4AC8" w:rsidRDefault="00AB4AC8" w:rsidP="00AB4AC8">
      <w:pPr>
        <w:pStyle w:val="a3"/>
        <w:tabs>
          <w:tab w:val="clear" w:pos="4153"/>
          <w:tab w:val="clear" w:pos="8306"/>
        </w:tabs>
        <w:jc w:val="both"/>
      </w:pPr>
    </w:p>
    <w:p w:rsidR="00AB4AC8" w:rsidRDefault="00AB4AC8" w:rsidP="00AB4AC8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AB4AC8" w:rsidRDefault="00AB4AC8" w:rsidP="00AB4AC8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AB4AC8" w:rsidRDefault="00AB4AC8" w:rsidP="00AB4AC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733" w:rsidRDefault="00A71733">
      <w:r>
        <w:separator/>
      </w:r>
    </w:p>
  </w:endnote>
  <w:endnote w:type="continuationSeparator" w:id="0">
    <w:p w:rsidR="00A71733" w:rsidRDefault="00A71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733" w:rsidRDefault="00A71733">
      <w:r>
        <w:separator/>
      </w:r>
    </w:p>
  </w:footnote>
  <w:footnote w:type="continuationSeparator" w:id="0">
    <w:p w:rsidR="00A71733" w:rsidRDefault="00A717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4AC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1733"/>
    <w:rsid w:val="00A93332"/>
    <w:rsid w:val="00AB4AC8"/>
    <w:rsid w:val="00AE5EE6"/>
    <w:rsid w:val="00BA58C7"/>
    <w:rsid w:val="00C20E8F"/>
    <w:rsid w:val="00CA7E54"/>
    <w:rsid w:val="00CE19DF"/>
    <w:rsid w:val="00D02716"/>
    <w:rsid w:val="00DF01B2"/>
    <w:rsid w:val="00E42AD9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2015-02-26T00:11:00Z</cp:lastPrinted>
  <dcterms:created xsi:type="dcterms:W3CDTF">2015-02-26T00:09:00Z</dcterms:created>
  <dcterms:modified xsi:type="dcterms:W3CDTF">2015-02-26T00:11:00Z</dcterms:modified>
</cp:coreProperties>
</file>