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5058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D658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D6581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D6581" w:rsidRPr="00CD6581">
              <w:rPr>
                <w:szCs w:val="28"/>
              </w:rPr>
              <w:t>1767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D658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D6581" w:rsidP="0094344A">
            <w:pPr>
              <w:ind w:left="-108"/>
              <w:jc w:val="both"/>
            </w:pPr>
            <w:r>
              <w:t>О Законе Приморского края                   "О внесении изменений</w:t>
            </w:r>
            <w:r>
              <w:t xml:space="preserve"> </w:t>
            </w:r>
            <w:r>
              <w:t xml:space="preserve">в Закон Приморского края "Об </w:t>
            </w:r>
            <w:proofErr w:type="spellStart"/>
            <w:proofErr w:type="gramStart"/>
            <w:r>
              <w:t>организа</w:t>
            </w:r>
            <w:r>
              <w:t>-</w:t>
            </w:r>
            <w:r>
              <w:t>ции</w:t>
            </w:r>
            <w:proofErr w:type="spellEnd"/>
            <w:proofErr w:type="gramEnd"/>
            <w:r>
              <w:t xml:space="preserve"> и поддержке учреждений культуры и искусства в При</w:t>
            </w:r>
            <w:r>
              <w:t>-</w:t>
            </w:r>
            <w:r>
              <w:t>морском крае"</w:t>
            </w:r>
          </w:p>
          <w:p w:rsidR="000B3FB2" w:rsidRPr="00CD6581" w:rsidRDefault="000B3FB2" w:rsidP="0094344A">
            <w:pPr>
              <w:ind w:left="-108"/>
              <w:jc w:val="both"/>
            </w:pPr>
          </w:p>
        </w:tc>
      </w:tr>
    </w:tbl>
    <w:p w:rsidR="00CD6581" w:rsidRDefault="00CD6581" w:rsidP="00CD6581">
      <w:pPr>
        <w:tabs>
          <w:tab w:val="left" w:pos="709"/>
        </w:tabs>
        <w:ind w:firstLine="709"/>
      </w:pPr>
      <w:r>
        <w:t>Законодательное Собрание Приморского края</w:t>
      </w:r>
    </w:p>
    <w:p w:rsidR="00CD6581" w:rsidRDefault="00CD6581" w:rsidP="00CD6581">
      <w:pPr>
        <w:tabs>
          <w:tab w:val="left" w:pos="709"/>
        </w:tabs>
      </w:pPr>
    </w:p>
    <w:p w:rsidR="00CD6581" w:rsidRDefault="00CD6581" w:rsidP="00CD6581">
      <w:r>
        <w:t>ПОСТАНОВЛЯЕТ:</w:t>
      </w:r>
    </w:p>
    <w:p w:rsidR="00CD6581" w:rsidRDefault="00CD6581" w:rsidP="00CD6581"/>
    <w:p w:rsidR="00CD6581" w:rsidRDefault="00CD6581" w:rsidP="00CD6581">
      <w:pPr>
        <w:jc w:val="both"/>
      </w:pPr>
      <w:r>
        <w:tab/>
      </w:r>
      <w:proofErr w:type="gramStart"/>
      <w:r>
        <w:t xml:space="preserve">1.Принять Закон Приморского края "О внесении изменений в Закон Приморского края "Об организации и поддержке учреждений культуры </w:t>
      </w:r>
      <w:r>
        <w:br/>
        <w:t>и искусства в Приморском крае".</w:t>
      </w:r>
      <w:proofErr w:type="gramEnd"/>
    </w:p>
    <w:p w:rsidR="00CD6581" w:rsidRDefault="00CD6581" w:rsidP="00CD6581">
      <w:pPr>
        <w:jc w:val="both"/>
      </w:pPr>
    </w:p>
    <w:p w:rsidR="00CD6581" w:rsidRDefault="00CD6581" w:rsidP="00CD6581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CD6581" w:rsidRDefault="00CD6581" w:rsidP="00CD6581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CD6581" w:rsidRDefault="00CD6581" w:rsidP="00CD6581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CD6581" w:rsidRDefault="00CD6581" w:rsidP="00CD6581">
      <w:pPr>
        <w:pStyle w:val="a3"/>
        <w:tabs>
          <w:tab w:val="clear" w:pos="4153"/>
          <w:tab w:val="clear" w:pos="8306"/>
        </w:tabs>
        <w:ind w:right="-2"/>
        <w:jc w:val="both"/>
      </w:pPr>
      <w:bookmarkStart w:id="0" w:name="_GoBack"/>
      <w:bookmarkEnd w:id="0"/>
    </w:p>
    <w:p w:rsidR="00CD6581" w:rsidRDefault="00CD6581" w:rsidP="00CD6581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CD6581" w:rsidRDefault="00CD6581" w:rsidP="00CD6581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CD6581" w:rsidRDefault="00CD6581" w:rsidP="00CD6581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Председатель </w:t>
      </w:r>
    </w:p>
    <w:p w:rsidR="00CD6581" w:rsidRDefault="00CD6581" w:rsidP="00CD6581">
      <w:pPr>
        <w:pStyle w:val="a3"/>
        <w:tabs>
          <w:tab w:val="clear" w:pos="4153"/>
          <w:tab w:val="clear" w:pos="8306"/>
        </w:tabs>
        <w:ind w:right="-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CD6581" w:rsidRDefault="00CD6581" w:rsidP="00CD6581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CD6581" w:rsidRPr="00CA7E54" w:rsidRDefault="00CD6581" w:rsidP="00CD6581">
      <w:pPr>
        <w:jc w:val="both"/>
      </w:pPr>
    </w:p>
    <w:p w:rsidR="00CD6581" w:rsidRDefault="00CD6581" w:rsidP="00CD6581"/>
    <w:p w:rsidR="00CD6581" w:rsidRDefault="00CD6581" w:rsidP="00CD6581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8C4" w:rsidRDefault="00F128C4">
      <w:r>
        <w:separator/>
      </w:r>
    </w:p>
  </w:endnote>
  <w:endnote w:type="continuationSeparator" w:id="0">
    <w:p w:rsidR="00F128C4" w:rsidRDefault="00F12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8C4" w:rsidRDefault="00F128C4">
      <w:r>
        <w:separator/>
      </w:r>
    </w:p>
  </w:footnote>
  <w:footnote w:type="continuationSeparator" w:id="0">
    <w:p w:rsidR="00F128C4" w:rsidRDefault="00F128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658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D6581"/>
    <w:rsid w:val="00CE19DF"/>
    <w:rsid w:val="00D02716"/>
    <w:rsid w:val="00DF01B2"/>
    <w:rsid w:val="00E93A7F"/>
    <w:rsid w:val="00EF502B"/>
    <w:rsid w:val="00F128C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2015-02-26T00:07:00Z</cp:lastPrinted>
  <dcterms:created xsi:type="dcterms:W3CDTF">2015-02-26T00:06:00Z</dcterms:created>
  <dcterms:modified xsi:type="dcterms:W3CDTF">2015-02-26T00:08:00Z</dcterms:modified>
</cp:coreProperties>
</file>