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01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6336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336E" w:rsidRPr="0046336E">
              <w:rPr>
                <w:szCs w:val="28"/>
              </w:rPr>
              <w:t>1765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6336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336E" w:rsidP="0094344A">
            <w:pPr>
              <w:ind w:left="-108"/>
              <w:jc w:val="both"/>
            </w:pPr>
            <w:r w:rsidRPr="0046336E">
              <w:t>О Законе Приморского края                   "О внесении изменения</w:t>
            </w:r>
            <w:r>
              <w:t xml:space="preserve"> </w:t>
            </w:r>
            <w:r w:rsidRPr="0046336E">
              <w:t>в статью 2 Закона Приморского края "О квотировании рабочих мест для инвалидов в Приморском крае"</w:t>
            </w:r>
          </w:p>
          <w:p w:rsidR="000B3FB2" w:rsidRPr="0046336E" w:rsidRDefault="000B3FB2" w:rsidP="0094344A">
            <w:pPr>
              <w:ind w:left="-108"/>
              <w:jc w:val="both"/>
            </w:pPr>
          </w:p>
        </w:tc>
      </w:tr>
    </w:tbl>
    <w:p w:rsidR="0046336E" w:rsidRDefault="0046336E" w:rsidP="0046336E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46336E" w:rsidRDefault="0046336E" w:rsidP="0046336E">
      <w:pPr>
        <w:tabs>
          <w:tab w:val="left" w:pos="709"/>
        </w:tabs>
      </w:pPr>
    </w:p>
    <w:p w:rsidR="0046336E" w:rsidRDefault="0046336E" w:rsidP="0046336E">
      <w:r>
        <w:t>ПОСТАНОВЛЯЕТ:</w:t>
      </w:r>
    </w:p>
    <w:p w:rsidR="0046336E" w:rsidRDefault="0046336E" w:rsidP="0046336E"/>
    <w:p w:rsidR="0046336E" w:rsidRDefault="0046336E" w:rsidP="0046336E">
      <w:pPr>
        <w:jc w:val="both"/>
      </w:pPr>
      <w:r>
        <w:tab/>
        <w:t>1.Принять Закон Приморского края "О внесении изменения в статью 2 Закона Приморского края "О квотировании рабочих мест для инвалидов          в Приморском крае".</w:t>
      </w:r>
    </w:p>
    <w:p w:rsidR="0046336E" w:rsidRDefault="0046336E" w:rsidP="0046336E">
      <w:pPr>
        <w:jc w:val="both"/>
      </w:pPr>
    </w:p>
    <w:p w:rsidR="0046336E" w:rsidRDefault="0046336E" w:rsidP="0046336E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46336E" w:rsidRDefault="0046336E" w:rsidP="0046336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6336E" w:rsidRDefault="0046336E" w:rsidP="0046336E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46336E" w:rsidRDefault="0046336E" w:rsidP="0046336E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46336E" w:rsidRDefault="0046336E" w:rsidP="0046336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6336E" w:rsidRDefault="0046336E" w:rsidP="0046336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6336E" w:rsidRDefault="0046336E" w:rsidP="0046336E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46336E" w:rsidRDefault="0046336E" w:rsidP="0046336E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46336E" w:rsidRDefault="0046336E" w:rsidP="0046336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6336E" w:rsidRPr="00CA7E54" w:rsidRDefault="0046336E" w:rsidP="0046336E">
      <w:pPr>
        <w:jc w:val="both"/>
      </w:pPr>
    </w:p>
    <w:p w:rsidR="0046336E" w:rsidRDefault="0046336E" w:rsidP="0046336E"/>
    <w:p w:rsidR="0046336E" w:rsidRDefault="0046336E" w:rsidP="0046336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DF8" w:rsidRDefault="00424DF8">
      <w:r>
        <w:separator/>
      </w:r>
    </w:p>
  </w:endnote>
  <w:endnote w:type="continuationSeparator" w:id="0">
    <w:p w:rsidR="00424DF8" w:rsidRDefault="0042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DF8" w:rsidRDefault="00424DF8">
      <w:r>
        <w:separator/>
      </w:r>
    </w:p>
  </w:footnote>
  <w:footnote w:type="continuationSeparator" w:id="0">
    <w:p w:rsidR="00424DF8" w:rsidRDefault="00424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336E"/>
    <w:rsid w:val="00057575"/>
    <w:rsid w:val="000B3FB2"/>
    <w:rsid w:val="000D628E"/>
    <w:rsid w:val="000E5228"/>
    <w:rsid w:val="00123119"/>
    <w:rsid w:val="00155F7F"/>
    <w:rsid w:val="003325F4"/>
    <w:rsid w:val="00392E21"/>
    <w:rsid w:val="00424DF8"/>
    <w:rsid w:val="0046336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2015-02-26T00:01:00Z</cp:lastPrinted>
  <dcterms:created xsi:type="dcterms:W3CDTF">2015-02-26T00:00:00Z</dcterms:created>
  <dcterms:modified xsi:type="dcterms:W3CDTF">2015-02-26T00:01:00Z</dcterms:modified>
</cp:coreProperties>
</file>