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654897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A622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A6226" w:rsidRPr="000A6226">
              <w:rPr>
                <w:szCs w:val="28"/>
              </w:rPr>
              <w:t>1764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A6226" w:rsidP="0094344A">
            <w:pPr>
              <w:ind w:left="-108"/>
              <w:jc w:val="both"/>
            </w:pPr>
            <w:proofErr w:type="gramStart"/>
            <w:r w:rsidRPr="0059601A">
              <w:rPr>
                <w:szCs w:val="28"/>
              </w:rPr>
              <w:t>О проекте закона Приморского края "</w:t>
            </w:r>
            <w:r>
              <w:rPr>
                <w:bCs/>
                <w:color w:val="000000"/>
                <w:szCs w:val="28"/>
              </w:rPr>
              <w:t>О внесении изменения</w:t>
            </w:r>
            <w:r w:rsidRPr="0059601A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 xml:space="preserve">                  </w:t>
            </w:r>
            <w:r w:rsidRPr="0059601A">
              <w:rPr>
                <w:bCs/>
                <w:color w:val="000000"/>
                <w:szCs w:val="28"/>
              </w:rPr>
              <w:t>в</w:t>
            </w:r>
            <w:r>
              <w:rPr>
                <w:bCs/>
                <w:color w:val="000000"/>
                <w:szCs w:val="28"/>
              </w:rPr>
              <w:t xml:space="preserve"> статью 2</w:t>
            </w:r>
            <w:r w:rsidRPr="0059601A">
              <w:rPr>
                <w:bCs/>
                <w:color w:val="000000"/>
                <w:szCs w:val="28"/>
              </w:rPr>
              <w:t xml:space="preserve"> Закон</w:t>
            </w:r>
            <w:r>
              <w:rPr>
                <w:bCs/>
                <w:color w:val="000000"/>
                <w:szCs w:val="28"/>
              </w:rPr>
              <w:t xml:space="preserve">а Приморского края </w:t>
            </w:r>
            <w:r w:rsidRPr="0059601A">
              <w:rPr>
                <w:bCs/>
                <w:color w:val="000000"/>
                <w:szCs w:val="28"/>
              </w:rPr>
              <w:t>"</w:t>
            </w:r>
            <w:r>
              <w:rPr>
                <w:bCs/>
                <w:color w:val="000000"/>
                <w:szCs w:val="28"/>
              </w:rPr>
              <w:t>О квотировании рабочих мест для инвалидов</w:t>
            </w:r>
            <w:r w:rsidR="00331481">
              <w:rPr>
                <w:bCs/>
                <w:color w:val="000000"/>
                <w:szCs w:val="28"/>
              </w:rPr>
              <w:t xml:space="preserve"> в Приморском крае</w:t>
            </w:r>
            <w:bookmarkStart w:id="0" w:name="_GoBack"/>
            <w:bookmarkEnd w:id="0"/>
            <w:r>
              <w:rPr>
                <w:bCs/>
                <w:color w:val="000000"/>
                <w:szCs w:val="28"/>
              </w:rPr>
              <w:t>"</w:t>
            </w:r>
            <w:proofErr w:type="gramEnd"/>
          </w:p>
          <w:p w:rsidR="000B3FB2" w:rsidRPr="00331481" w:rsidRDefault="000B3FB2" w:rsidP="0094344A">
            <w:pPr>
              <w:ind w:left="-108"/>
              <w:jc w:val="both"/>
            </w:pPr>
          </w:p>
        </w:tc>
      </w:tr>
    </w:tbl>
    <w:p w:rsidR="000A6226" w:rsidRDefault="000A6226" w:rsidP="000A622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0A6226" w:rsidRDefault="000A6226" w:rsidP="000A6226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0A6226" w:rsidRDefault="000A6226" w:rsidP="000A6226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  <w:r>
        <w:t>ПОСТАНОВЛЯЕТ:</w:t>
      </w:r>
    </w:p>
    <w:p w:rsidR="000A6226" w:rsidRDefault="000A6226" w:rsidP="000A6226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0A6226" w:rsidRPr="0059601A" w:rsidRDefault="000A6226" w:rsidP="000A6226">
      <w:pPr>
        <w:ind w:firstLine="709"/>
        <w:jc w:val="both"/>
        <w:rPr>
          <w:szCs w:val="28"/>
        </w:rPr>
      </w:pPr>
      <w:r w:rsidRPr="0059601A">
        <w:rPr>
          <w:szCs w:val="28"/>
        </w:rPr>
        <w:t>1.Принять проект закона Приморского края "</w:t>
      </w:r>
      <w:r>
        <w:rPr>
          <w:bCs/>
          <w:color w:val="000000"/>
          <w:szCs w:val="28"/>
        </w:rPr>
        <w:t>О внесении изменения                в статью 2 Закона</w:t>
      </w:r>
      <w:r w:rsidRPr="0059601A">
        <w:rPr>
          <w:bCs/>
          <w:color w:val="000000"/>
          <w:szCs w:val="28"/>
        </w:rPr>
        <w:t xml:space="preserve"> Приморского края "</w:t>
      </w:r>
      <w:r>
        <w:rPr>
          <w:bCs/>
          <w:color w:val="000000"/>
          <w:szCs w:val="28"/>
        </w:rPr>
        <w:t>О квотировании рабочих мест для инвалидов в Приморском крае</w:t>
      </w:r>
      <w:r w:rsidRPr="0059601A">
        <w:rPr>
          <w:szCs w:val="28"/>
        </w:rPr>
        <w:t>"</w:t>
      </w:r>
      <w:r>
        <w:rPr>
          <w:szCs w:val="28"/>
        </w:rPr>
        <w:t xml:space="preserve"> </w:t>
      </w:r>
      <w:r w:rsidRPr="0059601A">
        <w:rPr>
          <w:szCs w:val="28"/>
        </w:rPr>
        <w:t>в первом чтении.</w:t>
      </w:r>
    </w:p>
    <w:p w:rsidR="000A6226" w:rsidRPr="0059601A" w:rsidRDefault="000A6226" w:rsidP="000A6226">
      <w:pPr>
        <w:jc w:val="both"/>
        <w:rPr>
          <w:szCs w:val="28"/>
        </w:rPr>
      </w:pPr>
    </w:p>
    <w:p w:rsidR="000A6226" w:rsidRPr="0059601A" w:rsidRDefault="000A6226" w:rsidP="000A622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A6226" w:rsidRPr="0059601A" w:rsidRDefault="000A6226" w:rsidP="000A622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0A6226" w:rsidRPr="0059601A" w:rsidRDefault="000A6226" w:rsidP="000A622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0A6226" w:rsidRPr="0059601A" w:rsidRDefault="000A6226" w:rsidP="000A622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A6226" w:rsidRDefault="000A6226" w:rsidP="000A622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A6226" w:rsidRDefault="000A6226" w:rsidP="000A622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A6226" w:rsidRDefault="000A6226" w:rsidP="000A6226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0A6226" w:rsidRDefault="000A6226" w:rsidP="000A6226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A6226" w:rsidRDefault="000A6226" w:rsidP="000A6226"/>
    <w:p w:rsidR="000A6226" w:rsidRDefault="000A6226" w:rsidP="000A6226"/>
    <w:p w:rsidR="000A6226" w:rsidRDefault="000A6226" w:rsidP="000A6226"/>
    <w:p w:rsidR="000A6226" w:rsidRDefault="000A6226" w:rsidP="000A6226"/>
    <w:p w:rsidR="000A6226" w:rsidRDefault="000A6226" w:rsidP="000A622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779" w:rsidRDefault="003D7779">
      <w:r>
        <w:separator/>
      </w:r>
    </w:p>
  </w:endnote>
  <w:endnote w:type="continuationSeparator" w:id="0">
    <w:p w:rsidR="003D7779" w:rsidRDefault="003D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779" w:rsidRDefault="003D7779">
      <w:r>
        <w:separator/>
      </w:r>
    </w:p>
  </w:footnote>
  <w:footnote w:type="continuationSeparator" w:id="0">
    <w:p w:rsidR="003D7779" w:rsidRDefault="003D77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6226"/>
    <w:rsid w:val="00057575"/>
    <w:rsid w:val="000A6226"/>
    <w:rsid w:val="000B3FB2"/>
    <w:rsid w:val="000D628E"/>
    <w:rsid w:val="000E5228"/>
    <w:rsid w:val="00123119"/>
    <w:rsid w:val="00155F7F"/>
    <w:rsid w:val="00331481"/>
    <w:rsid w:val="003325F4"/>
    <w:rsid w:val="00392E21"/>
    <w:rsid w:val="003D777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6FFF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2015-02-25T23:59:00Z</cp:lastPrinted>
  <dcterms:created xsi:type="dcterms:W3CDTF">2015-02-25T23:58:00Z</dcterms:created>
  <dcterms:modified xsi:type="dcterms:W3CDTF">2015-02-27T03:30:00Z</dcterms:modified>
</cp:coreProperties>
</file>