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00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87F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87F9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7F94">
              <w:rPr>
                <w:szCs w:val="28"/>
              </w:rPr>
              <w:t>1763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87F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87F94" w:rsidP="0094344A">
            <w:pPr>
              <w:ind w:left="-108"/>
              <w:jc w:val="both"/>
            </w:pPr>
            <w:r w:rsidRPr="00387F94">
              <w:t xml:space="preserve">О Законе Приморского края "О внесении изменения в статью 4 Закона Приморского края "О комиссиях по делам </w:t>
            </w:r>
            <w:proofErr w:type="spellStart"/>
            <w:proofErr w:type="gramStart"/>
            <w:r w:rsidRPr="00387F94">
              <w:t>несовершен</w:t>
            </w:r>
            <w:r>
              <w:t>-</w:t>
            </w:r>
            <w:r w:rsidRPr="00387F94">
              <w:t>нолетних</w:t>
            </w:r>
            <w:proofErr w:type="spellEnd"/>
            <w:proofErr w:type="gramEnd"/>
            <w:r w:rsidRPr="00387F94">
              <w:t xml:space="preserve"> и защите их прав на территории Приморского края"</w:t>
            </w:r>
          </w:p>
          <w:p w:rsidR="000B3FB2" w:rsidRPr="00387F94" w:rsidRDefault="000B3FB2" w:rsidP="0094344A">
            <w:pPr>
              <w:ind w:left="-108"/>
              <w:jc w:val="both"/>
            </w:pPr>
          </w:p>
        </w:tc>
      </w:tr>
    </w:tbl>
    <w:p w:rsidR="00387F94" w:rsidRPr="009E27DC" w:rsidRDefault="00387F94" w:rsidP="00387F94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87F94" w:rsidRPr="009E27DC" w:rsidRDefault="00387F94" w:rsidP="00387F94">
      <w:pPr>
        <w:rPr>
          <w:szCs w:val="28"/>
        </w:rPr>
      </w:pPr>
    </w:p>
    <w:p w:rsidR="00387F94" w:rsidRPr="009E27DC" w:rsidRDefault="00387F94" w:rsidP="00387F9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87F94" w:rsidRPr="009E27DC" w:rsidRDefault="00387F94" w:rsidP="00387F94">
      <w:pPr>
        <w:rPr>
          <w:szCs w:val="28"/>
        </w:rPr>
      </w:pPr>
    </w:p>
    <w:p w:rsidR="00387F94" w:rsidRDefault="00387F94" w:rsidP="00387F94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4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 xml:space="preserve">О комиссиях по делам несовершеннолетних </w:t>
      </w:r>
      <w:r>
        <w:rPr>
          <w:szCs w:val="28"/>
        </w:rPr>
        <w:br/>
        <w:t>и защите их прав на территории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387F94" w:rsidRDefault="00387F94" w:rsidP="00387F94">
      <w:pPr>
        <w:jc w:val="both"/>
      </w:pPr>
    </w:p>
    <w:p w:rsidR="00387F94" w:rsidRDefault="00387F94" w:rsidP="00387F9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87F94" w:rsidRDefault="00387F94" w:rsidP="00387F94">
      <w:pPr>
        <w:jc w:val="both"/>
      </w:pPr>
    </w:p>
    <w:p w:rsidR="00387F94" w:rsidRDefault="00387F94" w:rsidP="00387F94">
      <w:pPr>
        <w:jc w:val="both"/>
      </w:pPr>
      <w:r>
        <w:tab/>
        <w:t>3.Настоящее постановление вступает в силу со дня его принятия.</w:t>
      </w:r>
    </w:p>
    <w:p w:rsidR="00387F94" w:rsidRDefault="00387F94" w:rsidP="00387F94">
      <w:pPr>
        <w:jc w:val="both"/>
      </w:pPr>
      <w:bookmarkStart w:id="0" w:name="_GoBack"/>
      <w:bookmarkEnd w:id="0"/>
    </w:p>
    <w:p w:rsidR="00387F94" w:rsidRPr="009E27DC" w:rsidRDefault="00387F94" w:rsidP="00387F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87F94" w:rsidRPr="009E27DC" w:rsidRDefault="00387F94" w:rsidP="00387F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87F94" w:rsidRPr="009E27DC" w:rsidRDefault="00387F94" w:rsidP="00387F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87F94" w:rsidRPr="009E27DC" w:rsidRDefault="00387F94" w:rsidP="00387F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387F94" w:rsidRPr="009E27DC" w:rsidRDefault="00387F94" w:rsidP="00387F94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8A7" w:rsidRDefault="008368A7">
      <w:r>
        <w:separator/>
      </w:r>
    </w:p>
  </w:endnote>
  <w:endnote w:type="continuationSeparator" w:id="0">
    <w:p w:rsidR="008368A7" w:rsidRDefault="00836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8A7" w:rsidRDefault="008368A7">
      <w:r>
        <w:separator/>
      </w:r>
    </w:p>
  </w:footnote>
  <w:footnote w:type="continuationSeparator" w:id="0">
    <w:p w:rsidR="008368A7" w:rsidRDefault="00836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7F94"/>
    <w:rsid w:val="00057575"/>
    <w:rsid w:val="000B3FB2"/>
    <w:rsid w:val="000D628E"/>
    <w:rsid w:val="000E5228"/>
    <w:rsid w:val="00123119"/>
    <w:rsid w:val="00155F7F"/>
    <w:rsid w:val="003325F4"/>
    <w:rsid w:val="00387F9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368A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2015-02-25T23:58:00Z</cp:lastPrinted>
  <dcterms:created xsi:type="dcterms:W3CDTF">2015-02-25T23:57:00Z</dcterms:created>
  <dcterms:modified xsi:type="dcterms:W3CDTF">2015-02-25T23:58:00Z</dcterms:modified>
</cp:coreProperties>
</file>