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497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44CC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44CC7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44CC7" w:rsidRPr="00F44CC7">
              <w:rPr>
                <w:szCs w:val="28"/>
              </w:rPr>
              <w:t>1760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44CC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44CC7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EC16F9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6 </w:t>
            </w:r>
            <w:r w:rsidRPr="00EC16F9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EC16F9">
              <w:rPr>
                <w:szCs w:val="28"/>
              </w:rPr>
              <w:t xml:space="preserve"> Приморского края "</w:t>
            </w:r>
            <w:r>
              <w:rPr>
                <w:szCs w:val="28"/>
              </w:rPr>
              <w:t>О защите прав ребенка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  <w:proofErr w:type="gramEnd"/>
          </w:p>
          <w:p w:rsidR="000B3FB2" w:rsidRPr="00F44CC7" w:rsidRDefault="000B3FB2" w:rsidP="0094344A">
            <w:pPr>
              <w:ind w:left="-108"/>
              <w:jc w:val="both"/>
            </w:pPr>
          </w:p>
        </w:tc>
      </w:tr>
    </w:tbl>
    <w:p w:rsidR="00F44CC7" w:rsidRDefault="00F44CC7" w:rsidP="00F44CC7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F44CC7" w:rsidRDefault="00F44CC7" w:rsidP="00F44CC7">
      <w:pPr>
        <w:rPr>
          <w:szCs w:val="28"/>
        </w:rPr>
      </w:pPr>
    </w:p>
    <w:p w:rsidR="00F44CC7" w:rsidRDefault="00F44CC7" w:rsidP="00F44CC7">
      <w:pPr>
        <w:rPr>
          <w:szCs w:val="28"/>
        </w:rPr>
      </w:pPr>
      <w:r>
        <w:rPr>
          <w:szCs w:val="28"/>
        </w:rPr>
        <w:t>ПОСТАНОВЛЯЕТ:</w:t>
      </w:r>
    </w:p>
    <w:p w:rsidR="00F44CC7" w:rsidRDefault="00F44CC7" w:rsidP="00F44CC7">
      <w:pPr>
        <w:rPr>
          <w:szCs w:val="28"/>
        </w:rPr>
      </w:pPr>
    </w:p>
    <w:p w:rsidR="00F44CC7" w:rsidRDefault="00F44CC7" w:rsidP="00F44CC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я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 xml:space="preserve">статью 6 </w:t>
      </w:r>
      <w:r w:rsidRPr="00EC16F9">
        <w:rPr>
          <w:szCs w:val="28"/>
        </w:rPr>
        <w:t>Закон</w:t>
      </w:r>
      <w:r>
        <w:rPr>
          <w:szCs w:val="28"/>
        </w:rPr>
        <w:t>а</w:t>
      </w:r>
      <w:r w:rsidRPr="00EC16F9">
        <w:rPr>
          <w:szCs w:val="28"/>
        </w:rPr>
        <w:t xml:space="preserve"> Приморского края "</w:t>
      </w:r>
      <w:r>
        <w:rPr>
          <w:szCs w:val="28"/>
        </w:rPr>
        <w:t>О защите прав ребенка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  <w:proofErr w:type="gramEnd"/>
    </w:p>
    <w:p w:rsidR="00F44CC7" w:rsidRDefault="00F44CC7" w:rsidP="00F44CC7">
      <w:pPr>
        <w:jc w:val="both"/>
        <w:rPr>
          <w:szCs w:val="28"/>
        </w:rPr>
      </w:pPr>
    </w:p>
    <w:p w:rsidR="00F44CC7" w:rsidRDefault="00F44CC7" w:rsidP="00F44CC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F44CC7" w:rsidRDefault="00F44CC7" w:rsidP="00F44CC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44CC7" w:rsidRDefault="00F44CC7" w:rsidP="00F44CC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F44CC7" w:rsidRDefault="00F44CC7" w:rsidP="00F44CC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44CC7" w:rsidRDefault="00F44CC7" w:rsidP="00F44CC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44CC7" w:rsidRDefault="00F44CC7" w:rsidP="00F44CC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44CC7" w:rsidRDefault="00F44CC7" w:rsidP="00F44CC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F44CC7" w:rsidRDefault="00F44CC7" w:rsidP="00F44CC7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F44CC7" w:rsidRDefault="00F44CC7" w:rsidP="00F44CC7"/>
    <w:p w:rsidR="00F44CC7" w:rsidRDefault="00F44CC7" w:rsidP="00F44CC7"/>
    <w:p w:rsidR="00F44CC7" w:rsidRDefault="00F44CC7" w:rsidP="00F44CC7"/>
    <w:p w:rsidR="00F44CC7" w:rsidRDefault="00F44CC7" w:rsidP="00F44CC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F3C" w:rsidRDefault="00B97F3C">
      <w:r>
        <w:separator/>
      </w:r>
    </w:p>
  </w:endnote>
  <w:endnote w:type="continuationSeparator" w:id="0">
    <w:p w:rsidR="00B97F3C" w:rsidRDefault="00B97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F3C" w:rsidRDefault="00B97F3C">
      <w:r>
        <w:separator/>
      </w:r>
    </w:p>
  </w:footnote>
  <w:footnote w:type="continuationSeparator" w:id="0">
    <w:p w:rsidR="00B97F3C" w:rsidRDefault="00B97F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4CC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7F3C"/>
    <w:rsid w:val="00BA58C7"/>
    <w:rsid w:val="00C20E8F"/>
    <w:rsid w:val="00CA7E54"/>
    <w:rsid w:val="00CE19DF"/>
    <w:rsid w:val="00D02716"/>
    <w:rsid w:val="00DF01B2"/>
    <w:rsid w:val="00E93A7F"/>
    <w:rsid w:val="00EF502B"/>
    <w:rsid w:val="00F44CC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2015-02-25T23:54:00Z</cp:lastPrinted>
  <dcterms:created xsi:type="dcterms:W3CDTF">2015-02-25T23:54:00Z</dcterms:created>
  <dcterms:modified xsi:type="dcterms:W3CDTF">2015-02-25T23:55:00Z</dcterms:modified>
</cp:coreProperties>
</file>