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97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6F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6F81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6F81" w:rsidRPr="007F6F81">
              <w:rPr>
                <w:szCs w:val="28"/>
              </w:rPr>
              <w:t>1757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6F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6F81" w:rsidP="0094344A">
            <w:pPr>
              <w:ind w:left="-108"/>
              <w:jc w:val="both"/>
            </w:pPr>
            <w:r w:rsidRPr="007F6F81">
              <w:t>О Законе Приморского края                   "О внесении изменений в Закон Приморского края "О физической культуре и спорте в Приморском крае"</w:t>
            </w:r>
          </w:p>
          <w:p w:rsidR="000B3FB2" w:rsidRPr="007F6F81" w:rsidRDefault="000B3FB2" w:rsidP="0094344A">
            <w:pPr>
              <w:ind w:left="-108"/>
              <w:jc w:val="both"/>
            </w:pPr>
          </w:p>
        </w:tc>
      </w:tr>
    </w:tbl>
    <w:p w:rsidR="007F6F81" w:rsidRDefault="007F6F81" w:rsidP="007F6F81">
      <w:pPr>
        <w:tabs>
          <w:tab w:val="left" w:pos="709"/>
        </w:tabs>
        <w:ind w:firstLine="709"/>
      </w:pPr>
      <w:r>
        <w:t>Законодательное Собрание Приморского края</w:t>
      </w:r>
    </w:p>
    <w:p w:rsidR="007F6F81" w:rsidRDefault="007F6F81" w:rsidP="007F6F81">
      <w:pPr>
        <w:tabs>
          <w:tab w:val="left" w:pos="709"/>
        </w:tabs>
      </w:pPr>
    </w:p>
    <w:p w:rsidR="007F6F81" w:rsidRDefault="007F6F81" w:rsidP="007F6F81">
      <w:r>
        <w:t>ПОСТАНОВЛЯЕТ:</w:t>
      </w:r>
    </w:p>
    <w:p w:rsidR="007F6F81" w:rsidRDefault="007F6F81" w:rsidP="007F6F81"/>
    <w:p w:rsidR="007F6F81" w:rsidRDefault="007F6F81" w:rsidP="007F6F81">
      <w:pPr>
        <w:jc w:val="both"/>
      </w:pPr>
      <w:r>
        <w:tab/>
        <w:t>1.Принять Закон Приморского края "О внесении изменений в Закон Приморского края "О физической культуре и спорте в Приморском крае".</w:t>
      </w:r>
    </w:p>
    <w:p w:rsidR="007F6F81" w:rsidRDefault="007F6F81" w:rsidP="007F6F81">
      <w:pPr>
        <w:jc w:val="both"/>
      </w:pP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  <w:bookmarkStart w:id="0" w:name="_GoBack"/>
      <w:bookmarkEnd w:id="0"/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7F6F81" w:rsidRDefault="007F6F81" w:rsidP="007F6F81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7F6F81" w:rsidRPr="00CA7E54" w:rsidRDefault="007F6F81" w:rsidP="007F6F81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CCD" w:rsidRDefault="00C53CCD">
      <w:r>
        <w:separator/>
      </w:r>
    </w:p>
  </w:endnote>
  <w:endnote w:type="continuationSeparator" w:id="0">
    <w:p w:rsidR="00C53CCD" w:rsidRDefault="00C5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CCD" w:rsidRDefault="00C53CCD">
      <w:r>
        <w:separator/>
      </w:r>
    </w:p>
  </w:footnote>
  <w:footnote w:type="continuationSeparator" w:id="0">
    <w:p w:rsidR="00C53CCD" w:rsidRDefault="00C53C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6F8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6F8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3CCD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2015-02-25T23:53:00Z</cp:lastPrinted>
  <dcterms:created xsi:type="dcterms:W3CDTF">2015-02-25T23:52:00Z</dcterms:created>
  <dcterms:modified xsi:type="dcterms:W3CDTF">2015-02-25T23:53:00Z</dcterms:modified>
</cp:coreProperties>
</file>