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38254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E198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E1986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DE198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DE1986">
              <w:rPr>
                <w:szCs w:val="28"/>
              </w:rPr>
              <w:t xml:space="preserve"> </w:t>
            </w:r>
            <w:r w:rsidR="00DE1986" w:rsidRPr="00DE1986">
              <w:rPr>
                <w:szCs w:val="28"/>
              </w:rPr>
              <w:t>1752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E198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E1986" w:rsidP="0094344A">
            <w:pPr>
              <w:ind w:left="-108"/>
              <w:jc w:val="both"/>
            </w:pPr>
            <w:r w:rsidRPr="00DE1986">
              <w:t xml:space="preserve">О проекте закона Приморского края "О внесении изменений в Закон Приморского края "О защите населения и территории </w:t>
            </w:r>
            <w:proofErr w:type="spellStart"/>
            <w:proofErr w:type="gramStart"/>
            <w:r w:rsidRPr="00DE1986">
              <w:t>Примор</w:t>
            </w:r>
            <w:r>
              <w:t>-</w:t>
            </w:r>
            <w:r w:rsidRPr="00DE1986">
              <w:t>ского</w:t>
            </w:r>
            <w:proofErr w:type="spellEnd"/>
            <w:proofErr w:type="gramEnd"/>
            <w:r w:rsidRPr="00DE1986">
              <w:t xml:space="preserve"> края от чрезвычайных ситуаций природного и техно</w:t>
            </w:r>
            <w:r>
              <w:t>-</w:t>
            </w:r>
            <w:r w:rsidRPr="00DE1986">
              <w:t>генного характера"</w:t>
            </w:r>
          </w:p>
          <w:p w:rsidR="000B3FB2" w:rsidRPr="00DE1986" w:rsidRDefault="000B3FB2" w:rsidP="0094344A">
            <w:pPr>
              <w:ind w:left="-108"/>
              <w:jc w:val="both"/>
            </w:pPr>
          </w:p>
        </w:tc>
      </w:tr>
    </w:tbl>
    <w:p w:rsidR="00DE1986" w:rsidRDefault="00DE1986" w:rsidP="00DE198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E1986" w:rsidRDefault="00DE1986" w:rsidP="00DE1986">
      <w:pPr>
        <w:pStyle w:val="a3"/>
        <w:tabs>
          <w:tab w:val="clear" w:pos="4153"/>
          <w:tab w:val="clear" w:pos="8306"/>
        </w:tabs>
      </w:pPr>
    </w:p>
    <w:p w:rsidR="00DE1986" w:rsidRDefault="00DE1986" w:rsidP="00DE198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E1986" w:rsidRDefault="00DE1986" w:rsidP="00DE1986"/>
    <w:p w:rsidR="00DE1986" w:rsidRDefault="00DE1986" w:rsidP="00DE1986">
      <w:pPr>
        <w:ind w:firstLine="709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</w:t>
      </w:r>
      <w:r w:rsidRPr="00F72B6F">
        <w:rPr>
          <w:szCs w:val="28"/>
        </w:rPr>
        <w:t>О внесении изменений в Закон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 w:rsidRPr="00F72B6F">
        <w:rPr>
          <w:szCs w:val="28"/>
        </w:rPr>
        <w:t xml:space="preserve">"О </w:t>
      </w:r>
      <w:r>
        <w:rPr>
          <w:szCs w:val="28"/>
        </w:rPr>
        <w:t xml:space="preserve">защите населения и территории </w:t>
      </w:r>
      <w:r w:rsidRPr="00F72B6F">
        <w:rPr>
          <w:szCs w:val="28"/>
        </w:rPr>
        <w:t>Приморского края</w:t>
      </w:r>
      <w:r>
        <w:rPr>
          <w:szCs w:val="28"/>
        </w:rPr>
        <w:t xml:space="preserve"> от чрезвычайных ситуаций природного и техногенного характера</w:t>
      </w:r>
      <w:r w:rsidRPr="00F72B6F">
        <w:rPr>
          <w:szCs w:val="28"/>
        </w:rPr>
        <w:t>"</w:t>
      </w:r>
      <w:r>
        <w:rPr>
          <w:szCs w:val="28"/>
        </w:rPr>
        <w:t xml:space="preserve"> </w:t>
      </w:r>
      <w:r>
        <w:t>во втором чтении.</w:t>
      </w:r>
    </w:p>
    <w:p w:rsidR="00DE1986" w:rsidRDefault="00DE1986" w:rsidP="00DE1986">
      <w:pPr>
        <w:ind w:firstLine="709"/>
        <w:jc w:val="both"/>
      </w:pPr>
    </w:p>
    <w:p w:rsidR="00DE1986" w:rsidRDefault="00DE1986" w:rsidP="00DE1986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DE1986" w:rsidRDefault="00DE1986" w:rsidP="00DE1986">
      <w:pPr>
        <w:ind w:firstLine="709"/>
        <w:jc w:val="both"/>
      </w:pPr>
    </w:p>
    <w:p w:rsidR="00DE1986" w:rsidRDefault="00DE1986" w:rsidP="00DE1986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DE1986" w:rsidRDefault="00DE1986" w:rsidP="00DE1986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DE1986" w:rsidRDefault="00DE1986" w:rsidP="00DE198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E1986" w:rsidRDefault="00DE1986" w:rsidP="00DE198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E1986" w:rsidRDefault="00DE1986" w:rsidP="00DE198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E1986" w:rsidRDefault="00DE1986" w:rsidP="00DE198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FB3" w:rsidRDefault="00FB5FB3">
      <w:r>
        <w:separator/>
      </w:r>
    </w:p>
  </w:endnote>
  <w:endnote w:type="continuationSeparator" w:id="0">
    <w:p w:rsidR="00FB5FB3" w:rsidRDefault="00FB5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FB3" w:rsidRDefault="00FB5FB3">
      <w:r>
        <w:separator/>
      </w:r>
    </w:p>
  </w:footnote>
  <w:footnote w:type="continuationSeparator" w:id="0">
    <w:p w:rsidR="00FB5FB3" w:rsidRDefault="00FB5F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198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E1986"/>
    <w:rsid w:val="00DF01B2"/>
    <w:rsid w:val="00E93A7F"/>
    <w:rsid w:val="00EF502B"/>
    <w:rsid w:val="00F75CDD"/>
    <w:rsid w:val="00FB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E198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2015-02-25T05:14:00Z</cp:lastPrinted>
  <dcterms:created xsi:type="dcterms:W3CDTF">2015-02-25T05:13:00Z</dcterms:created>
  <dcterms:modified xsi:type="dcterms:W3CDTF">2015-02-25T05:15:00Z</dcterms:modified>
</cp:coreProperties>
</file>