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26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56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56C4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56C4" w:rsidRPr="005156C4">
              <w:rPr>
                <w:szCs w:val="28"/>
              </w:rPr>
              <w:t>1751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56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56C4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Закон Приморского края "О местном референдуме в Приморском крае"</w:t>
            </w:r>
          </w:p>
          <w:p w:rsidR="000B3FB2" w:rsidRPr="005156C4" w:rsidRDefault="000B3FB2" w:rsidP="0094344A">
            <w:pPr>
              <w:ind w:left="-108"/>
              <w:jc w:val="both"/>
            </w:pPr>
          </w:p>
        </w:tc>
      </w:tr>
    </w:tbl>
    <w:p w:rsidR="005156C4" w:rsidRPr="00F2794F" w:rsidRDefault="005156C4" w:rsidP="005156C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156C4" w:rsidRPr="00F2794F" w:rsidRDefault="005156C4" w:rsidP="005156C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6C4" w:rsidRPr="00F2794F" w:rsidRDefault="005156C4" w:rsidP="005156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156C4" w:rsidRPr="00F2794F" w:rsidRDefault="005156C4" w:rsidP="005156C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6C4" w:rsidRDefault="005156C4" w:rsidP="005156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местном референдуме в Приморском крае"</w:t>
      </w:r>
      <w:r>
        <w:rPr>
          <w:szCs w:val="28"/>
        </w:rPr>
        <w:t>.</w:t>
      </w:r>
    </w:p>
    <w:p w:rsidR="005156C4" w:rsidRDefault="005156C4" w:rsidP="005156C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56C4" w:rsidRDefault="005156C4" w:rsidP="005156C4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5156C4" w:rsidRDefault="005156C4" w:rsidP="005156C4">
      <w:pPr>
        <w:ind w:firstLine="709"/>
        <w:jc w:val="both"/>
        <w:rPr>
          <w:color w:val="000000"/>
        </w:rPr>
      </w:pPr>
    </w:p>
    <w:p w:rsidR="005156C4" w:rsidRDefault="005156C4" w:rsidP="005156C4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5156C4" w:rsidRDefault="005156C4" w:rsidP="005156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56C4" w:rsidRDefault="005156C4" w:rsidP="005156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56C4" w:rsidRPr="00F2794F" w:rsidRDefault="005156C4" w:rsidP="005156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56C4" w:rsidRPr="00F2794F" w:rsidRDefault="005156C4" w:rsidP="005156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156C4" w:rsidRDefault="005156C4" w:rsidP="005156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BF3" w:rsidRDefault="00401BF3">
      <w:r>
        <w:separator/>
      </w:r>
    </w:p>
  </w:endnote>
  <w:endnote w:type="continuationSeparator" w:id="0">
    <w:p w:rsidR="00401BF3" w:rsidRDefault="0040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BF3" w:rsidRDefault="00401BF3">
      <w:r>
        <w:separator/>
      </w:r>
    </w:p>
  </w:footnote>
  <w:footnote w:type="continuationSeparator" w:id="0">
    <w:p w:rsidR="00401BF3" w:rsidRDefault="0040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6C4"/>
    <w:rsid w:val="00057575"/>
    <w:rsid w:val="000B3FB2"/>
    <w:rsid w:val="000D628E"/>
    <w:rsid w:val="000E5228"/>
    <w:rsid w:val="00123119"/>
    <w:rsid w:val="00155F7F"/>
    <w:rsid w:val="003325F4"/>
    <w:rsid w:val="00392E21"/>
    <w:rsid w:val="00401BF3"/>
    <w:rsid w:val="004B69FA"/>
    <w:rsid w:val="004D1A01"/>
    <w:rsid w:val="005156C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156C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2015-02-25T05:16:00Z</cp:lastPrinted>
  <dcterms:created xsi:type="dcterms:W3CDTF">2015-02-25T05:15:00Z</dcterms:created>
  <dcterms:modified xsi:type="dcterms:W3CDTF">2015-02-25T05:17:00Z</dcterms:modified>
</cp:coreProperties>
</file>