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27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70F2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70F28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0F28" w:rsidRPr="00470F28">
              <w:rPr>
                <w:szCs w:val="28"/>
              </w:rPr>
              <w:t>1750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70F2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0F28" w:rsidP="0094344A">
            <w:pPr>
              <w:ind w:left="-108"/>
              <w:jc w:val="both"/>
            </w:pPr>
            <w:r w:rsidRPr="00470F28">
              <w:t xml:space="preserve">О проекте закона Приморского края "О внесении изменений в Закон Приморского края "О местном референдуме в </w:t>
            </w:r>
            <w:proofErr w:type="spellStart"/>
            <w:proofErr w:type="gramStart"/>
            <w:r w:rsidRPr="00470F28">
              <w:t>Примор</w:t>
            </w:r>
            <w:r>
              <w:t>-</w:t>
            </w:r>
            <w:r w:rsidRPr="00470F28">
              <w:t>ском</w:t>
            </w:r>
            <w:proofErr w:type="spellEnd"/>
            <w:proofErr w:type="gramEnd"/>
            <w:r w:rsidRPr="00470F28">
              <w:t xml:space="preserve"> крае"</w:t>
            </w:r>
          </w:p>
          <w:p w:rsidR="000B3FB2" w:rsidRPr="00470F28" w:rsidRDefault="000B3FB2" w:rsidP="0094344A">
            <w:pPr>
              <w:ind w:left="-108"/>
              <w:jc w:val="both"/>
            </w:pPr>
          </w:p>
        </w:tc>
      </w:tr>
    </w:tbl>
    <w:p w:rsidR="00470F28" w:rsidRPr="00F2794F" w:rsidRDefault="00470F28" w:rsidP="00470F2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470F28" w:rsidRPr="00F2794F" w:rsidRDefault="00470F28" w:rsidP="00470F2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F28" w:rsidRPr="00F2794F" w:rsidRDefault="00470F28" w:rsidP="00470F2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70F28" w:rsidRPr="00F2794F" w:rsidRDefault="00470F28" w:rsidP="00470F2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F28" w:rsidRDefault="00470F28" w:rsidP="00470F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</w:t>
      </w:r>
      <w:r>
        <w:br/>
        <w:t xml:space="preserve">в Закон Приморского края "О местном референдуме в Приморском крае" </w:t>
      </w:r>
      <w:r>
        <w:br/>
        <w:t>во втором чтении</w:t>
      </w:r>
      <w:r>
        <w:rPr>
          <w:szCs w:val="28"/>
        </w:rPr>
        <w:t>.</w:t>
      </w:r>
    </w:p>
    <w:p w:rsidR="00470F28" w:rsidRDefault="00470F28" w:rsidP="00470F2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70F28" w:rsidRDefault="00470F28" w:rsidP="00470F28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470F28" w:rsidRDefault="00470F28" w:rsidP="00470F28">
      <w:pPr>
        <w:ind w:firstLine="709"/>
        <w:jc w:val="both"/>
        <w:rPr>
          <w:color w:val="000000"/>
        </w:rPr>
      </w:pPr>
    </w:p>
    <w:p w:rsidR="00470F28" w:rsidRDefault="00470F28" w:rsidP="00470F28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470F28" w:rsidRDefault="00470F28" w:rsidP="00470F2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70F28" w:rsidRDefault="00470F28" w:rsidP="00470F2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70F28" w:rsidRPr="00F2794F" w:rsidRDefault="00470F28" w:rsidP="00470F2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70F28" w:rsidRPr="00F2794F" w:rsidRDefault="00470F28" w:rsidP="00470F2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470F28" w:rsidRDefault="00470F28" w:rsidP="00470F2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F47" w:rsidRDefault="00BC0F47">
      <w:r>
        <w:separator/>
      </w:r>
    </w:p>
  </w:endnote>
  <w:endnote w:type="continuationSeparator" w:id="0">
    <w:p w:rsidR="00BC0F47" w:rsidRDefault="00BC0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F47" w:rsidRDefault="00BC0F47">
      <w:r>
        <w:separator/>
      </w:r>
    </w:p>
  </w:footnote>
  <w:footnote w:type="continuationSeparator" w:id="0">
    <w:p w:rsidR="00BC0F47" w:rsidRDefault="00BC0F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0F28"/>
    <w:rsid w:val="00057575"/>
    <w:rsid w:val="000B3FB2"/>
    <w:rsid w:val="000D628E"/>
    <w:rsid w:val="000E5228"/>
    <w:rsid w:val="00123119"/>
    <w:rsid w:val="00155F7F"/>
    <w:rsid w:val="003325F4"/>
    <w:rsid w:val="00392E21"/>
    <w:rsid w:val="00470F2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0F4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470F2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2015-02-25T05:18:00Z</cp:lastPrinted>
  <dcterms:created xsi:type="dcterms:W3CDTF">2015-02-25T05:17:00Z</dcterms:created>
  <dcterms:modified xsi:type="dcterms:W3CDTF">2015-02-25T05:18:00Z</dcterms:modified>
</cp:coreProperties>
</file>