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28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458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58A4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58A4" w:rsidRPr="00C458A4">
              <w:rPr>
                <w:szCs w:val="28"/>
              </w:rPr>
              <w:t>1749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458A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58A4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t>"О внесении изменений в Закон Приморского края "О референдуме Приморского края"</w:t>
            </w:r>
          </w:p>
          <w:p w:rsidR="000B3FB2" w:rsidRPr="00C458A4" w:rsidRDefault="000B3FB2" w:rsidP="0094344A">
            <w:pPr>
              <w:ind w:left="-108"/>
              <w:jc w:val="both"/>
            </w:pPr>
          </w:p>
        </w:tc>
      </w:tr>
    </w:tbl>
    <w:p w:rsidR="00C458A4" w:rsidRPr="00F2794F" w:rsidRDefault="00C458A4" w:rsidP="00C458A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C458A4" w:rsidRPr="00F2794F" w:rsidRDefault="00C458A4" w:rsidP="00C458A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8A4" w:rsidRPr="00F2794F" w:rsidRDefault="00C458A4" w:rsidP="00C458A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458A4" w:rsidRPr="00F2794F" w:rsidRDefault="00C458A4" w:rsidP="00C458A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8A4" w:rsidRDefault="00C458A4" w:rsidP="00C458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Закон Приморского края "О референдуме Приморского края"</w:t>
      </w:r>
      <w:r>
        <w:rPr>
          <w:szCs w:val="28"/>
        </w:rPr>
        <w:t>.</w:t>
      </w:r>
    </w:p>
    <w:p w:rsidR="00C458A4" w:rsidRDefault="00C458A4" w:rsidP="00C458A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458A4" w:rsidRDefault="00C458A4" w:rsidP="00C458A4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C458A4" w:rsidRDefault="00C458A4" w:rsidP="00C458A4">
      <w:pPr>
        <w:ind w:firstLine="709"/>
        <w:jc w:val="both"/>
        <w:rPr>
          <w:color w:val="000000"/>
        </w:rPr>
      </w:pPr>
    </w:p>
    <w:p w:rsidR="00C458A4" w:rsidRDefault="00C458A4" w:rsidP="00C458A4">
      <w:pPr>
        <w:ind w:firstLine="709"/>
        <w:jc w:val="both"/>
        <w:rPr>
          <w:szCs w:val="28"/>
        </w:rPr>
      </w:pPr>
      <w:bookmarkStart w:id="0" w:name="_GoBack"/>
      <w:bookmarkEnd w:id="0"/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C458A4" w:rsidRDefault="00C458A4" w:rsidP="00C458A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58A4" w:rsidRDefault="00C458A4" w:rsidP="00C458A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58A4" w:rsidRPr="00F2794F" w:rsidRDefault="00C458A4" w:rsidP="00C458A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58A4" w:rsidRPr="00F2794F" w:rsidRDefault="00C458A4" w:rsidP="00C458A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458A4" w:rsidRDefault="00C458A4" w:rsidP="00C458A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CC9" w:rsidRDefault="00D71CC9">
      <w:r>
        <w:separator/>
      </w:r>
    </w:p>
  </w:endnote>
  <w:endnote w:type="continuationSeparator" w:id="0">
    <w:p w:rsidR="00D71CC9" w:rsidRDefault="00D71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CC9" w:rsidRDefault="00D71CC9">
      <w:r>
        <w:separator/>
      </w:r>
    </w:p>
  </w:footnote>
  <w:footnote w:type="continuationSeparator" w:id="0">
    <w:p w:rsidR="00D71CC9" w:rsidRDefault="00D71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58A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58A4"/>
    <w:rsid w:val="00CA7E54"/>
    <w:rsid w:val="00CE19DF"/>
    <w:rsid w:val="00D02716"/>
    <w:rsid w:val="00D71CC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458A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2015-02-25T05:19:00Z</cp:lastPrinted>
  <dcterms:created xsi:type="dcterms:W3CDTF">2015-02-25T05:19:00Z</dcterms:created>
  <dcterms:modified xsi:type="dcterms:W3CDTF">2015-02-25T05:19:00Z</dcterms:modified>
</cp:coreProperties>
</file>