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58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1C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1C7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1C7B" w:rsidRPr="00951C7B">
              <w:rPr>
                <w:szCs w:val="28"/>
              </w:rPr>
              <w:t>1746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1C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1C7B" w:rsidP="0094344A">
            <w:pPr>
              <w:ind w:left="-108"/>
              <w:jc w:val="both"/>
            </w:pPr>
            <w:r w:rsidRPr="00951C7B">
              <w:t>О Законе Приморского края "О внесении изменений в статью 4 Закона Приморского края</w:t>
            </w:r>
            <w:r>
              <w:t xml:space="preserve"> </w:t>
            </w:r>
            <w:r w:rsidRPr="00951C7B">
              <w:t>"</w:t>
            </w:r>
            <w:bookmarkStart w:id="0" w:name="_GoBack"/>
            <w:bookmarkEnd w:id="0"/>
            <w:r w:rsidRPr="00951C7B">
              <w:t>О Черниговском муниципальном районе"</w:t>
            </w:r>
          </w:p>
          <w:p w:rsidR="000B3FB2" w:rsidRPr="00951C7B" w:rsidRDefault="000B3FB2" w:rsidP="0094344A">
            <w:pPr>
              <w:ind w:left="-108"/>
              <w:jc w:val="both"/>
            </w:pPr>
          </w:p>
        </w:tc>
      </w:tr>
    </w:tbl>
    <w:p w:rsidR="00951C7B" w:rsidRDefault="00951C7B" w:rsidP="00951C7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51C7B" w:rsidRDefault="00951C7B" w:rsidP="00951C7B">
      <w:pPr>
        <w:pStyle w:val="a3"/>
        <w:tabs>
          <w:tab w:val="clear" w:pos="4153"/>
          <w:tab w:val="clear" w:pos="8306"/>
        </w:tabs>
      </w:pPr>
    </w:p>
    <w:p w:rsidR="00951C7B" w:rsidRDefault="00951C7B" w:rsidP="00951C7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51C7B" w:rsidRDefault="00951C7B" w:rsidP="00951C7B"/>
    <w:p w:rsidR="00951C7B" w:rsidRDefault="00951C7B" w:rsidP="00951C7B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 xml:space="preserve">"О внесении </w:t>
      </w:r>
      <w:r w:rsidRPr="00BB52C5">
        <w:rPr>
          <w:szCs w:val="28"/>
        </w:rPr>
        <w:t>изменений</w:t>
      </w:r>
      <w:r>
        <w:rPr>
          <w:szCs w:val="28"/>
        </w:rPr>
        <w:t xml:space="preserve"> в статью 4 Закона Приморского края "О Черниговском муниципальном районе".</w:t>
      </w:r>
      <w:r>
        <w:t xml:space="preserve"> </w:t>
      </w:r>
    </w:p>
    <w:p w:rsidR="00951C7B" w:rsidRDefault="00951C7B" w:rsidP="00951C7B">
      <w:pPr>
        <w:ind w:firstLine="720"/>
        <w:jc w:val="both"/>
      </w:pPr>
    </w:p>
    <w:p w:rsidR="00951C7B" w:rsidRDefault="00951C7B" w:rsidP="00951C7B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951C7B" w:rsidRDefault="00951C7B" w:rsidP="00951C7B">
      <w:pPr>
        <w:ind w:firstLine="709"/>
        <w:jc w:val="both"/>
        <w:rPr>
          <w:color w:val="000000"/>
        </w:rPr>
      </w:pPr>
    </w:p>
    <w:p w:rsidR="00951C7B" w:rsidRDefault="00951C7B" w:rsidP="00951C7B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951C7B" w:rsidRDefault="00951C7B" w:rsidP="00951C7B">
      <w:pPr>
        <w:pStyle w:val="a3"/>
        <w:tabs>
          <w:tab w:val="clear" w:pos="4153"/>
          <w:tab w:val="clear" w:pos="8306"/>
        </w:tabs>
        <w:jc w:val="both"/>
      </w:pPr>
    </w:p>
    <w:p w:rsidR="00951C7B" w:rsidRDefault="00951C7B" w:rsidP="00951C7B">
      <w:pPr>
        <w:pStyle w:val="a3"/>
        <w:tabs>
          <w:tab w:val="clear" w:pos="4153"/>
          <w:tab w:val="clear" w:pos="8306"/>
        </w:tabs>
        <w:jc w:val="both"/>
      </w:pPr>
    </w:p>
    <w:p w:rsidR="00951C7B" w:rsidRDefault="00951C7B" w:rsidP="00951C7B">
      <w:pPr>
        <w:pStyle w:val="a3"/>
        <w:tabs>
          <w:tab w:val="clear" w:pos="4153"/>
          <w:tab w:val="clear" w:pos="8306"/>
        </w:tabs>
        <w:jc w:val="both"/>
      </w:pPr>
    </w:p>
    <w:p w:rsidR="00951C7B" w:rsidRDefault="00951C7B" w:rsidP="00951C7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51C7B" w:rsidRDefault="00951C7B" w:rsidP="00951C7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6C8" w:rsidRDefault="007F66C8">
      <w:r>
        <w:separator/>
      </w:r>
    </w:p>
  </w:endnote>
  <w:endnote w:type="continuationSeparator" w:id="0">
    <w:p w:rsidR="007F66C8" w:rsidRDefault="007F6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6C8" w:rsidRDefault="007F66C8">
      <w:r>
        <w:separator/>
      </w:r>
    </w:p>
  </w:footnote>
  <w:footnote w:type="continuationSeparator" w:id="0">
    <w:p w:rsidR="007F66C8" w:rsidRDefault="007F6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1C7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66C8"/>
    <w:rsid w:val="00835A0E"/>
    <w:rsid w:val="008818A7"/>
    <w:rsid w:val="00922AED"/>
    <w:rsid w:val="00924B45"/>
    <w:rsid w:val="00931FD6"/>
    <w:rsid w:val="009372FF"/>
    <w:rsid w:val="0094344A"/>
    <w:rsid w:val="00951C7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51C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2015-02-25T22:48:00Z</cp:lastPrinted>
  <dcterms:created xsi:type="dcterms:W3CDTF">2015-02-25T22:47:00Z</dcterms:created>
  <dcterms:modified xsi:type="dcterms:W3CDTF">2015-02-25T22:49:00Z</dcterms:modified>
</cp:coreProperties>
</file>