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637745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A262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A262B">
              <w:rPr>
                <w:szCs w:val="28"/>
              </w:rPr>
              <w:t>25.02.2015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A262B" w:rsidRPr="004A262B">
              <w:rPr>
                <w:szCs w:val="28"/>
              </w:rPr>
              <w:t>1739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A262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A262B" w:rsidP="0094344A">
            <w:pPr>
              <w:ind w:left="-108"/>
              <w:jc w:val="both"/>
            </w:pPr>
            <w:proofErr w:type="gramStart"/>
            <w:r w:rsidRPr="004A262B">
              <w:t xml:space="preserve">О проекте закона Приморского края "О внесении изменений в статью 3 Закона Приморского края "О сроке полномочий </w:t>
            </w:r>
            <w:proofErr w:type="spellStart"/>
            <w:r w:rsidRPr="004A262B">
              <w:t>предста</w:t>
            </w:r>
            <w:r>
              <w:t>-</w:t>
            </w:r>
            <w:r w:rsidRPr="004A262B">
              <w:t>вительных</w:t>
            </w:r>
            <w:proofErr w:type="spellEnd"/>
            <w:r w:rsidRPr="004A262B">
              <w:t xml:space="preserve"> органов и глав </w:t>
            </w:r>
            <w:proofErr w:type="spellStart"/>
            <w:r w:rsidRPr="004A262B">
              <w:t>муници</w:t>
            </w:r>
            <w:r>
              <w:t>-</w:t>
            </w:r>
            <w:r w:rsidRPr="004A262B">
              <w:t>пальных</w:t>
            </w:r>
            <w:proofErr w:type="spellEnd"/>
            <w:r w:rsidRPr="004A262B">
              <w:t xml:space="preserve"> образований Приморского края, порядке формирования представительных органов </w:t>
            </w:r>
            <w:proofErr w:type="spellStart"/>
            <w:r w:rsidRPr="004A262B">
              <w:t>муни</w:t>
            </w:r>
            <w:r>
              <w:t>-</w:t>
            </w:r>
            <w:r w:rsidRPr="004A262B">
              <w:t>ципальных</w:t>
            </w:r>
            <w:proofErr w:type="spellEnd"/>
            <w:r w:rsidRPr="004A262B">
              <w:t xml:space="preserve"> районов и порядке избрания глав муниципальных образований Приморского края"</w:t>
            </w:r>
            <w:proofErr w:type="gramEnd"/>
          </w:p>
          <w:p w:rsidR="000B3FB2" w:rsidRPr="004A262B" w:rsidRDefault="000B3FB2" w:rsidP="0094344A">
            <w:pPr>
              <w:ind w:left="-108"/>
              <w:jc w:val="both"/>
            </w:pPr>
          </w:p>
        </w:tc>
      </w:tr>
    </w:tbl>
    <w:p w:rsidR="004A262B" w:rsidRDefault="004A262B" w:rsidP="004A262B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4A262B" w:rsidRDefault="004A262B" w:rsidP="004A262B">
      <w:pPr>
        <w:pStyle w:val="a3"/>
        <w:tabs>
          <w:tab w:val="clear" w:pos="4153"/>
          <w:tab w:val="clear" w:pos="8306"/>
        </w:tabs>
      </w:pPr>
    </w:p>
    <w:p w:rsidR="004A262B" w:rsidRDefault="004A262B" w:rsidP="004A262B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4A262B" w:rsidRDefault="004A262B" w:rsidP="004A262B"/>
    <w:p w:rsidR="004A262B" w:rsidRDefault="004A262B" w:rsidP="004A262B">
      <w:pPr>
        <w:ind w:firstLine="720"/>
        <w:jc w:val="both"/>
      </w:pPr>
      <w:proofErr w:type="gramStart"/>
      <w:r>
        <w:t xml:space="preserve">1.Принять проект закона Приморского края </w:t>
      </w:r>
      <w:r w:rsidRPr="00ED081F">
        <w:rPr>
          <w:szCs w:val="28"/>
        </w:rPr>
        <w:t>"</w:t>
      </w:r>
      <w:r w:rsidRPr="005D4175">
        <w:rPr>
          <w:szCs w:val="28"/>
        </w:rPr>
        <w:t xml:space="preserve">О внесении изменений в статью 3 Закона Приморского края "О сроке полномочий представительных органов и глав муниципальных образований Приморского края, </w:t>
      </w:r>
      <w:r>
        <w:rPr>
          <w:szCs w:val="28"/>
        </w:rPr>
        <w:t>порядке формирования представительных органов муници</w:t>
      </w:r>
      <w:r w:rsidRPr="005D4175">
        <w:rPr>
          <w:szCs w:val="28"/>
        </w:rPr>
        <w:t>пальных районов и порядке избрания глав муниципальных образований Приморского края"</w:t>
      </w:r>
      <w:r>
        <w:rPr>
          <w:szCs w:val="28"/>
        </w:rPr>
        <w:t xml:space="preserve"> </w:t>
      </w:r>
      <w:r>
        <w:t xml:space="preserve">в первом чтении. </w:t>
      </w:r>
      <w:proofErr w:type="gramEnd"/>
    </w:p>
    <w:p w:rsidR="004A262B" w:rsidRDefault="004A262B" w:rsidP="004A262B">
      <w:pPr>
        <w:ind w:firstLine="720"/>
        <w:jc w:val="both"/>
      </w:pPr>
    </w:p>
    <w:p w:rsidR="004A262B" w:rsidRDefault="004A262B" w:rsidP="004A262B">
      <w:pPr>
        <w:ind w:firstLine="708"/>
        <w:jc w:val="both"/>
      </w:pPr>
      <w:r w:rsidRPr="0098099D">
        <w:rPr>
          <w:szCs w:val="28"/>
        </w:rPr>
        <w:t>2.</w:t>
      </w:r>
      <w:r>
        <w:t xml:space="preserve">Комитету Законодательного Собрания по региональной политике </w:t>
      </w:r>
      <w:r>
        <w:br/>
        <w:t>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4A262B" w:rsidRDefault="004A262B" w:rsidP="004A262B"/>
    <w:p w:rsidR="004A262B" w:rsidRDefault="004A262B" w:rsidP="004A262B">
      <w:r>
        <w:tab/>
        <w:t>3.Настоящее постановление вступает в силу со дня его принятия.</w:t>
      </w:r>
    </w:p>
    <w:p w:rsidR="004A262B" w:rsidRPr="002C20D7" w:rsidRDefault="004A262B" w:rsidP="004A262B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4A262B" w:rsidRDefault="004A262B" w:rsidP="004A262B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4A262B" w:rsidRDefault="004A262B" w:rsidP="004A262B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4A262B" w:rsidRDefault="004A262B" w:rsidP="004A262B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4A262B" w:rsidRDefault="004A262B" w:rsidP="004A262B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lastRenderedPageBreak/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658F" w:rsidRDefault="00AB658F">
      <w:r>
        <w:separator/>
      </w:r>
    </w:p>
  </w:endnote>
  <w:endnote w:type="continuationSeparator" w:id="0">
    <w:p w:rsidR="00AB658F" w:rsidRDefault="00AB65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658F" w:rsidRDefault="00AB658F">
      <w:r>
        <w:separator/>
      </w:r>
    </w:p>
  </w:footnote>
  <w:footnote w:type="continuationSeparator" w:id="0">
    <w:p w:rsidR="00AB658F" w:rsidRDefault="00AB65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A262B"/>
    <w:rsid w:val="00057575"/>
    <w:rsid w:val="000B3FB2"/>
    <w:rsid w:val="000D628E"/>
    <w:rsid w:val="000E5228"/>
    <w:rsid w:val="00123119"/>
    <w:rsid w:val="00155F7F"/>
    <w:rsid w:val="003325F4"/>
    <w:rsid w:val="00392E21"/>
    <w:rsid w:val="004A262B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B658F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4A262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2015-02-25T03:50:00Z</cp:lastPrinted>
  <dcterms:created xsi:type="dcterms:W3CDTF">2015-02-25T03:49:00Z</dcterms:created>
  <dcterms:modified xsi:type="dcterms:W3CDTF">2015-02-25T03:50:00Z</dcterms:modified>
</cp:coreProperties>
</file>