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8638517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66BB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66BBA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66BBA" w:rsidRPr="00E66BBA">
              <w:rPr>
                <w:szCs w:val="28"/>
              </w:rPr>
              <w:t>1736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66BBA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66BBA" w:rsidP="0094344A">
            <w:pPr>
              <w:ind w:left="-108"/>
              <w:jc w:val="both"/>
            </w:pPr>
            <w:r>
              <w:t>Об утверждении председателя комитета Законодательного Собра-ния по экономической политике и собственности</w:t>
            </w:r>
          </w:p>
          <w:p w:rsidR="000B3FB2" w:rsidRPr="00E66BBA" w:rsidRDefault="000B3FB2" w:rsidP="0094344A">
            <w:pPr>
              <w:ind w:left="-108"/>
              <w:jc w:val="both"/>
            </w:pPr>
          </w:p>
        </w:tc>
      </w:tr>
    </w:tbl>
    <w:p w:rsidR="00E66BBA" w:rsidRDefault="00E66BBA" w:rsidP="00E66BBA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 соответствии со статьей 29 Устава Приморского края  Законодательное Собрание Приморского края </w:t>
      </w:r>
    </w:p>
    <w:p w:rsidR="00E66BBA" w:rsidRDefault="00E66BBA" w:rsidP="00E66BBA">
      <w:pPr>
        <w:pStyle w:val="a3"/>
        <w:tabs>
          <w:tab w:val="clear" w:pos="4153"/>
          <w:tab w:val="clear" w:pos="8306"/>
        </w:tabs>
      </w:pPr>
    </w:p>
    <w:p w:rsidR="00E66BBA" w:rsidRDefault="00E66BBA" w:rsidP="00E66BB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66BBA" w:rsidRDefault="00E66BBA" w:rsidP="00E66BBA">
      <w:pPr>
        <w:pStyle w:val="a3"/>
        <w:tabs>
          <w:tab w:val="clear" w:pos="4153"/>
          <w:tab w:val="clear" w:pos="8306"/>
        </w:tabs>
      </w:pPr>
    </w:p>
    <w:p w:rsidR="00E66BBA" w:rsidRDefault="00E66BBA" w:rsidP="00E66BBA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1.Утвердить председателем комитета Законодательного Собрания по экономической политике и собственности депутата Законодательного Собрания </w:t>
      </w:r>
      <w:bookmarkStart w:id="0" w:name="_GoBack"/>
      <w:bookmarkEnd w:id="0"/>
      <w:r>
        <w:t>Костенко Александра Ивановича.</w:t>
      </w:r>
    </w:p>
    <w:p w:rsidR="00E66BBA" w:rsidRDefault="00E66BBA" w:rsidP="00E66BBA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E66BBA" w:rsidRDefault="00E66BBA" w:rsidP="00E66B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2.Настоящее постановление вступает в силу со дня его принятия.</w:t>
      </w:r>
    </w:p>
    <w:p w:rsidR="00E66BBA" w:rsidRDefault="00E66BBA" w:rsidP="00E66BBA">
      <w:pPr>
        <w:pStyle w:val="a3"/>
        <w:tabs>
          <w:tab w:val="clear" w:pos="4153"/>
          <w:tab w:val="clear" w:pos="8306"/>
        </w:tabs>
        <w:jc w:val="both"/>
      </w:pPr>
    </w:p>
    <w:p w:rsidR="00E66BBA" w:rsidRDefault="00E66BBA" w:rsidP="00E66BBA">
      <w:pPr>
        <w:pStyle w:val="a3"/>
        <w:tabs>
          <w:tab w:val="clear" w:pos="4153"/>
          <w:tab w:val="clear" w:pos="8306"/>
        </w:tabs>
      </w:pPr>
    </w:p>
    <w:p w:rsidR="00E66BBA" w:rsidRDefault="00E66BBA" w:rsidP="00E66BBA">
      <w:pPr>
        <w:pStyle w:val="a3"/>
        <w:tabs>
          <w:tab w:val="clear" w:pos="4153"/>
          <w:tab w:val="clear" w:pos="8306"/>
        </w:tabs>
      </w:pPr>
    </w:p>
    <w:p w:rsidR="00E66BBA" w:rsidRDefault="00E66BBA" w:rsidP="00E66BBA">
      <w:pPr>
        <w:pStyle w:val="a3"/>
        <w:tabs>
          <w:tab w:val="clear" w:pos="4153"/>
          <w:tab w:val="clear" w:pos="8306"/>
        </w:tabs>
      </w:pPr>
      <w:r>
        <w:t xml:space="preserve">Председатель </w:t>
      </w:r>
    </w:p>
    <w:p w:rsidR="00E66BBA" w:rsidRDefault="00E66BBA" w:rsidP="00E66BBA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  <w:t xml:space="preserve">                  </w:t>
      </w:r>
      <w:r>
        <w:tab/>
      </w:r>
      <w:r>
        <w:tab/>
        <w:t xml:space="preserve">      В.В. Горчаков</w:t>
      </w:r>
    </w:p>
    <w:p w:rsidR="00E66BBA" w:rsidRDefault="00E66BBA" w:rsidP="00E66BB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28C" w:rsidRDefault="0051528C">
      <w:r>
        <w:separator/>
      </w:r>
    </w:p>
  </w:endnote>
  <w:endnote w:type="continuationSeparator" w:id="0">
    <w:p w:rsidR="0051528C" w:rsidRDefault="00515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28C" w:rsidRDefault="0051528C">
      <w:r>
        <w:separator/>
      </w:r>
    </w:p>
  </w:footnote>
  <w:footnote w:type="continuationSeparator" w:id="0">
    <w:p w:rsidR="0051528C" w:rsidRDefault="005152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6BB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528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20E4"/>
    <w:rsid w:val="00CA7E54"/>
    <w:rsid w:val="00CE19DF"/>
    <w:rsid w:val="00D02716"/>
    <w:rsid w:val="00DF01B2"/>
    <w:rsid w:val="00E50209"/>
    <w:rsid w:val="00E66BB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2015-02-25T05:58:00Z</cp:lastPrinted>
  <dcterms:created xsi:type="dcterms:W3CDTF">2015-02-25T02:14:00Z</dcterms:created>
  <dcterms:modified xsi:type="dcterms:W3CDTF">2015-02-25T05:58:00Z</dcterms:modified>
</cp:coreProperties>
</file>