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476299">
        <w:tc>
          <w:tcPr>
            <w:tcW w:w="9570" w:type="dxa"/>
          </w:tcPr>
          <w:p w:rsidR="00476299" w:rsidRDefault="00476299">
            <w:pPr>
              <w:pStyle w:val="Heading1"/>
              <w:jc w:val="center"/>
              <w:rPr>
                <w:spacing w:val="84"/>
              </w:rPr>
            </w:pPr>
            <w:r w:rsidRPr="00012F41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86803330" r:id="rId7"/>
              </w:object>
            </w:r>
          </w:p>
        </w:tc>
      </w:tr>
      <w:tr w:rsidR="00476299">
        <w:tc>
          <w:tcPr>
            <w:tcW w:w="9570" w:type="dxa"/>
          </w:tcPr>
          <w:p w:rsidR="00476299" w:rsidRDefault="00476299">
            <w:pPr>
              <w:pStyle w:val="Heading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76299" w:rsidRDefault="00476299" w:rsidP="00A05C48">
      <w:pPr>
        <w:jc w:val="center"/>
        <w:rPr>
          <w:b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2D0E93">
        <w:rPr>
          <w:b/>
        </w:rPr>
        <w:t xml:space="preserve">СТАТЬЮ </w:t>
      </w:r>
      <w:r w:rsidRPr="002F7A21">
        <w:rPr>
          <w:b/>
        </w:rPr>
        <w:t>3</w:t>
      </w:r>
      <w:r>
        <w:rPr>
          <w:b/>
        </w:rPr>
        <w:t xml:space="preserve">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  <w:r w:rsidRPr="00B00FB0">
        <w:rPr>
          <w:b/>
        </w:rPr>
        <w:t>"</w:t>
      </w:r>
      <w:r>
        <w:rPr>
          <w:b/>
        </w:rPr>
        <w:t xml:space="preserve">ОБ ОБЕСПЕЧЕНИИ ОКАЗАНИЯ ЮРИДИЧЕСКОЙ ПОМОЩИ </w:t>
      </w:r>
    </w:p>
    <w:p w:rsidR="00476299" w:rsidRPr="00B00FB0" w:rsidRDefault="00476299" w:rsidP="00A05C48">
      <w:pPr>
        <w:jc w:val="center"/>
        <w:rPr>
          <w:b/>
          <w:szCs w:val="28"/>
        </w:rPr>
      </w:pPr>
      <w:r>
        <w:rPr>
          <w:b/>
        </w:rPr>
        <w:t>НА ТЕРРИТОРИИ ПРИМОРСКОГО КРАЯ"</w:t>
      </w:r>
    </w:p>
    <w:p w:rsidR="00476299" w:rsidRDefault="00476299" w:rsidP="00A05C48"/>
    <w:p w:rsidR="00476299" w:rsidRPr="00A05C48" w:rsidRDefault="00476299" w:rsidP="00A05C48">
      <w:pPr>
        <w:tabs>
          <w:tab w:val="left" w:pos="7371"/>
        </w:tabs>
        <w:ind w:firstLine="709"/>
        <w:jc w:val="both"/>
        <w:rPr>
          <w:szCs w:val="28"/>
        </w:rPr>
      </w:pPr>
      <w:r w:rsidRPr="00A05C48">
        <w:rPr>
          <w:szCs w:val="28"/>
        </w:rPr>
        <w:t>Принят Законодательным Собранием Приморского края 24 сентября 2014 года в первом чтении</w:t>
      </w:r>
    </w:p>
    <w:p w:rsidR="00476299" w:rsidRPr="00A05C48" w:rsidRDefault="00476299" w:rsidP="00A05C48">
      <w:pPr>
        <w:tabs>
          <w:tab w:val="left" w:pos="7371"/>
        </w:tabs>
        <w:ind w:firstLine="709"/>
        <w:jc w:val="both"/>
        <w:rPr>
          <w:szCs w:val="28"/>
        </w:rPr>
      </w:pPr>
      <w:r w:rsidRPr="00A05C48">
        <w:rPr>
          <w:szCs w:val="28"/>
        </w:rPr>
        <w:t>Принят Законодательным Собранием Приморского края 25 февраля 2015 года во втором чтении</w:t>
      </w:r>
    </w:p>
    <w:p w:rsidR="00476299" w:rsidRPr="00A05C48" w:rsidRDefault="00476299" w:rsidP="00A05C48">
      <w:pPr>
        <w:tabs>
          <w:tab w:val="left" w:pos="7371"/>
        </w:tabs>
        <w:ind w:firstLine="709"/>
        <w:jc w:val="both"/>
        <w:rPr>
          <w:szCs w:val="28"/>
        </w:rPr>
      </w:pPr>
    </w:p>
    <w:p w:rsidR="00476299" w:rsidRPr="00A05C48" w:rsidRDefault="00476299" w:rsidP="00A05C48">
      <w:pPr>
        <w:tabs>
          <w:tab w:val="left" w:pos="7371"/>
        </w:tabs>
        <w:ind w:firstLine="709"/>
        <w:jc w:val="both"/>
        <w:rPr>
          <w:szCs w:val="28"/>
        </w:rPr>
      </w:pPr>
      <w:r w:rsidRPr="00A05C48">
        <w:rPr>
          <w:bCs/>
          <w:szCs w:val="28"/>
        </w:rPr>
        <w:t>СТАТЬЯ 1.</w:t>
      </w:r>
    </w:p>
    <w:p w:rsidR="00476299" w:rsidRPr="00A05C48" w:rsidRDefault="00476299" w:rsidP="00A05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C48">
        <w:rPr>
          <w:rFonts w:ascii="Times New Roman" w:hAnsi="Times New Roman" w:cs="Times New Roman"/>
          <w:sz w:val="28"/>
          <w:szCs w:val="28"/>
        </w:rPr>
        <w:t xml:space="preserve">Внести в статью 3 Закона Приморского края от 5 мая 2012 года </w:t>
      </w:r>
      <w:r w:rsidRPr="00A05C48">
        <w:rPr>
          <w:rFonts w:ascii="Times New Roman" w:hAnsi="Times New Roman" w:cs="Times New Roman"/>
          <w:sz w:val="28"/>
          <w:szCs w:val="28"/>
        </w:rPr>
        <w:br/>
        <w:t>№ 31-КЗ "</w:t>
      </w:r>
      <w:r w:rsidRPr="00A05C48">
        <w:rPr>
          <w:rFonts w:ascii="Times New Roman" w:hAnsi="Times New Roman" w:cs="Times New Roman"/>
          <w:bCs/>
          <w:sz w:val="28"/>
          <w:szCs w:val="28"/>
        </w:rPr>
        <w:t>Об обеспечении оказания юридической помощи на территории Приморского края</w:t>
      </w:r>
      <w:r w:rsidRPr="00A05C48">
        <w:rPr>
          <w:rFonts w:ascii="Times New Roman" w:hAnsi="Times New Roman" w:cs="Times New Roman"/>
          <w:sz w:val="28"/>
          <w:szCs w:val="28"/>
        </w:rPr>
        <w:t>" (Ведомости Законодательного Собрания Приморского края, 2012, № 12, стр. 20, № 25, стр. 7; 2014, № 73, стр. 22) следующие изменения:</w:t>
      </w:r>
    </w:p>
    <w:p w:rsidR="00476299" w:rsidRPr="00A05C48" w:rsidRDefault="00476299" w:rsidP="00A05C48">
      <w:pPr>
        <w:ind w:firstLine="709"/>
        <w:jc w:val="both"/>
        <w:rPr>
          <w:szCs w:val="28"/>
          <w:lang w:eastAsia="en-US"/>
        </w:rPr>
      </w:pPr>
      <w:r w:rsidRPr="00A05C48">
        <w:rPr>
          <w:szCs w:val="28"/>
          <w:lang w:eastAsia="en-US"/>
        </w:rPr>
        <w:t>1)часть 2 дополнить пунктом 11</w:t>
      </w:r>
      <w:r w:rsidRPr="00A05C48">
        <w:rPr>
          <w:szCs w:val="28"/>
          <w:vertAlign w:val="superscript"/>
          <w:lang w:eastAsia="en-US"/>
        </w:rPr>
        <w:t>1</w:t>
      </w:r>
      <w:r w:rsidRPr="00A05C48">
        <w:rPr>
          <w:szCs w:val="28"/>
          <w:lang w:eastAsia="en-US"/>
        </w:rPr>
        <w:t xml:space="preserve"> следующего содержания:</w:t>
      </w:r>
    </w:p>
    <w:p w:rsidR="00476299" w:rsidRPr="00A05C48" w:rsidRDefault="00476299" w:rsidP="00A05C48">
      <w:pPr>
        <w:ind w:firstLine="709"/>
        <w:jc w:val="both"/>
        <w:rPr>
          <w:rStyle w:val="FontStyle16"/>
          <w:sz w:val="28"/>
          <w:szCs w:val="28"/>
        </w:rPr>
      </w:pPr>
      <w:r w:rsidRPr="00A05C48">
        <w:rPr>
          <w:szCs w:val="28"/>
          <w:lang w:eastAsia="en-US"/>
        </w:rPr>
        <w:t>"11</w:t>
      </w:r>
      <w:r w:rsidRPr="00A05C48">
        <w:rPr>
          <w:szCs w:val="28"/>
          <w:vertAlign w:val="superscript"/>
          <w:lang w:eastAsia="en-US"/>
        </w:rPr>
        <w:t>1</w:t>
      </w:r>
      <w:r w:rsidRPr="00A05C48">
        <w:rPr>
          <w:szCs w:val="28"/>
          <w:lang w:eastAsia="en-US"/>
        </w:rPr>
        <w:t>)</w:t>
      </w:r>
      <w:r w:rsidRPr="00A05C48">
        <w:rPr>
          <w:rStyle w:val="FontStyle16"/>
          <w:sz w:val="28"/>
          <w:szCs w:val="28"/>
        </w:rPr>
        <w:t>гражданам, пострадавшим в результате чрезвычайной ситуации:</w:t>
      </w:r>
    </w:p>
    <w:p w:rsidR="00476299" w:rsidRPr="00A05C48" w:rsidRDefault="00476299" w:rsidP="00A05C48">
      <w:pPr>
        <w:pStyle w:val="Style8"/>
        <w:widowControl/>
        <w:tabs>
          <w:tab w:val="left" w:pos="936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>а)супругу (супруге), состоявшему (состоявшей) в зарегистрированном браке с погибшим (умершим) на день гибели (смерти) в результате чрезвычайной ситуации;</w:t>
      </w:r>
    </w:p>
    <w:p w:rsidR="00476299" w:rsidRPr="00A05C48" w:rsidRDefault="00476299" w:rsidP="00A05C48">
      <w:pPr>
        <w:pStyle w:val="Style8"/>
        <w:widowControl/>
        <w:tabs>
          <w:tab w:val="left" w:pos="936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>б)детям погибшего (умершего) в результате чрезвычайной ситуации;</w:t>
      </w:r>
    </w:p>
    <w:p w:rsidR="00476299" w:rsidRPr="00A05C48" w:rsidRDefault="00476299" w:rsidP="00A05C48">
      <w:pPr>
        <w:pStyle w:val="Style8"/>
        <w:widowControl/>
        <w:tabs>
          <w:tab w:val="left" w:pos="929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>в)родителям погибшего (умершего) в результате чрезвычайной ситуации;</w:t>
      </w:r>
    </w:p>
    <w:p w:rsidR="00476299" w:rsidRPr="00A05C48" w:rsidRDefault="00476299" w:rsidP="00A05C48">
      <w:pPr>
        <w:pStyle w:val="Style8"/>
        <w:widowControl/>
        <w:tabs>
          <w:tab w:val="left" w:pos="907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 xml:space="preserve">г)лицам, находившимся на полном содержании погибшего (умершего) в результате чрезвычайной ситуации или получавшим от него помощь, которая была для них постоянным и основным источником средств </w:t>
      </w:r>
      <w:r w:rsidRPr="00A05C48">
        <w:rPr>
          <w:rStyle w:val="FontStyle16"/>
          <w:sz w:val="28"/>
          <w:szCs w:val="28"/>
        </w:rPr>
        <w:br/>
        <w:t>к существованию, а также иным лицам, признанным иждивенцами в порядке, установленном законодательством Российской Федерации;</w:t>
      </w:r>
    </w:p>
    <w:p w:rsidR="00476299" w:rsidRPr="00A05C48" w:rsidRDefault="00476299" w:rsidP="00A05C48">
      <w:pPr>
        <w:pStyle w:val="Style8"/>
        <w:widowControl/>
        <w:tabs>
          <w:tab w:val="left" w:pos="922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>д)гражданам, здоровью которых причинен вред в результате чрезвычайной ситуации;</w:t>
      </w:r>
    </w:p>
    <w:p w:rsidR="00476299" w:rsidRPr="00A05C48" w:rsidRDefault="00476299" w:rsidP="00A05C48">
      <w:pPr>
        <w:ind w:firstLine="709"/>
        <w:jc w:val="both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>е)гражданам, лишившимся жилого помещения либо утратившим полностью или частично иное имущество либо документы в результате чрезвычайной ситуации;";</w:t>
      </w:r>
    </w:p>
    <w:p w:rsidR="00476299" w:rsidRPr="00A05C48" w:rsidRDefault="00476299" w:rsidP="00A05C48">
      <w:pPr>
        <w:ind w:firstLine="709"/>
        <w:jc w:val="both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>2)в части 4:</w:t>
      </w:r>
    </w:p>
    <w:p w:rsidR="00476299" w:rsidRPr="00A05C48" w:rsidRDefault="00476299" w:rsidP="00A05C48">
      <w:pPr>
        <w:ind w:firstLine="709"/>
        <w:jc w:val="both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  <w:lang w:val="en-US"/>
        </w:rPr>
        <w:t>a</w:t>
      </w:r>
      <w:r w:rsidRPr="00A05C48">
        <w:rPr>
          <w:rStyle w:val="FontStyle16"/>
          <w:sz w:val="28"/>
          <w:szCs w:val="28"/>
        </w:rPr>
        <w:t>)в подпункте "в" пункта 2 после слова "реабилитации" дополнить словами "или абилитации";</w:t>
      </w:r>
    </w:p>
    <w:p w:rsidR="00476299" w:rsidRPr="00A05C48" w:rsidRDefault="00476299" w:rsidP="00A05C48">
      <w:pPr>
        <w:ind w:firstLine="709"/>
        <w:jc w:val="both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>б)дополнить пунктом 8</w:t>
      </w:r>
      <w:r w:rsidRPr="00A05C48">
        <w:rPr>
          <w:rStyle w:val="FontStyle16"/>
          <w:sz w:val="28"/>
          <w:szCs w:val="28"/>
          <w:vertAlign w:val="superscript"/>
        </w:rPr>
        <w:t>1</w:t>
      </w:r>
      <w:r w:rsidRPr="00A05C48">
        <w:rPr>
          <w:rStyle w:val="FontStyle16"/>
          <w:sz w:val="28"/>
          <w:szCs w:val="28"/>
        </w:rPr>
        <w:t xml:space="preserve"> следующего содержания:</w:t>
      </w:r>
    </w:p>
    <w:p w:rsidR="00476299" w:rsidRPr="00A05C48" w:rsidRDefault="00476299" w:rsidP="00A05C48">
      <w:pPr>
        <w:ind w:firstLine="709"/>
        <w:jc w:val="both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>"8</w:t>
      </w:r>
      <w:r w:rsidRPr="00A05C48">
        <w:rPr>
          <w:rStyle w:val="FontStyle16"/>
          <w:sz w:val="28"/>
          <w:szCs w:val="28"/>
          <w:vertAlign w:val="superscript"/>
        </w:rPr>
        <w:t>1</w:t>
      </w:r>
      <w:r w:rsidRPr="00A05C48">
        <w:rPr>
          <w:rStyle w:val="FontStyle16"/>
          <w:sz w:val="28"/>
          <w:szCs w:val="28"/>
        </w:rPr>
        <w:t>)гражданам, пострадавшим в результате чрезвычайной ситуации:</w:t>
      </w:r>
    </w:p>
    <w:p w:rsidR="00476299" w:rsidRPr="00A05C48" w:rsidRDefault="00476299" w:rsidP="00A05C48">
      <w:pPr>
        <w:pStyle w:val="Style8"/>
        <w:widowControl/>
        <w:tabs>
          <w:tab w:val="left" w:pos="936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>а)супругу (супруге), состоявшему (состоявшей) в зарегистрированном браке с погибшим (умершим) на день гибели (смерти) в результате чрезвычайной ситуации, по предъявлении:</w:t>
      </w:r>
    </w:p>
    <w:p w:rsidR="00476299" w:rsidRPr="00A05C48" w:rsidRDefault="00476299" w:rsidP="00A05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C48">
        <w:rPr>
          <w:rFonts w:ascii="Times New Roman" w:hAnsi="Times New Roman" w:cs="Times New Roman"/>
          <w:sz w:val="28"/>
          <w:szCs w:val="28"/>
        </w:rPr>
        <w:t xml:space="preserve">паспорта или иного документа, содержащего указание </w:t>
      </w:r>
      <w:r w:rsidRPr="00A05C48">
        <w:rPr>
          <w:rFonts w:ascii="Times New Roman" w:hAnsi="Times New Roman" w:cs="Times New Roman"/>
          <w:sz w:val="28"/>
          <w:szCs w:val="28"/>
        </w:rPr>
        <w:br/>
        <w:t>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476299" w:rsidRPr="00A05C48" w:rsidRDefault="00476299" w:rsidP="00A05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C48">
        <w:rPr>
          <w:rFonts w:ascii="Times New Roman" w:hAnsi="Times New Roman" w:cs="Times New Roman"/>
          <w:sz w:val="28"/>
          <w:szCs w:val="28"/>
        </w:rPr>
        <w:t>документа, подтверждающего введение режима чрезвычайной ситуации;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05C48">
        <w:rPr>
          <w:szCs w:val="28"/>
        </w:rPr>
        <w:t xml:space="preserve">свидетельства о заключении брака с </w:t>
      </w:r>
      <w:r w:rsidRPr="00A05C48">
        <w:rPr>
          <w:rStyle w:val="FontStyle16"/>
          <w:sz w:val="28"/>
          <w:szCs w:val="28"/>
        </w:rPr>
        <w:t xml:space="preserve">погибшим (умершим) </w:t>
      </w:r>
      <w:r w:rsidRPr="00A05C48">
        <w:rPr>
          <w:rStyle w:val="FontStyle16"/>
          <w:sz w:val="28"/>
          <w:szCs w:val="28"/>
        </w:rPr>
        <w:br/>
        <w:t>в результате чрезвычайной ситуации;</w:t>
      </w:r>
      <w:r w:rsidRPr="00A05C48">
        <w:rPr>
          <w:szCs w:val="28"/>
        </w:rPr>
        <w:t xml:space="preserve"> 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05C48">
        <w:rPr>
          <w:szCs w:val="28"/>
        </w:rPr>
        <w:t xml:space="preserve">свидетельства о смерти </w:t>
      </w:r>
      <w:r w:rsidRPr="00A05C48">
        <w:rPr>
          <w:rStyle w:val="FontStyle16"/>
          <w:sz w:val="28"/>
          <w:szCs w:val="28"/>
        </w:rPr>
        <w:t>погибшего (умершего) в результате чрезвычайной ситуации;</w:t>
      </w:r>
      <w:r w:rsidRPr="00A05C48">
        <w:rPr>
          <w:szCs w:val="28"/>
        </w:rPr>
        <w:t xml:space="preserve"> 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05C48">
        <w:rPr>
          <w:szCs w:val="28"/>
        </w:rPr>
        <w:t>документа, подтверждающего смерть гражданина в результате чрезвычайной ситуации;</w:t>
      </w:r>
    </w:p>
    <w:p w:rsidR="00476299" w:rsidRPr="00A05C48" w:rsidRDefault="00476299" w:rsidP="00A05C48">
      <w:pPr>
        <w:pStyle w:val="Style8"/>
        <w:widowControl/>
        <w:tabs>
          <w:tab w:val="left" w:pos="929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>б)родителям погибшего (умершего) в результате чрезвычайной ситуации по предъявлении:</w:t>
      </w:r>
    </w:p>
    <w:p w:rsidR="00476299" w:rsidRPr="00A05C48" w:rsidRDefault="00476299" w:rsidP="00A05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C48">
        <w:rPr>
          <w:rFonts w:ascii="Times New Roman" w:hAnsi="Times New Roman" w:cs="Times New Roman"/>
          <w:sz w:val="28"/>
          <w:szCs w:val="28"/>
        </w:rPr>
        <w:t xml:space="preserve">паспорта или иного документа, содержащего указание </w:t>
      </w:r>
      <w:r w:rsidRPr="00A05C48">
        <w:rPr>
          <w:rFonts w:ascii="Times New Roman" w:hAnsi="Times New Roman" w:cs="Times New Roman"/>
          <w:sz w:val="28"/>
          <w:szCs w:val="28"/>
        </w:rPr>
        <w:br/>
        <w:t>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476299" w:rsidRPr="00A05C48" w:rsidRDefault="00476299" w:rsidP="00A05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C48">
        <w:rPr>
          <w:rFonts w:ascii="Times New Roman" w:hAnsi="Times New Roman" w:cs="Times New Roman"/>
          <w:sz w:val="28"/>
          <w:szCs w:val="28"/>
        </w:rPr>
        <w:t>документа, подтверждающего введение режима чрезвычайной ситуации;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05C48">
        <w:rPr>
          <w:szCs w:val="28"/>
        </w:rPr>
        <w:t xml:space="preserve">свидетельства о смерти </w:t>
      </w:r>
      <w:r w:rsidRPr="00A05C48">
        <w:rPr>
          <w:rStyle w:val="FontStyle16"/>
          <w:sz w:val="28"/>
          <w:szCs w:val="28"/>
        </w:rPr>
        <w:t>погибшего (умершего) в результате чрезвычайной ситуации;</w:t>
      </w:r>
      <w:r w:rsidRPr="00A05C48">
        <w:rPr>
          <w:szCs w:val="28"/>
        </w:rPr>
        <w:t xml:space="preserve"> 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05C48">
        <w:rPr>
          <w:szCs w:val="28"/>
        </w:rPr>
        <w:t xml:space="preserve">документа, подтверждающего факт и степень родства с погибшим (умершим) в результате </w:t>
      </w:r>
      <w:r w:rsidRPr="00A05C48">
        <w:rPr>
          <w:rStyle w:val="FontStyle16"/>
          <w:sz w:val="28"/>
          <w:szCs w:val="28"/>
        </w:rPr>
        <w:t>чрезвычайной ситуации;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05C48">
        <w:rPr>
          <w:szCs w:val="28"/>
        </w:rPr>
        <w:t>документа, подтверждающего смерть гражданина в результате чрезвычайной ситуации;</w:t>
      </w:r>
    </w:p>
    <w:p w:rsidR="00476299" w:rsidRPr="00A05C48" w:rsidRDefault="00476299" w:rsidP="00A05C48">
      <w:pPr>
        <w:pStyle w:val="Style8"/>
        <w:widowControl/>
        <w:tabs>
          <w:tab w:val="left" w:pos="907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 xml:space="preserve">в)лицам, находившимся на полном содержании погибшего (умершего) </w:t>
      </w:r>
      <w:r w:rsidRPr="00A05C48">
        <w:rPr>
          <w:rStyle w:val="FontStyle16"/>
          <w:sz w:val="28"/>
          <w:szCs w:val="28"/>
        </w:rPr>
        <w:br/>
        <w:t xml:space="preserve">в результате чрезвычайной ситуации или получавшим от него помощь, которая была для них постоянным и основным источником средств </w:t>
      </w:r>
      <w:r w:rsidRPr="00A05C48">
        <w:rPr>
          <w:rStyle w:val="FontStyle16"/>
          <w:sz w:val="28"/>
          <w:szCs w:val="28"/>
        </w:rPr>
        <w:br/>
        <w:t>к существованию, а также иным лицам, признанным иждивенцами в порядке, установленном законодательством Российской Федерации, по предъявлении:</w:t>
      </w:r>
    </w:p>
    <w:p w:rsidR="00476299" w:rsidRPr="00A05C48" w:rsidRDefault="00476299" w:rsidP="00A05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C48">
        <w:rPr>
          <w:rFonts w:ascii="Times New Roman" w:hAnsi="Times New Roman" w:cs="Times New Roman"/>
          <w:sz w:val="28"/>
          <w:szCs w:val="28"/>
        </w:rPr>
        <w:t xml:space="preserve">паспорта или иного документа, содержащего указание </w:t>
      </w:r>
      <w:r w:rsidRPr="00A05C48">
        <w:rPr>
          <w:rFonts w:ascii="Times New Roman" w:hAnsi="Times New Roman" w:cs="Times New Roman"/>
          <w:sz w:val="28"/>
          <w:szCs w:val="28"/>
        </w:rPr>
        <w:br/>
        <w:t>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476299" w:rsidRPr="00A05C48" w:rsidRDefault="00476299" w:rsidP="00A05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C48">
        <w:rPr>
          <w:rFonts w:ascii="Times New Roman" w:hAnsi="Times New Roman" w:cs="Times New Roman"/>
          <w:sz w:val="28"/>
          <w:szCs w:val="28"/>
        </w:rPr>
        <w:t>документа, подтверждающего введение режима чрезвычайной ситуации;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05C48">
        <w:rPr>
          <w:szCs w:val="28"/>
        </w:rPr>
        <w:t>документа, подтверждающего смерть гражданина в результате чрезвычайной ситуации;</w:t>
      </w:r>
    </w:p>
    <w:p w:rsidR="00476299" w:rsidRPr="00A05C48" w:rsidRDefault="00476299" w:rsidP="00A05C48">
      <w:pPr>
        <w:pStyle w:val="Style8"/>
        <w:widowControl/>
        <w:tabs>
          <w:tab w:val="left" w:pos="922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>документов, подтверждающих нахождение лица на полном содержании погибшего (умершего) в результате чрезвычайной ситуации или получения от него помощи, которая была для них постоянным и основным источником средств к существованию, а также документов о признании лица иждивенцем в порядке, установленном законодательством Российской Федерации;</w:t>
      </w:r>
    </w:p>
    <w:p w:rsidR="00476299" w:rsidRPr="00A05C48" w:rsidRDefault="00476299" w:rsidP="00A05C48">
      <w:pPr>
        <w:pStyle w:val="Style8"/>
        <w:widowControl/>
        <w:tabs>
          <w:tab w:val="left" w:pos="922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>г)гражданам, здоровью которых причинен вред в результате чрезвычайной ситуации, по предъявлении:</w:t>
      </w:r>
    </w:p>
    <w:p w:rsidR="00476299" w:rsidRPr="00A05C48" w:rsidRDefault="00476299" w:rsidP="00A05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C48">
        <w:rPr>
          <w:rFonts w:ascii="Times New Roman" w:hAnsi="Times New Roman" w:cs="Times New Roman"/>
          <w:sz w:val="28"/>
          <w:szCs w:val="28"/>
        </w:rPr>
        <w:t xml:space="preserve">паспорта или иного документа, содержащего указание </w:t>
      </w:r>
      <w:r w:rsidRPr="00A05C48">
        <w:rPr>
          <w:rFonts w:ascii="Times New Roman" w:hAnsi="Times New Roman" w:cs="Times New Roman"/>
          <w:sz w:val="28"/>
          <w:szCs w:val="28"/>
        </w:rPr>
        <w:br/>
        <w:t>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476299" w:rsidRPr="00A05C48" w:rsidRDefault="00476299" w:rsidP="00A05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C48">
        <w:rPr>
          <w:rFonts w:ascii="Times New Roman" w:hAnsi="Times New Roman" w:cs="Times New Roman"/>
          <w:sz w:val="28"/>
          <w:szCs w:val="28"/>
        </w:rPr>
        <w:t>документа, подтверждающего введение режима чрезвычайной ситуации;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05C48">
        <w:rPr>
          <w:szCs w:val="28"/>
        </w:rPr>
        <w:t xml:space="preserve">документа, подтверждающего причинение вреда здоровью </w:t>
      </w:r>
      <w:r w:rsidRPr="00A05C48">
        <w:rPr>
          <w:szCs w:val="28"/>
        </w:rPr>
        <w:br/>
        <w:t>в результате чрезвычайной ситуации;</w:t>
      </w:r>
    </w:p>
    <w:p w:rsidR="00476299" w:rsidRPr="00A05C48" w:rsidRDefault="00476299" w:rsidP="00A05C48">
      <w:pPr>
        <w:ind w:firstLine="709"/>
        <w:jc w:val="both"/>
        <w:rPr>
          <w:rStyle w:val="FontStyle16"/>
          <w:sz w:val="28"/>
          <w:szCs w:val="28"/>
        </w:rPr>
      </w:pPr>
      <w:r w:rsidRPr="00A05C48">
        <w:rPr>
          <w:rStyle w:val="FontStyle16"/>
          <w:sz w:val="28"/>
          <w:szCs w:val="28"/>
        </w:rPr>
        <w:t>д)гражданам, лишившимся жилого помещения либо утратившим полностью или частично иное имущество либо документы в результате чрезвычайной ситуации, по предъявлении:</w:t>
      </w:r>
    </w:p>
    <w:p w:rsidR="00476299" w:rsidRPr="00A05C48" w:rsidRDefault="00476299" w:rsidP="00A05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C48">
        <w:rPr>
          <w:rFonts w:ascii="Times New Roman" w:hAnsi="Times New Roman" w:cs="Times New Roman"/>
          <w:sz w:val="28"/>
          <w:szCs w:val="28"/>
        </w:rPr>
        <w:t xml:space="preserve">паспорта или иного документа, содержащего указание </w:t>
      </w:r>
      <w:r w:rsidRPr="00A05C48">
        <w:rPr>
          <w:rFonts w:ascii="Times New Roman" w:hAnsi="Times New Roman" w:cs="Times New Roman"/>
          <w:sz w:val="28"/>
          <w:szCs w:val="28"/>
        </w:rPr>
        <w:br/>
        <w:t xml:space="preserve">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 </w:t>
      </w:r>
    </w:p>
    <w:p w:rsidR="00476299" w:rsidRPr="00A05C48" w:rsidRDefault="00476299" w:rsidP="00A05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C48">
        <w:rPr>
          <w:rFonts w:ascii="Times New Roman" w:hAnsi="Times New Roman" w:cs="Times New Roman"/>
          <w:sz w:val="28"/>
          <w:szCs w:val="28"/>
        </w:rPr>
        <w:t>документа, подтверждающего введение режима чрезвычайной ситуации;</w:t>
      </w:r>
    </w:p>
    <w:p w:rsidR="00476299" w:rsidRPr="00A05C48" w:rsidRDefault="00476299" w:rsidP="00A05C48">
      <w:pPr>
        <w:ind w:firstLine="709"/>
        <w:jc w:val="both"/>
        <w:rPr>
          <w:szCs w:val="28"/>
        </w:rPr>
      </w:pPr>
      <w:r w:rsidRPr="00A05C48">
        <w:rPr>
          <w:szCs w:val="28"/>
        </w:rPr>
        <w:t>документов, подтверждающих повреждение или утрату полностью или частично в результате чрезвычайной ситуации жилого помещения, иного имущества или документов, принадлежащих гражданину;</w:t>
      </w:r>
    </w:p>
    <w:p w:rsidR="00476299" w:rsidRPr="00A05C48" w:rsidRDefault="00476299" w:rsidP="00A05C48">
      <w:pPr>
        <w:ind w:firstLine="709"/>
        <w:jc w:val="both"/>
        <w:rPr>
          <w:szCs w:val="28"/>
        </w:rPr>
      </w:pPr>
      <w:r w:rsidRPr="00A05C48">
        <w:rPr>
          <w:szCs w:val="28"/>
        </w:rPr>
        <w:t xml:space="preserve">правоустанавливающих документов на утраченное (поврежденное) </w:t>
      </w:r>
      <w:r w:rsidRPr="00A05C48">
        <w:rPr>
          <w:szCs w:val="28"/>
        </w:rPr>
        <w:br/>
        <w:t>в результате чрезвычайной ситуации имущество гражданина;";</w:t>
      </w:r>
    </w:p>
    <w:p w:rsidR="00476299" w:rsidRPr="00A05C48" w:rsidRDefault="00476299" w:rsidP="00A05C48">
      <w:pPr>
        <w:ind w:firstLine="709"/>
        <w:jc w:val="both"/>
        <w:rPr>
          <w:szCs w:val="28"/>
        </w:rPr>
      </w:pPr>
      <w:r w:rsidRPr="00A05C48">
        <w:rPr>
          <w:szCs w:val="28"/>
        </w:rPr>
        <w:t>3)дополнить частью 7</w:t>
      </w:r>
      <w:r w:rsidRPr="00A05C48">
        <w:rPr>
          <w:szCs w:val="28"/>
          <w:vertAlign w:val="superscript"/>
        </w:rPr>
        <w:t>1</w:t>
      </w:r>
      <w:r w:rsidRPr="00A05C48">
        <w:rPr>
          <w:szCs w:val="28"/>
        </w:rPr>
        <w:t xml:space="preserve"> следующего содержания:</w:t>
      </w:r>
    </w:p>
    <w:p w:rsidR="00476299" w:rsidRPr="00A05C48" w:rsidRDefault="00476299" w:rsidP="00A05C48">
      <w:pPr>
        <w:ind w:firstLine="709"/>
        <w:jc w:val="both"/>
        <w:rPr>
          <w:szCs w:val="28"/>
          <w:lang w:eastAsia="en-US"/>
        </w:rPr>
      </w:pPr>
      <w:r w:rsidRPr="00A05C48">
        <w:rPr>
          <w:szCs w:val="28"/>
        </w:rPr>
        <w:t>"7</w:t>
      </w:r>
      <w:r w:rsidRPr="00A05C48">
        <w:rPr>
          <w:szCs w:val="28"/>
          <w:vertAlign w:val="superscript"/>
        </w:rPr>
        <w:t>1</w:t>
      </w:r>
      <w:r w:rsidRPr="00A05C48">
        <w:rPr>
          <w:szCs w:val="28"/>
        </w:rPr>
        <w:t>.</w:t>
      </w:r>
      <w:r w:rsidRPr="00A05C48">
        <w:rPr>
          <w:rStyle w:val="FontStyle16"/>
          <w:sz w:val="28"/>
          <w:szCs w:val="28"/>
        </w:rPr>
        <w:t xml:space="preserve">Детям погибшего (умершего) в результате чрезвычайной ситуации </w:t>
      </w:r>
      <w:r w:rsidRPr="00A05C48">
        <w:rPr>
          <w:szCs w:val="28"/>
          <w:lang w:eastAsia="en-US"/>
        </w:rPr>
        <w:t>бесплатная юридическая помощь оказывается адвокатом в следующем порядке: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A05C48">
        <w:rPr>
          <w:szCs w:val="28"/>
          <w:lang w:eastAsia="en-US"/>
        </w:rPr>
        <w:t xml:space="preserve">1)в случае, если за оказанием бесплатной юридической помощи обратился несовершеннолетний в возрасте до 14 лет, ему разъясняется, </w:t>
      </w:r>
      <w:r w:rsidRPr="00A05C48">
        <w:rPr>
          <w:szCs w:val="28"/>
          <w:lang w:eastAsia="en-US"/>
        </w:rPr>
        <w:br/>
        <w:t>что соглашение об оказании юридической помощи может быть заключено его законным представителем;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A05C48">
        <w:rPr>
          <w:szCs w:val="28"/>
          <w:lang w:eastAsia="en-US"/>
        </w:rPr>
        <w:t>2)в случае, если за оказанием юридической помощи обратился несовершеннолетний в возрасте от 14 до 18 лет, бесплатная юридическая помощь оказывается адвокатом по предъявлении: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A05C48">
        <w:rPr>
          <w:szCs w:val="28"/>
          <w:lang w:eastAsia="en-US"/>
        </w:rPr>
        <w:t>а)письменного согласия его законного представителя на заключение соглашения об оказании юридической помощи;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A05C48">
        <w:rPr>
          <w:szCs w:val="28"/>
          <w:lang w:eastAsia="en-US"/>
        </w:rPr>
        <w:t xml:space="preserve">б)паспорта или иного документа, содержащего указание </w:t>
      </w:r>
      <w:r w:rsidRPr="00A05C48">
        <w:rPr>
          <w:szCs w:val="28"/>
          <w:lang w:eastAsia="en-US"/>
        </w:rPr>
        <w:br/>
        <w:t xml:space="preserve">на гражданство несовершеннолетнего </w:t>
      </w:r>
      <w:r w:rsidRPr="00A05C48">
        <w:rPr>
          <w:szCs w:val="28"/>
        </w:rPr>
        <w:t xml:space="preserve">(в случае предъявления иного документа, содержащего указание на гражданство несовершеннолетнего, предъявляется также документ, подтверждающий его проживание </w:t>
      </w:r>
      <w:r w:rsidRPr="00A05C48">
        <w:rPr>
          <w:szCs w:val="28"/>
        </w:rPr>
        <w:br/>
        <w:t>на территории Приморского края)</w:t>
      </w:r>
      <w:r w:rsidRPr="00A05C48">
        <w:rPr>
          <w:szCs w:val="28"/>
          <w:lang w:eastAsia="en-US"/>
        </w:rPr>
        <w:t>;</w:t>
      </w:r>
    </w:p>
    <w:p w:rsidR="00476299" w:rsidRPr="00A05C48" w:rsidRDefault="00476299" w:rsidP="00A05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C48">
        <w:rPr>
          <w:rFonts w:ascii="Times New Roman" w:hAnsi="Times New Roman" w:cs="Times New Roman"/>
          <w:sz w:val="28"/>
          <w:szCs w:val="28"/>
        </w:rPr>
        <w:t>в)документа, подтверждающего введение режима чрезвычайной ситуации;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05C48">
        <w:rPr>
          <w:szCs w:val="28"/>
        </w:rPr>
        <w:t xml:space="preserve">г)документа, подтверждающего факт и степень родства с погибшим (умершим) в результате </w:t>
      </w:r>
      <w:r w:rsidRPr="00A05C48">
        <w:rPr>
          <w:rStyle w:val="FontStyle16"/>
          <w:sz w:val="28"/>
          <w:szCs w:val="28"/>
        </w:rPr>
        <w:t>чрезвычайной ситуации;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05C48">
        <w:rPr>
          <w:szCs w:val="28"/>
        </w:rPr>
        <w:t xml:space="preserve">д)свидетельства о смерти </w:t>
      </w:r>
      <w:r w:rsidRPr="00A05C48">
        <w:rPr>
          <w:rStyle w:val="FontStyle16"/>
          <w:sz w:val="28"/>
          <w:szCs w:val="28"/>
        </w:rPr>
        <w:t>погибшего (умершего) в результате чрезвычайной ситуации;</w:t>
      </w:r>
      <w:r w:rsidRPr="00A05C48">
        <w:rPr>
          <w:szCs w:val="28"/>
        </w:rPr>
        <w:t xml:space="preserve"> 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rStyle w:val="FontStyle16"/>
          <w:sz w:val="28"/>
          <w:szCs w:val="28"/>
        </w:rPr>
      </w:pPr>
      <w:r w:rsidRPr="00A05C48">
        <w:rPr>
          <w:szCs w:val="28"/>
        </w:rPr>
        <w:t>е)документа, подтверждающего смерть гражданина в результате чрезвычайной ситуации;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A05C48">
        <w:rPr>
          <w:szCs w:val="28"/>
          <w:lang w:eastAsia="en-US"/>
        </w:rPr>
        <w:t xml:space="preserve">3)законным представителям и представителям детей </w:t>
      </w:r>
      <w:r w:rsidRPr="00A05C48">
        <w:rPr>
          <w:rStyle w:val="FontStyle16"/>
          <w:sz w:val="28"/>
          <w:szCs w:val="28"/>
        </w:rPr>
        <w:t>погибшего (умершего) в результате чрезвычайной ситуации,</w:t>
      </w:r>
      <w:r w:rsidRPr="00A05C48">
        <w:rPr>
          <w:szCs w:val="28"/>
          <w:lang w:eastAsia="en-US"/>
        </w:rPr>
        <w:t xml:space="preserve"> если они обращаются </w:t>
      </w:r>
      <w:r w:rsidRPr="00A05C48">
        <w:rPr>
          <w:szCs w:val="28"/>
          <w:lang w:eastAsia="en-US"/>
        </w:rPr>
        <w:br/>
        <w:t xml:space="preserve">за оказанием бесплатной юридической помощи по вопросам, связанным </w:t>
      </w:r>
      <w:r w:rsidRPr="00A05C48">
        <w:rPr>
          <w:szCs w:val="28"/>
          <w:lang w:eastAsia="en-US"/>
        </w:rPr>
        <w:br/>
        <w:t xml:space="preserve">с обеспечением и защитой прав и законных интересов таких лиц, </w:t>
      </w:r>
      <w:r w:rsidRPr="00A05C48">
        <w:rPr>
          <w:szCs w:val="28"/>
          <w:lang w:eastAsia="en-US"/>
        </w:rPr>
        <w:br/>
        <w:t>по предъявлении: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A05C48">
        <w:rPr>
          <w:szCs w:val="28"/>
          <w:lang w:eastAsia="en-US"/>
        </w:rPr>
        <w:t xml:space="preserve">а)паспорта или иного документа, содержащего указание </w:t>
      </w:r>
      <w:r w:rsidRPr="00A05C48">
        <w:rPr>
          <w:szCs w:val="28"/>
          <w:lang w:eastAsia="en-US"/>
        </w:rPr>
        <w:br/>
        <w:t>на гражданство лица;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A05C48">
        <w:rPr>
          <w:szCs w:val="28"/>
          <w:lang w:eastAsia="en-US"/>
        </w:rPr>
        <w:t>б)документа, подтверждающего статус законного представителя (представителя);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A05C48">
        <w:rPr>
          <w:szCs w:val="28"/>
          <w:lang w:eastAsia="en-US"/>
        </w:rPr>
        <w:t xml:space="preserve">в)свидетельства о рождении ребенка для несовершеннолетнего, </w:t>
      </w:r>
      <w:r w:rsidRPr="00A05C48">
        <w:rPr>
          <w:szCs w:val="28"/>
          <w:lang w:eastAsia="en-US"/>
        </w:rPr>
        <w:br/>
        <w:t>не достигшего 14-летнего возраста, а также</w:t>
      </w:r>
      <w:r w:rsidRPr="00A05C48">
        <w:rPr>
          <w:szCs w:val="28"/>
        </w:rPr>
        <w:t xml:space="preserve"> документа, подтверждающего проживание несовершеннолетнего на территории Приморского края</w:t>
      </w:r>
      <w:r w:rsidRPr="00A05C48">
        <w:rPr>
          <w:szCs w:val="28"/>
          <w:lang w:eastAsia="en-US"/>
        </w:rPr>
        <w:t>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A05C48">
        <w:rPr>
          <w:szCs w:val="28"/>
          <w:lang w:eastAsia="en-US"/>
        </w:rPr>
        <w:t xml:space="preserve">г)паспорта или иного документа, содержащего указание </w:t>
      </w:r>
      <w:r w:rsidRPr="00A05C48">
        <w:rPr>
          <w:szCs w:val="28"/>
          <w:lang w:eastAsia="en-US"/>
        </w:rPr>
        <w:br/>
        <w:t xml:space="preserve">на гражданство несовершеннолетнего </w:t>
      </w:r>
      <w:r w:rsidRPr="00A05C48">
        <w:rPr>
          <w:szCs w:val="28"/>
        </w:rPr>
        <w:t xml:space="preserve">(в случае предъявления иного документа, содержащего указание на гражданство несовершеннолетнего, предъявляется также документ, подтверждающий его проживание </w:t>
      </w:r>
      <w:r w:rsidRPr="00A05C48">
        <w:rPr>
          <w:szCs w:val="28"/>
        </w:rPr>
        <w:br/>
        <w:t>на территории Приморского края)</w:t>
      </w:r>
      <w:r w:rsidRPr="00A05C48">
        <w:rPr>
          <w:szCs w:val="28"/>
          <w:lang w:eastAsia="en-US"/>
        </w:rPr>
        <w:t>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rStyle w:val="FontStyle16"/>
          <w:sz w:val="28"/>
          <w:szCs w:val="28"/>
        </w:rPr>
      </w:pPr>
      <w:r w:rsidRPr="00A05C48">
        <w:rPr>
          <w:szCs w:val="28"/>
        </w:rPr>
        <w:t xml:space="preserve">д)документа, подтверждающего факт и степень родства с погибшим (умершим) в результате </w:t>
      </w:r>
      <w:r w:rsidRPr="00A05C48">
        <w:rPr>
          <w:rStyle w:val="FontStyle16"/>
          <w:sz w:val="28"/>
          <w:szCs w:val="28"/>
        </w:rPr>
        <w:t>чрезвычайной ситуации;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05C48">
        <w:rPr>
          <w:szCs w:val="28"/>
        </w:rPr>
        <w:t xml:space="preserve">е)свидетельства о смерти </w:t>
      </w:r>
      <w:r w:rsidRPr="00A05C48">
        <w:rPr>
          <w:rStyle w:val="FontStyle16"/>
          <w:sz w:val="28"/>
          <w:szCs w:val="28"/>
        </w:rPr>
        <w:t>погибшего (умершего) в результате чрезвычайной ситуации;</w:t>
      </w:r>
      <w:r w:rsidRPr="00A05C48">
        <w:rPr>
          <w:szCs w:val="28"/>
        </w:rPr>
        <w:t xml:space="preserve"> 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05C48">
        <w:rPr>
          <w:szCs w:val="28"/>
        </w:rPr>
        <w:t>ж)документа, подтверждающего смерть гражданина в результате чрезвычайной ситуации.</w:t>
      </w:r>
      <w:r w:rsidRPr="00A05C48">
        <w:rPr>
          <w:rStyle w:val="FontStyle16"/>
          <w:sz w:val="28"/>
          <w:szCs w:val="28"/>
        </w:rPr>
        <w:t>".</w:t>
      </w:r>
    </w:p>
    <w:p w:rsidR="00476299" w:rsidRPr="00A05C48" w:rsidRDefault="00476299" w:rsidP="00A05C48">
      <w:pPr>
        <w:jc w:val="both"/>
        <w:rPr>
          <w:szCs w:val="28"/>
          <w:lang w:eastAsia="en-US"/>
        </w:rPr>
      </w:pPr>
    </w:p>
    <w:p w:rsidR="00476299" w:rsidRPr="00A05C48" w:rsidRDefault="00476299" w:rsidP="00A05C48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05C48">
        <w:rPr>
          <w:rFonts w:ascii="Times New Roman" w:hAnsi="Times New Roman"/>
          <w:sz w:val="28"/>
          <w:szCs w:val="28"/>
        </w:rPr>
        <w:t>СТАТЬЯ 2.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05C48">
        <w:rPr>
          <w:szCs w:val="28"/>
        </w:rPr>
        <w:t>1.Настоящий Закон, за исключением подпункта "а" пункта 2 статьи 1, вступает в силу по истечении 10 дней со дня его официального опубликования.</w:t>
      </w:r>
    </w:p>
    <w:p w:rsidR="00476299" w:rsidRPr="00A05C48" w:rsidRDefault="00476299" w:rsidP="00A05C4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05C48">
        <w:rPr>
          <w:szCs w:val="28"/>
          <w:lang w:eastAsia="en-US"/>
        </w:rPr>
        <w:t>2.Подпункт "а" п</w:t>
      </w:r>
      <w:r w:rsidRPr="00A05C48">
        <w:rPr>
          <w:szCs w:val="28"/>
        </w:rPr>
        <w:t xml:space="preserve">ункта 2 статьи 1 настоящего Закона вступает в силу </w:t>
      </w:r>
      <w:r w:rsidRPr="00A05C48">
        <w:rPr>
          <w:szCs w:val="28"/>
        </w:rPr>
        <w:br/>
        <w:t>с 1 января 2016 года.</w:t>
      </w:r>
    </w:p>
    <w:p w:rsidR="00476299" w:rsidRPr="009F26A8" w:rsidRDefault="00476299" w:rsidP="00A05C48">
      <w:pPr>
        <w:autoSpaceDE w:val="0"/>
        <w:autoSpaceDN w:val="0"/>
        <w:adjustRightInd w:val="0"/>
        <w:jc w:val="both"/>
        <w:outlineLvl w:val="0"/>
        <w:rPr>
          <w:szCs w:val="28"/>
          <w:lang w:eastAsia="en-US"/>
        </w:rPr>
      </w:pPr>
      <w:bookmarkStart w:id="0" w:name="_GoBack"/>
      <w:bookmarkEnd w:id="0"/>
    </w:p>
    <w:p w:rsidR="00476299" w:rsidRPr="009F26A8" w:rsidRDefault="00476299" w:rsidP="00A05C48">
      <w:pPr>
        <w:autoSpaceDE w:val="0"/>
        <w:autoSpaceDN w:val="0"/>
        <w:adjustRightInd w:val="0"/>
        <w:jc w:val="both"/>
        <w:outlineLvl w:val="0"/>
        <w:rPr>
          <w:szCs w:val="28"/>
          <w:lang w:eastAsia="en-US"/>
        </w:rPr>
      </w:pPr>
    </w:p>
    <w:p w:rsidR="00476299" w:rsidRPr="009F26A8" w:rsidRDefault="00476299" w:rsidP="00A05C48">
      <w:pPr>
        <w:autoSpaceDE w:val="0"/>
        <w:autoSpaceDN w:val="0"/>
        <w:adjustRightInd w:val="0"/>
        <w:jc w:val="both"/>
        <w:outlineLvl w:val="0"/>
        <w:rPr>
          <w:szCs w:val="28"/>
          <w:lang w:eastAsia="en-US"/>
        </w:rPr>
      </w:pPr>
    </w:p>
    <w:p w:rsidR="00476299" w:rsidRPr="009F26A8" w:rsidRDefault="00476299" w:rsidP="00A05C48">
      <w:pPr>
        <w:autoSpaceDE w:val="0"/>
        <w:autoSpaceDN w:val="0"/>
        <w:adjustRightInd w:val="0"/>
        <w:rPr>
          <w:szCs w:val="28"/>
        </w:rPr>
      </w:pPr>
      <w:r w:rsidRPr="009F26A8">
        <w:rPr>
          <w:szCs w:val="28"/>
        </w:rPr>
        <w:t>Губернатор края</w:t>
      </w:r>
      <w:r w:rsidRPr="009F26A8">
        <w:rPr>
          <w:szCs w:val="28"/>
        </w:rPr>
        <w:tab/>
      </w:r>
      <w:r w:rsidRPr="009F26A8">
        <w:rPr>
          <w:szCs w:val="28"/>
        </w:rPr>
        <w:tab/>
      </w:r>
      <w:r w:rsidRPr="009F26A8">
        <w:rPr>
          <w:szCs w:val="28"/>
        </w:rPr>
        <w:tab/>
      </w:r>
      <w:r w:rsidRPr="009F26A8">
        <w:rPr>
          <w:szCs w:val="28"/>
        </w:rPr>
        <w:tab/>
      </w:r>
      <w:r w:rsidRPr="009F26A8">
        <w:rPr>
          <w:szCs w:val="28"/>
        </w:rPr>
        <w:tab/>
      </w:r>
      <w:r w:rsidRPr="009F26A8">
        <w:rPr>
          <w:szCs w:val="28"/>
        </w:rPr>
        <w:tab/>
      </w:r>
      <w:r w:rsidRPr="009F26A8">
        <w:rPr>
          <w:szCs w:val="28"/>
        </w:rPr>
        <w:tab/>
        <w:t xml:space="preserve">       В.В. Миклушевский</w:t>
      </w:r>
    </w:p>
    <w:p w:rsidR="00476299" w:rsidRPr="009F26A8" w:rsidRDefault="00476299" w:rsidP="00A05C48">
      <w:pPr>
        <w:rPr>
          <w:szCs w:val="28"/>
        </w:rPr>
      </w:pPr>
    </w:p>
    <w:p w:rsidR="00476299" w:rsidRPr="009F26A8" w:rsidRDefault="00476299" w:rsidP="00A05C48">
      <w:pPr>
        <w:tabs>
          <w:tab w:val="left" w:pos="7371"/>
        </w:tabs>
        <w:ind w:firstLine="709"/>
        <w:jc w:val="both"/>
        <w:rPr>
          <w:szCs w:val="28"/>
        </w:rPr>
      </w:pPr>
    </w:p>
    <w:p w:rsidR="00476299" w:rsidRDefault="00476299"/>
    <w:sectPr w:rsidR="00476299" w:rsidSect="00A05C4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299" w:rsidRDefault="00476299">
      <w:r>
        <w:separator/>
      </w:r>
    </w:p>
  </w:endnote>
  <w:endnote w:type="continuationSeparator" w:id="0">
    <w:p w:rsidR="00476299" w:rsidRDefault="004762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299" w:rsidRDefault="00476299">
      <w:r>
        <w:separator/>
      </w:r>
    </w:p>
  </w:footnote>
  <w:footnote w:type="continuationSeparator" w:id="0">
    <w:p w:rsidR="00476299" w:rsidRDefault="004762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99" w:rsidRDefault="00476299" w:rsidP="00A05C48">
    <w:pPr>
      <w:pStyle w:val="Header"/>
      <w:jc w:val="right"/>
    </w:pPr>
    <w:fldSimple w:instr="PAGE   \* MERGEFORMAT">
      <w:r>
        <w:rPr>
          <w:noProof/>
        </w:rPr>
        <w:t>4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9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5C48"/>
    <w:rsid w:val="00012F41"/>
    <w:rsid w:val="0003291F"/>
    <w:rsid w:val="00080B2B"/>
    <w:rsid w:val="002D0E93"/>
    <w:rsid w:val="002F7A21"/>
    <w:rsid w:val="00380EE1"/>
    <w:rsid w:val="003B26E7"/>
    <w:rsid w:val="0047435B"/>
    <w:rsid w:val="00476299"/>
    <w:rsid w:val="004F6C0E"/>
    <w:rsid w:val="005A2827"/>
    <w:rsid w:val="008F582B"/>
    <w:rsid w:val="009F26A8"/>
    <w:rsid w:val="00A05C48"/>
    <w:rsid w:val="00AB70F9"/>
    <w:rsid w:val="00AC31EC"/>
    <w:rsid w:val="00B00FB0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F41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12F4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53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012F4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05C48"/>
    <w:rPr>
      <w:sz w:val="28"/>
    </w:rPr>
  </w:style>
  <w:style w:type="paragraph" w:styleId="Footer">
    <w:name w:val="footer"/>
    <w:basedOn w:val="Normal"/>
    <w:link w:val="FooterChar"/>
    <w:uiPriority w:val="99"/>
    <w:rsid w:val="00012F4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053E"/>
    <w:rPr>
      <w:sz w:val="28"/>
      <w:szCs w:val="20"/>
    </w:rPr>
  </w:style>
  <w:style w:type="paragraph" w:customStyle="1" w:styleId="ConsNormal">
    <w:name w:val="ConsNormal"/>
    <w:uiPriority w:val="99"/>
    <w:rsid w:val="00A05C48"/>
    <w:pPr>
      <w:snapToGrid w:val="0"/>
      <w:ind w:firstLine="720"/>
    </w:pPr>
    <w:rPr>
      <w:rFonts w:ascii="Arial" w:hAnsi="Arial"/>
      <w:sz w:val="20"/>
      <w:szCs w:val="20"/>
    </w:rPr>
  </w:style>
  <w:style w:type="paragraph" w:customStyle="1" w:styleId="ConsPlusNormal">
    <w:name w:val="ConsPlusNormal"/>
    <w:uiPriority w:val="99"/>
    <w:rsid w:val="00A05C48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customStyle="1" w:styleId="Style8">
    <w:name w:val="Style8"/>
    <w:basedOn w:val="Normal"/>
    <w:uiPriority w:val="99"/>
    <w:rsid w:val="00A05C48"/>
    <w:pPr>
      <w:widowControl w:val="0"/>
      <w:autoSpaceDE w:val="0"/>
      <w:autoSpaceDN w:val="0"/>
      <w:adjustRightInd w:val="0"/>
      <w:spacing w:line="324" w:lineRule="exact"/>
      <w:ind w:firstLine="698"/>
      <w:jc w:val="both"/>
    </w:pPr>
    <w:rPr>
      <w:sz w:val="24"/>
      <w:szCs w:val="24"/>
    </w:rPr>
  </w:style>
  <w:style w:type="character" w:customStyle="1" w:styleId="FontStyle16">
    <w:name w:val="Font Style16"/>
    <w:uiPriority w:val="99"/>
    <w:rsid w:val="00A05C48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1249</Words>
  <Characters>7120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yachuk_m_v</cp:lastModifiedBy>
  <cp:revision>2</cp:revision>
  <cp:lastPrinted>2015-02-25T23:02:00Z</cp:lastPrinted>
  <dcterms:created xsi:type="dcterms:W3CDTF">2015-03-02T02:09:00Z</dcterms:created>
  <dcterms:modified xsi:type="dcterms:W3CDTF">2015-03-02T02:09:00Z</dcterms:modified>
</cp:coreProperties>
</file>