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748903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13C8C" w:rsidRDefault="00713C8C" w:rsidP="00713C8C">
      <w:pPr>
        <w:jc w:val="center"/>
        <w:rPr>
          <w:b/>
        </w:rPr>
      </w:pPr>
      <w:r w:rsidRPr="00713C8C">
        <w:rPr>
          <w:b/>
        </w:rPr>
        <w:t xml:space="preserve">О ВНЕСЕНИИ ИЗМЕНЕНИЙ В СТАТЬЮ 12 ЗАКОНА  ПРИМОРСКОГО КРАЯ </w:t>
      </w:r>
      <w:r w:rsidRPr="00713C8C">
        <w:rPr>
          <w:b/>
          <w:szCs w:val="28"/>
        </w:rPr>
        <w:t>"</w:t>
      </w:r>
      <w:r w:rsidRPr="00713C8C">
        <w:rPr>
          <w:b/>
        </w:rPr>
        <w:t xml:space="preserve">О МЕЛИОРАЦИИ ЗЕМЕЛЬ </w:t>
      </w:r>
    </w:p>
    <w:p w:rsidR="00713C8C" w:rsidRPr="00713C8C" w:rsidRDefault="00713C8C" w:rsidP="00713C8C">
      <w:pPr>
        <w:jc w:val="center"/>
        <w:rPr>
          <w:b/>
        </w:rPr>
      </w:pPr>
      <w:r w:rsidRPr="00713C8C">
        <w:rPr>
          <w:b/>
        </w:rPr>
        <w:t xml:space="preserve">В ПРИМОРСКОМ </w:t>
      </w:r>
      <w:proofErr w:type="gramStart"/>
      <w:r w:rsidRPr="00713C8C">
        <w:rPr>
          <w:b/>
        </w:rPr>
        <w:t>КРАЕ</w:t>
      </w:r>
      <w:proofErr w:type="gramEnd"/>
      <w:r w:rsidRPr="00713C8C">
        <w:rPr>
          <w:b/>
          <w:szCs w:val="28"/>
        </w:rPr>
        <w:t>"</w:t>
      </w:r>
    </w:p>
    <w:p w:rsidR="00713C8C" w:rsidRPr="00713C8C" w:rsidRDefault="00713C8C" w:rsidP="00713C8C">
      <w:pPr>
        <w:jc w:val="both"/>
        <w:rPr>
          <w:b/>
        </w:rPr>
      </w:pPr>
    </w:p>
    <w:p w:rsidR="00713C8C" w:rsidRPr="00713C8C" w:rsidRDefault="00713C8C" w:rsidP="00713C8C">
      <w:pPr>
        <w:ind w:firstLine="709"/>
        <w:jc w:val="both"/>
      </w:pPr>
      <w:proofErr w:type="gramStart"/>
      <w:r w:rsidRPr="00713C8C">
        <w:t>Принят</w:t>
      </w:r>
      <w:proofErr w:type="gramEnd"/>
      <w:r w:rsidRPr="00713C8C">
        <w:t xml:space="preserve"> Законодательным Собранием Приморского края 25 февраля 2015 года</w:t>
      </w:r>
    </w:p>
    <w:p w:rsidR="00713C8C" w:rsidRPr="00713C8C" w:rsidRDefault="00713C8C" w:rsidP="00713C8C">
      <w:pPr>
        <w:ind w:firstLine="709"/>
        <w:jc w:val="both"/>
      </w:pPr>
    </w:p>
    <w:p w:rsidR="00713C8C" w:rsidRPr="00713C8C" w:rsidRDefault="00713C8C" w:rsidP="00713C8C">
      <w:pPr>
        <w:ind w:firstLine="709"/>
        <w:jc w:val="both"/>
      </w:pPr>
      <w:r w:rsidRPr="00713C8C">
        <w:t>СТАТЬЯ 1.</w:t>
      </w:r>
    </w:p>
    <w:p w:rsidR="00713C8C" w:rsidRPr="00713C8C" w:rsidRDefault="00713C8C" w:rsidP="00713C8C">
      <w:pPr>
        <w:ind w:firstLine="709"/>
        <w:jc w:val="both"/>
      </w:pPr>
      <w:proofErr w:type="gramStart"/>
      <w:r w:rsidRPr="00713C8C">
        <w:t xml:space="preserve">Внести в статью 12 Закона Приморского края от 15 мая 2006 года        № 362-КЗ </w:t>
      </w:r>
      <w:r w:rsidRPr="00713C8C">
        <w:rPr>
          <w:szCs w:val="28"/>
        </w:rPr>
        <w:t>"</w:t>
      </w:r>
      <w:r w:rsidRPr="00713C8C">
        <w:t>О мелиорации земель в Приморском крае</w:t>
      </w:r>
      <w:r w:rsidRPr="00713C8C">
        <w:rPr>
          <w:szCs w:val="28"/>
        </w:rPr>
        <w:t>"</w:t>
      </w:r>
      <w:r w:rsidRPr="00713C8C">
        <w:t xml:space="preserve"> (Ведомости Законодательного Собрания Приморского края, 2006, № 129, стр. 51; 2008, </w:t>
      </w:r>
      <w:r>
        <w:br/>
      </w:r>
      <w:r w:rsidRPr="00713C8C">
        <w:t xml:space="preserve">№ 86, стр. 2, № 92, стр. 123; 2009, № 132, стр. 5; 2013, № 55, стр. 58; 2014, </w:t>
      </w:r>
      <w:r>
        <w:br/>
      </w:r>
      <w:r w:rsidRPr="00713C8C">
        <w:t>№ 100, стр. 24) следующие изменения:</w:t>
      </w:r>
      <w:proofErr w:type="gramEnd"/>
    </w:p>
    <w:p w:rsidR="00713C8C" w:rsidRPr="00713C8C" w:rsidRDefault="00713C8C" w:rsidP="00713C8C">
      <w:pPr>
        <w:ind w:firstLine="709"/>
        <w:jc w:val="both"/>
      </w:pPr>
      <w:r w:rsidRPr="00713C8C">
        <w:t>часть 1 изложить в следующей редакции:</w:t>
      </w:r>
    </w:p>
    <w:p w:rsidR="00713C8C" w:rsidRPr="00713C8C" w:rsidRDefault="00713C8C" w:rsidP="00713C8C">
      <w:pPr>
        <w:ind w:firstLine="709"/>
        <w:jc w:val="both"/>
        <w:rPr>
          <w:szCs w:val="28"/>
        </w:rPr>
      </w:pPr>
      <w:r w:rsidRPr="00713C8C">
        <w:rPr>
          <w:szCs w:val="28"/>
        </w:rPr>
        <w:t>"1.Земельные участки, отнесенные в установленном порядке к мелиорируемым землям, предоставляются для проведения мелиоративных мероприятий в порядке, предусмотренном земельным законодательством</w:t>
      </w:r>
      <w:proofErr w:type="gramStart"/>
      <w:r w:rsidRPr="00713C8C">
        <w:rPr>
          <w:szCs w:val="28"/>
        </w:rPr>
        <w:t>.".</w:t>
      </w:r>
      <w:proofErr w:type="gramEnd"/>
    </w:p>
    <w:p w:rsidR="00713C8C" w:rsidRPr="00713C8C" w:rsidRDefault="00713C8C" w:rsidP="00713C8C">
      <w:pPr>
        <w:ind w:firstLine="709"/>
        <w:jc w:val="both"/>
        <w:rPr>
          <w:szCs w:val="28"/>
        </w:rPr>
      </w:pPr>
    </w:p>
    <w:p w:rsidR="00713C8C" w:rsidRPr="00713C8C" w:rsidRDefault="00713C8C" w:rsidP="00713C8C">
      <w:pPr>
        <w:ind w:firstLine="709"/>
        <w:jc w:val="both"/>
      </w:pPr>
      <w:r w:rsidRPr="00713C8C">
        <w:t xml:space="preserve">СТАТЬЯ 2. </w:t>
      </w:r>
    </w:p>
    <w:p w:rsidR="00713C8C" w:rsidRPr="00713C8C" w:rsidRDefault="00713C8C" w:rsidP="00713C8C">
      <w:pPr>
        <w:ind w:firstLine="709"/>
        <w:jc w:val="both"/>
      </w:pPr>
      <w:r w:rsidRPr="00713C8C">
        <w:t>Настоящий Закон вступает в силу с 1 апреля 2015 года.</w:t>
      </w:r>
    </w:p>
    <w:p w:rsidR="00713C8C" w:rsidRPr="00713C8C" w:rsidRDefault="00713C8C" w:rsidP="00713C8C">
      <w:pPr>
        <w:ind w:firstLine="709"/>
        <w:jc w:val="both"/>
      </w:pPr>
    </w:p>
    <w:p w:rsidR="00713C8C" w:rsidRPr="00713C8C" w:rsidRDefault="00713C8C" w:rsidP="00713C8C">
      <w:pPr>
        <w:ind w:firstLine="709"/>
        <w:jc w:val="both"/>
      </w:pPr>
    </w:p>
    <w:p w:rsidR="00713C8C" w:rsidRPr="00713C8C" w:rsidRDefault="00713C8C" w:rsidP="00713C8C">
      <w:pPr>
        <w:ind w:firstLine="709"/>
        <w:jc w:val="both"/>
      </w:pPr>
    </w:p>
    <w:p w:rsidR="00713C8C" w:rsidRPr="00713C8C" w:rsidRDefault="00713C8C" w:rsidP="00713C8C">
      <w:pPr>
        <w:jc w:val="both"/>
      </w:pPr>
      <w:r w:rsidRPr="00713C8C">
        <w:t>Губернатор края                                                                    В.В. Миклушевский</w:t>
      </w:r>
    </w:p>
    <w:p w:rsidR="00713C8C" w:rsidRDefault="00713C8C" w:rsidP="00713C8C">
      <w:pPr>
        <w:jc w:val="both"/>
      </w:pPr>
    </w:p>
    <w:p w:rsidR="0058606C" w:rsidRDefault="0058606C" w:rsidP="0058606C">
      <w:bookmarkStart w:id="0" w:name="_GoBack"/>
      <w:r>
        <w:t>г. Владивосток</w:t>
      </w:r>
    </w:p>
    <w:p w:rsidR="0058606C" w:rsidRDefault="0058606C" w:rsidP="0058606C">
      <w:r>
        <w:t>6 марта 2015 года</w:t>
      </w:r>
    </w:p>
    <w:p w:rsidR="0058606C" w:rsidRPr="00713C8C" w:rsidRDefault="0058606C" w:rsidP="0058606C">
      <w:pPr>
        <w:jc w:val="both"/>
      </w:pPr>
      <w:r>
        <w:t>№ 57</w:t>
      </w:r>
      <w:r>
        <w:t>4</w:t>
      </w:r>
      <w:r>
        <w:t>-КЗ</w:t>
      </w:r>
      <w:bookmarkEnd w:id="0"/>
    </w:p>
    <w:p w:rsidR="00713C8C" w:rsidRPr="00713C8C" w:rsidRDefault="00713C8C" w:rsidP="00713C8C"/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269" w:rsidRDefault="00EE4269">
      <w:r>
        <w:separator/>
      </w:r>
    </w:p>
  </w:endnote>
  <w:endnote w:type="continuationSeparator" w:id="0">
    <w:p w:rsidR="00EE4269" w:rsidRDefault="00EE4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269" w:rsidRDefault="00EE4269">
      <w:r>
        <w:separator/>
      </w:r>
    </w:p>
  </w:footnote>
  <w:footnote w:type="continuationSeparator" w:id="0">
    <w:p w:rsidR="00EE4269" w:rsidRDefault="00EE42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13C8C"/>
    <w:rsid w:val="0003291F"/>
    <w:rsid w:val="00380EE1"/>
    <w:rsid w:val="003B26E7"/>
    <w:rsid w:val="0047435B"/>
    <w:rsid w:val="0058606C"/>
    <w:rsid w:val="005A2827"/>
    <w:rsid w:val="00713C8C"/>
    <w:rsid w:val="00815F7B"/>
    <w:rsid w:val="00AB70F9"/>
    <w:rsid w:val="00AC31EC"/>
    <w:rsid w:val="00B14397"/>
    <w:rsid w:val="00BE0544"/>
    <w:rsid w:val="00E34273"/>
    <w:rsid w:val="00E60B2A"/>
    <w:rsid w:val="00EE4269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713C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713C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8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2015-02-25T06:29:00Z</cp:lastPrinted>
  <dcterms:created xsi:type="dcterms:W3CDTF">2015-03-10T00:38:00Z</dcterms:created>
  <dcterms:modified xsi:type="dcterms:W3CDTF">2015-03-10T00:38:00Z</dcterms:modified>
</cp:coreProperties>
</file>